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389AC" w14:textId="77777777" w:rsidR="009B706B" w:rsidRPr="009F20A7" w:rsidRDefault="00A6419D" w:rsidP="00D6642A">
      <w:pPr>
        <w:pStyle w:val="Pagedegarde-datejuryconfidentialit"/>
      </w:pPr>
      <w:r>
        <w:t>20XX-20X</w:t>
      </w:r>
      <w:r w:rsidR="00711FE8" w:rsidRPr="009F20A7">
        <w:t>X</w:t>
      </w:r>
    </w:p>
    <w:p w14:paraId="65153B96" w14:textId="77777777" w:rsidR="00711FE8" w:rsidRPr="001904E3" w:rsidRDefault="006B68A4" w:rsidP="00D673FA">
      <w:pPr>
        <w:pStyle w:val="Pagedegarde-textealigngauche"/>
      </w:pPr>
      <w:r>
        <w:t>Diplôme</w:t>
      </w:r>
    </w:p>
    <w:p w14:paraId="7A9BDADB" w14:textId="77777777" w:rsidR="00711FE8" w:rsidRPr="001904E3" w:rsidRDefault="008C1E97" w:rsidP="00D673FA">
      <w:pPr>
        <w:pStyle w:val="Pagedegarde-textealigngauche"/>
      </w:pPr>
      <w:r w:rsidRPr="001904E3">
        <w:t>Parcours ou qualification</w:t>
      </w:r>
    </w:p>
    <w:p w14:paraId="4827FCF1" w14:textId="77777777" w:rsidR="005618A6" w:rsidRDefault="009B706B" w:rsidP="006D5C75">
      <w:pPr>
        <w:pStyle w:val="Titre"/>
      </w:pPr>
      <w:r>
        <w:t>T</w:t>
      </w:r>
      <w:r w:rsidR="006B68A4">
        <w:t xml:space="preserve">itre de votre Thèse / thèse d’exercice / mémoire / </w:t>
      </w:r>
      <w:r>
        <w:t>rapport de stage</w:t>
      </w:r>
    </w:p>
    <w:p w14:paraId="411F8D48" w14:textId="77777777" w:rsidR="00711FE8" w:rsidRDefault="00711FE8" w:rsidP="00711FE8">
      <w:pPr>
        <w:pStyle w:val="Sous-titre"/>
      </w:pPr>
      <w:r>
        <w:t>Sous-</w:t>
      </w:r>
      <w:r w:rsidR="006B68A4">
        <w:t>titre</w:t>
      </w:r>
    </w:p>
    <w:p w14:paraId="727BD3ED" w14:textId="77777777" w:rsidR="00711FE8" w:rsidRDefault="008C1E97" w:rsidP="0060701C">
      <w:pPr>
        <w:pStyle w:val="Pagedegarde-PrnomNom"/>
      </w:pPr>
      <w:r w:rsidRPr="0060701C">
        <w:t>Prénom</w:t>
      </w:r>
      <w:r w:rsidRPr="00D673FA">
        <w:t xml:space="preserve"> Nom</w:t>
      </w:r>
    </w:p>
    <w:p w14:paraId="69364764" w14:textId="551A33C7" w:rsidR="00A6419D" w:rsidRPr="00D673FA" w:rsidRDefault="00C526B7" w:rsidP="00A13D98">
      <w:pPr>
        <w:pStyle w:val="Pagedegarde-textealigndroite"/>
      </w:pPr>
      <w:r>
        <w:t>Date de naissance [</w:t>
      </w:r>
      <w:r w:rsidR="006B68A4">
        <w:t>si nécessaire</w:t>
      </w:r>
      <w:r>
        <w:t>]</w:t>
      </w:r>
    </w:p>
    <w:p w14:paraId="40FEF220" w14:textId="4B59B00A" w:rsidR="00033989" w:rsidRPr="001904E3" w:rsidRDefault="008C1E97" w:rsidP="00A13D98">
      <w:pPr>
        <w:pStyle w:val="Pagedegarde-textealigndroite"/>
      </w:pPr>
      <w:r w:rsidRPr="001904E3">
        <w:t>Sous la direction de Prénom Nom</w:t>
      </w:r>
    </w:p>
    <w:p w14:paraId="0F9B819B" w14:textId="77777777" w:rsidR="006B68A4" w:rsidRDefault="008C1E97" w:rsidP="00D6642A">
      <w:pPr>
        <w:pStyle w:val="Pagedegarde-PrnomNom"/>
      </w:pPr>
      <w:r w:rsidRPr="001904E3">
        <w:t xml:space="preserve">Stage réalisé </w:t>
      </w:r>
      <w:r w:rsidR="006B68A4" w:rsidRPr="001904E3">
        <w:t>à [nom de l’entreprise]</w:t>
      </w:r>
    </w:p>
    <w:p w14:paraId="5BC7D1D4" w14:textId="77777777" w:rsidR="008C1E97" w:rsidRPr="001904E3" w:rsidRDefault="008C1E97" w:rsidP="00D6642A">
      <w:pPr>
        <w:pStyle w:val="Pagedegarde-PrnomNom"/>
      </w:pPr>
      <w:r w:rsidRPr="001904E3">
        <w:t xml:space="preserve">du </w:t>
      </w:r>
      <w:r w:rsidR="001904E3" w:rsidRPr="001904E3">
        <w:t>[date]</w:t>
      </w:r>
      <w:r w:rsidRPr="001904E3">
        <w:t xml:space="preserve"> au </w:t>
      </w:r>
      <w:r w:rsidR="001904E3" w:rsidRPr="001904E3">
        <w:t>[date]</w:t>
      </w:r>
      <w:r w:rsidRPr="001904E3">
        <w:t xml:space="preserve"> </w:t>
      </w:r>
    </w:p>
    <w:p w14:paraId="1D3B0B6A" w14:textId="5ACA7B69" w:rsidR="00D6642A" w:rsidRDefault="001904E3" w:rsidP="00A13D98">
      <w:pPr>
        <w:pStyle w:val="Pagedegarde-textealigndroite"/>
      </w:pPr>
      <w:r w:rsidRPr="001904E3">
        <w:t>Maître ou maîtresse de stage : Prénom Nom</w:t>
      </w:r>
    </w:p>
    <w:p w14:paraId="7D31AC95" w14:textId="77777777" w:rsidR="001904E3" w:rsidRPr="009F20A7" w:rsidRDefault="00845DFE" w:rsidP="00D6642A">
      <w:pPr>
        <w:pStyle w:val="Pagedegarde-datejuryconfidentialit"/>
      </w:pPr>
      <w:r>
        <w:rPr>
          <w:noProof/>
          <w:lang w:eastAsia="fr-FR"/>
        </w:rPr>
        <mc:AlternateContent>
          <mc:Choice Requires="wps">
            <w:drawing>
              <wp:anchor distT="0" distB="0" distL="114300" distR="114300" simplePos="0" relativeHeight="251662336" behindDoc="0" locked="0" layoutInCell="1" allowOverlap="1" wp14:anchorId="2C2624D4" wp14:editId="4E5FB3D4">
                <wp:simplePos x="0" y="0"/>
                <wp:positionH relativeFrom="column">
                  <wp:posOffset>2506824</wp:posOffset>
                </wp:positionH>
                <wp:positionV relativeFrom="paragraph">
                  <wp:posOffset>26233</wp:posOffset>
                </wp:positionV>
                <wp:extent cx="2517775" cy="2517775"/>
                <wp:effectExtent l="0" t="0" r="1270"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7775" cy="2517775"/>
                        </a:xfrm>
                        <a:prstGeom prst="rect">
                          <a:avLst/>
                        </a:prstGeom>
                        <a:solidFill>
                          <a:srgbClr val="FFFFFF"/>
                        </a:solidFill>
                        <a:ln>
                          <a:noFill/>
                        </a:ln>
                        <a:extLst>
                          <a:ext uri="{91240B29-F687-4F45-9708-019B960494DF}">
                            <a14:hiddenLine xmlns:a14="http://schemas.microsoft.com/office/drawing/2010/main" w="9525">
                              <a:solidFill>
                                <a:srgbClr val="C0C0C0"/>
                              </a:solidFill>
                              <a:miter lim="800000"/>
                              <a:headEnd/>
                              <a:tailEnd/>
                            </a14:hiddenLine>
                          </a:ext>
                        </a:extLst>
                      </wps:spPr>
                      <wps:txbx>
                        <w:txbxContent>
                          <w:p w14:paraId="7E993DEE" w14:textId="77777777" w:rsidR="00CD475A" w:rsidRDefault="00CD475A" w:rsidP="00845DFE">
                            <w:pPr>
                              <w:jc w:val="center"/>
                            </w:pPr>
                            <w:r>
                              <w:t>Image facultative (logo de l’entreprise)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2624D4" id="Rectangle 15" o:spid="_x0000_s1026" style="position:absolute;left:0;text-align:left;margin-left:197.4pt;margin-top:2.05pt;width:198.25pt;height:19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" stroked="f" strokecolor="silver">
                <v:textbox>
                  <w:txbxContent>
                    <w:p w14:paraId="7E993DEE" w14:textId="77777777" w:rsidR="00CD475A" w:rsidRDefault="00CD475A" w:rsidP="00845DFE">
                      <w:pPr>
                        <w:jc w:val="center"/>
                      </w:pPr>
                      <w:r>
                        <w:t>Image facultative (logo de l’entreprise)</w:t>
                      </w:r>
                    </w:p>
                  </w:txbxContent>
                </v:textbox>
              </v:rect>
            </w:pict>
          </mc:Fallback>
        </mc:AlternateContent>
      </w:r>
      <w:r w:rsidR="001904E3" w:rsidRPr="009F20A7">
        <w:t>Jury</w:t>
      </w:r>
    </w:p>
    <w:p w14:paraId="75B6D07A" w14:textId="77777777" w:rsidR="001904E3" w:rsidRDefault="001904E3" w:rsidP="00D673FA">
      <w:pPr>
        <w:pStyle w:val="Pagedegarde-textealigngauche"/>
      </w:pPr>
      <w:r w:rsidRPr="001904E3">
        <w:t>Prénom Nom</w:t>
      </w:r>
      <w:r>
        <w:t> : p</w:t>
      </w:r>
      <w:r w:rsidRPr="001904E3">
        <w:t>résidente</w:t>
      </w:r>
    </w:p>
    <w:p w14:paraId="0168DE5F" w14:textId="77777777" w:rsidR="001904E3" w:rsidRPr="001904E3" w:rsidRDefault="001904E3" w:rsidP="00D673FA">
      <w:pPr>
        <w:pStyle w:val="Pagedegarde-textealigngauche"/>
      </w:pPr>
      <w:r>
        <w:t>Prénom Nom : d</w:t>
      </w:r>
      <w:r w:rsidRPr="001904E3">
        <w:t>irectrice</w:t>
      </w:r>
    </w:p>
    <w:p w14:paraId="2F279457" w14:textId="77777777" w:rsidR="001904E3" w:rsidRPr="001904E3" w:rsidRDefault="001904E3" w:rsidP="00D673FA">
      <w:pPr>
        <w:pStyle w:val="Pagedegarde-textealigngauche"/>
      </w:pPr>
      <w:r w:rsidRPr="001904E3">
        <w:t>Prénom Nom</w:t>
      </w:r>
      <w:r>
        <w:t> : m</w:t>
      </w:r>
      <w:r w:rsidRPr="001904E3">
        <w:t>embre</w:t>
      </w:r>
    </w:p>
    <w:p w14:paraId="1C729F6E" w14:textId="77777777" w:rsidR="001904E3" w:rsidRPr="001904E3" w:rsidRDefault="001904E3" w:rsidP="00D673FA">
      <w:pPr>
        <w:pStyle w:val="Pagedegarde-textealigngauche"/>
      </w:pPr>
      <w:r w:rsidRPr="001904E3">
        <w:t>P</w:t>
      </w:r>
      <w:r>
        <w:t>rénom Nom : m</w:t>
      </w:r>
      <w:r w:rsidRPr="001904E3">
        <w:t>embre</w:t>
      </w:r>
    </w:p>
    <w:p w14:paraId="745B0B6C" w14:textId="77777777" w:rsidR="001904E3" w:rsidRPr="001904E3" w:rsidRDefault="001904E3" w:rsidP="00D673FA">
      <w:pPr>
        <w:pStyle w:val="Pagedegarde-textealigngauche"/>
      </w:pPr>
    </w:p>
    <w:p w14:paraId="10848963" w14:textId="50F0238B" w:rsidR="00033989" w:rsidRDefault="001904E3" w:rsidP="00A13D98">
      <w:pPr>
        <w:pStyle w:val="Pagedegarde-textealigngauche"/>
      </w:pPr>
      <w:r w:rsidRPr="001904E3">
        <w:t>Soutenu[e] publiquement le</w:t>
      </w:r>
    </w:p>
    <w:p w14:paraId="47976358" w14:textId="77777777" w:rsidR="0038582E" w:rsidRDefault="009F67AF" w:rsidP="00D6642A">
      <w:pPr>
        <w:pStyle w:val="Pagedegarde-datejuryconfidentialit"/>
      </w:pPr>
      <w:r>
        <w:rPr>
          <w:noProof/>
          <w:lang w:eastAsia="fr-FR"/>
        </w:rPr>
        <mc:AlternateContent>
          <mc:Choice Requires="wps">
            <w:drawing>
              <wp:anchor distT="0" distB="0" distL="114300" distR="114300" simplePos="0" relativeHeight="251664384" behindDoc="0" locked="0" layoutInCell="1" allowOverlap="1" wp14:anchorId="4882AB8D" wp14:editId="57FC0A67">
                <wp:simplePos x="0" y="0"/>
                <wp:positionH relativeFrom="column">
                  <wp:posOffset>2856230</wp:posOffset>
                </wp:positionH>
                <wp:positionV relativeFrom="paragraph">
                  <wp:posOffset>494220</wp:posOffset>
                </wp:positionV>
                <wp:extent cx="2754630" cy="973455"/>
                <wp:effectExtent l="0" t="0" r="7620" b="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54630" cy="973455"/>
                        </a:xfrm>
                        <a:prstGeom prst="rect">
                          <a:avLst/>
                        </a:prstGeom>
                        <a:solidFill>
                          <a:srgbClr val="FFFFFF"/>
                        </a:solidFill>
                        <a:ln>
                          <a:noFill/>
                        </a:ln>
                        <a:extLst>
                          <a:ext uri="{91240B29-F687-4F45-9708-019B960494DF}">
                            <a14:hiddenLine xmlns:a14="http://schemas.microsoft.com/office/drawing/2010/main" w="9525">
                              <a:solidFill>
                                <a:srgbClr val="C0C0C0"/>
                              </a:solidFill>
                              <a:miter lim="800000"/>
                              <a:headEnd/>
                              <a:tailEnd/>
                            </a14:hiddenLine>
                          </a:ext>
                        </a:extLst>
                      </wps:spPr>
                      <wps:txbx>
                        <w:txbxContent>
                          <w:p w14:paraId="3E16ED33" w14:textId="77777777" w:rsidR="00CD475A" w:rsidRDefault="00CD475A" w:rsidP="009F67AF">
                            <w:pPr>
                              <w:jc w:val="center"/>
                            </w:pPr>
                            <w:r>
                              <w:t>Image (UFR)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2AB8D" id="Rectangle 11" o:spid="_x0000_s1027" style="position:absolute;left:0;text-align:left;margin-left:224.9pt;margin-top:38.9pt;width:216.9pt;height:7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" stroked="f" strokecolor="silver">
                <v:textbox>
                  <w:txbxContent>
                    <w:p w14:paraId="3E16ED33" w14:textId="77777777" w:rsidR="00CD475A" w:rsidRDefault="00CD475A" w:rsidP="009F67AF">
                      <w:pPr>
                        <w:jc w:val="center"/>
                      </w:pPr>
                      <w:r>
                        <w:t>Image (UFR)</w:t>
                      </w:r>
                    </w:p>
                  </w:txbxContent>
                </v:textbox>
              </v:rect>
            </w:pict>
          </mc:Fallback>
        </mc:AlternateContent>
      </w:r>
      <w:r w:rsidR="0038582E">
        <w:t>Document confidentiel</w:t>
      </w:r>
    </w:p>
    <w:p w14:paraId="5AE33C48" w14:textId="77777777" w:rsidR="00165224" w:rsidRPr="002F5401" w:rsidRDefault="00165224" w:rsidP="00B95257"/>
    <w:p w14:paraId="58835D60" w14:textId="1FA8A495" w:rsidR="00827167" w:rsidRPr="002F5401" w:rsidRDefault="00827167" w:rsidP="00827167">
      <w:pPr>
        <w:tabs>
          <w:tab w:val="left" w:pos="2309"/>
        </w:tabs>
      </w:pPr>
      <w:r w:rsidRPr="002F5401">
        <w:tab/>
      </w:r>
    </w:p>
    <w:p w14:paraId="2B8CB994" w14:textId="77777777" w:rsidR="00827167" w:rsidRPr="00827167" w:rsidRDefault="00827167" w:rsidP="00827167"/>
    <w:p w14:paraId="60D2A056" w14:textId="77777777" w:rsidR="00827167" w:rsidRPr="00827167" w:rsidRDefault="00827167" w:rsidP="00827167"/>
    <w:p w14:paraId="15CB12A5" w14:textId="77777777" w:rsidR="00827167" w:rsidRPr="00827167" w:rsidRDefault="00827167" w:rsidP="00827167">
      <w:pPr>
        <w:sectPr w:rsidR="00827167" w:rsidRPr="00827167" w:rsidSect="0080073C">
          <w:headerReference w:type="even" r:id="rId11"/>
          <w:footerReference w:type="even" r:id="rId12"/>
          <w:footerReference w:type="first" r:id="rId13"/>
          <w:pgSz w:w="11900" w:h="16840" w:code="9"/>
          <w:pgMar w:top="1418" w:right="1418" w:bottom="567" w:left="1418" w:header="709" w:footer="709" w:gutter="0"/>
          <w:cols w:space="708"/>
          <w:titlePg/>
          <w:docGrid w:linePitch="360"/>
        </w:sectPr>
      </w:pPr>
    </w:p>
    <w:p w14:paraId="2A96F818" w14:textId="77777777" w:rsidR="00C93A6B" w:rsidRDefault="003C4962" w:rsidP="00B83F5E">
      <w:pPr>
        <w:pStyle w:val="Titre1"/>
      </w:pPr>
      <w:bookmarkStart w:id="0" w:name="_Toc224032373"/>
      <w:bookmarkStart w:id="1" w:name="_Toc230353611"/>
      <w:r>
        <w:lastRenderedPageBreak/>
        <w:t>Avertissement</w:t>
      </w:r>
      <w:bookmarkEnd w:id="0"/>
      <w:bookmarkEnd w:id="1"/>
    </w:p>
    <w:p w14:paraId="7CB87460" w14:textId="77777777" w:rsidR="0096163A" w:rsidRDefault="00E93F1B" w:rsidP="007B3C11">
      <w:r>
        <w:t xml:space="preserve">L’université n’entend donner aucune approbation ni improbation aux opinions émises dans les </w:t>
      </w:r>
      <w:r w:rsidR="00DB37CF">
        <w:t>travaux des étudiant</w:t>
      </w:r>
      <w:r w:rsidR="00DB37CF" w:rsidRPr="00C93A6B">
        <w:t>·</w:t>
      </w:r>
      <w:r w:rsidR="00DB37CF">
        <w:t>es</w:t>
      </w:r>
      <w:r>
        <w:t> : ces opinions doivent être considérées comme propres à leurs auteurs.</w:t>
      </w:r>
    </w:p>
    <w:p w14:paraId="4B5587E7" w14:textId="77777777" w:rsidR="00EE7840" w:rsidRDefault="00C93A6B" w:rsidP="00CD475A">
      <w:pPr>
        <w:pStyle w:val="Titre1"/>
      </w:pPr>
      <w:bookmarkStart w:id="2" w:name="_Toc224032374"/>
      <w:bookmarkStart w:id="3" w:name="_Toc230353612"/>
      <w:r>
        <w:lastRenderedPageBreak/>
        <w:t>Engagement de non plagiat</w:t>
      </w:r>
      <w:bookmarkEnd w:id="2"/>
      <w:bookmarkEnd w:id="3"/>
    </w:p>
    <w:p w14:paraId="2B4B7AAB" w14:textId="77777777" w:rsidR="001E3F8B" w:rsidRPr="00776EA7" w:rsidRDefault="001E3F8B" w:rsidP="00776EA7">
      <w:pPr>
        <w:rPr>
          <w:i/>
          <w:iCs/>
        </w:rPr>
      </w:pPr>
      <w:r w:rsidRPr="00776EA7">
        <w:rPr>
          <w:i/>
          <w:iCs/>
        </w:rPr>
        <w:t xml:space="preserve">Engagement à signer </w:t>
      </w:r>
      <w:r w:rsidR="00815B05" w:rsidRPr="00776EA7">
        <w:rPr>
          <w:i/>
          <w:iCs/>
        </w:rPr>
        <w:t xml:space="preserve">et </w:t>
      </w:r>
      <w:r w:rsidRPr="00776EA7">
        <w:rPr>
          <w:i/>
          <w:iCs/>
        </w:rPr>
        <w:t>à joindr</w:t>
      </w:r>
      <w:r w:rsidR="00815B05" w:rsidRPr="00776EA7">
        <w:rPr>
          <w:i/>
          <w:iCs/>
        </w:rPr>
        <w:t>e à tous les rapports, dossiers, mémoires ou thèse</w:t>
      </w:r>
    </w:p>
    <w:p w14:paraId="09ADAC1F" w14:textId="77777777" w:rsidR="001E3F8B" w:rsidRDefault="001E3F8B" w:rsidP="00C93A6B"/>
    <w:p w14:paraId="66B0C500" w14:textId="77777777" w:rsidR="00C93A6B" w:rsidRPr="00776EA7" w:rsidRDefault="00473509" w:rsidP="00C93A6B">
      <w:r w:rsidRPr="00776EA7">
        <w:t>Je, soussigné·e</w:t>
      </w:r>
    </w:p>
    <w:p w14:paraId="2682837E" w14:textId="77777777" w:rsidR="00C93A6B" w:rsidRDefault="00C93A6B" w:rsidP="00C93A6B"/>
    <w:p w14:paraId="77FB413A" w14:textId="77777777" w:rsidR="00C93A6B" w:rsidRDefault="00C93A6B" w:rsidP="00C93A6B">
      <w:r>
        <w:t>déclare être pleinement conscient</w:t>
      </w:r>
      <w:r w:rsidRPr="00C93A6B">
        <w:t>·</w:t>
      </w:r>
      <w:r>
        <w:t xml:space="preserve">e que le plagiat de documents ou d’une partie d’un document publiée sur toutes formes de support, </w:t>
      </w:r>
      <w:r w:rsidR="0096163A">
        <w:t>numérique ou</w:t>
      </w:r>
      <w:r w:rsidR="002F0634">
        <w:t xml:space="preserve"> </w:t>
      </w:r>
      <w:r w:rsidR="0096163A">
        <w:t>papier</w:t>
      </w:r>
      <w:r>
        <w:t>, constitue une violation des droits d’auteur ainsi qu’une fraude caractérisée. En conséquence, je m’engage à citer toutes les sources que j’ai utilisées pour écrire ce</w:t>
      </w:r>
      <w:r w:rsidR="0096163A">
        <w:t>tte thèse /</w:t>
      </w:r>
      <w:r>
        <w:t xml:space="preserve"> rapport </w:t>
      </w:r>
      <w:r w:rsidR="0096163A">
        <w:t>/</w:t>
      </w:r>
      <w:r>
        <w:t xml:space="preserve"> mémoire.</w:t>
      </w:r>
    </w:p>
    <w:p w14:paraId="7D0240B5" w14:textId="77777777" w:rsidR="00C93A6B" w:rsidRDefault="00C93A6B" w:rsidP="00C93A6B"/>
    <w:p w14:paraId="5A795CA8" w14:textId="77777777" w:rsidR="00C93A6B" w:rsidRDefault="00C93A6B" w:rsidP="00C93A6B"/>
    <w:p w14:paraId="7CE49170" w14:textId="43FEA9E9" w:rsidR="00B45780" w:rsidRDefault="002E0AB4" w:rsidP="007B3C11">
      <w:r>
        <w:t>Nom prénom</w:t>
      </w:r>
      <w:r w:rsidR="00C93A6B">
        <w:t xml:space="preserve"> le jj / mm / aaaa</w:t>
      </w:r>
    </w:p>
    <w:p w14:paraId="67AC71EB" w14:textId="77777777" w:rsidR="00EE7840" w:rsidRPr="007B3C11" w:rsidRDefault="003C4962" w:rsidP="007B3C11">
      <w:pPr>
        <w:pStyle w:val="Titre1"/>
      </w:pPr>
      <w:bookmarkStart w:id="4" w:name="_Toc224032375"/>
      <w:bookmarkStart w:id="5" w:name="_Toc230353613"/>
      <w:r w:rsidRPr="007B3C11">
        <w:lastRenderedPageBreak/>
        <w:t>Remerciements</w:t>
      </w:r>
      <w:bookmarkEnd w:id="4"/>
      <w:bookmarkEnd w:id="5"/>
    </w:p>
    <w:p w14:paraId="5D9B2481" w14:textId="77777777" w:rsidR="007B3C11" w:rsidRDefault="003059D5" w:rsidP="007B3C11">
      <w:r>
        <w:t>Saisir votre texte ici.</w:t>
      </w:r>
    </w:p>
    <w:p w14:paraId="23D4446D" w14:textId="77777777" w:rsidR="00A6419D" w:rsidRDefault="00C526B7" w:rsidP="007B3C11">
      <w:pPr>
        <w:pStyle w:val="Titre1"/>
      </w:pPr>
      <w:bookmarkStart w:id="6" w:name="_Toc224032376"/>
      <w:bookmarkStart w:id="7" w:name="_Toc230353614"/>
      <w:r>
        <w:lastRenderedPageBreak/>
        <w:t>Liste des ab</w:t>
      </w:r>
      <w:r w:rsidR="00A6419D">
        <w:t>réviations</w:t>
      </w:r>
      <w:bookmarkEnd w:id="6"/>
      <w:bookmarkEnd w:id="7"/>
    </w:p>
    <w:p w14:paraId="2151E217" w14:textId="77777777" w:rsidR="003C7560" w:rsidRDefault="00C526B7" w:rsidP="00B45780">
      <w:r>
        <w:t>Insérez ici les abréviations utilisées dans votre travail</w:t>
      </w:r>
      <w:r w:rsidR="00E72AD0">
        <w:t>.</w:t>
      </w:r>
    </w:p>
    <w:p w14:paraId="5D5B53B0" w14:textId="77777777" w:rsidR="003C4962" w:rsidRPr="007B3C11" w:rsidRDefault="00C6462C" w:rsidP="007B3C11">
      <w:pPr>
        <w:pStyle w:val="Titre1"/>
      </w:pPr>
      <w:bookmarkStart w:id="8" w:name="_Toc224032377"/>
      <w:bookmarkStart w:id="9" w:name="_Toc230353615"/>
      <w:r w:rsidRPr="007B3C11">
        <w:lastRenderedPageBreak/>
        <w:t>Sommaire</w:t>
      </w:r>
      <w:bookmarkEnd w:id="8"/>
      <w:bookmarkEnd w:id="9"/>
    </w:p>
    <w:p w14:paraId="3E574FAA" w14:textId="11C3F7ED" w:rsidR="00E0329A" w:rsidRDefault="00303DB2">
      <w:pPr>
        <w:pStyle w:val="TM1"/>
        <w:rPr>
          <w:rFonts w:asciiTheme="minorHAnsi" w:eastAsiaTheme="minorEastAsia" w:hAnsiTheme="minorHAnsi" w:cstheme="minorBidi"/>
          <w:b w:val="0"/>
          <w:noProof/>
          <w:kern w:val="2"/>
          <w:sz w:val="24"/>
          <w:szCs w:val="24"/>
          <w:lang w:eastAsia="fr-FR"/>
          <w14:ligatures w14:val="standardContextual"/>
        </w:rPr>
      </w:pPr>
      <w:r>
        <w:rPr>
          <w:b w:val="0"/>
        </w:rPr>
        <w:fldChar w:fldCharType="begin"/>
      </w:r>
      <w:r>
        <w:instrText xml:space="preserve"> TOC \o "1-2" \h \z \u </w:instrText>
      </w:r>
      <w:r>
        <w:rPr>
          <w:b w:val="0"/>
        </w:rPr>
        <w:fldChar w:fldCharType="separate"/>
      </w:r>
      <w:hyperlink w:anchor="_Toc230353611" w:history="1">
        <w:r w:rsidR="00E0329A" w:rsidRPr="002C2522">
          <w:rPr>
            <w:rStyle w:val="Lienhypertexte"/>
            <w:noProof/>
          </w:rPr>
          <w:t>Avertissement</w:t>
        </w:r>
        <w:r w:rsidR="00E0329A">
          <w:rPr>
            <w:noProof/>
            <w:webHidden/>
          </w:rPr>
          <w:tab/>
        </w:r>
        <w:r w:rsidR="00E0329A">
          <w:rPr>
            <w:noProof/>
            <w:webHidden/>
          </w:rPr>
          <w:fldChar w:fldCharType="begin"/>
        </w:r>
        <w:r w:rsidR="00E0329A">
          <w:rPr>
            <w:noProof/>
            <w:webHidden/>
          </w:rPr>
          <w:instrText xml:space="preserve"> PAGEREF _Toc230353611 \h </w:instrText>
        </w:r>
        <w:r w:rsidR="00E0329A">
          <w:rPr>
            <w:noProof/>
            <w:webHidden/>
          </w:rPr>
        </w:r>
        <w:r w:rsidR="00E0329A">
          <w:rPr>
            <w:noProof/>
            <w:webHidden/>
          </w:rPr>
          <w:fldChar w:fldCharType="separate"/>
        </w:r>
        <w:r w:rsidR="00E0329A">
          <w:rPr>
            <w:noProof/>
            <w:webHidden/>
          </w:rPr>
          <w:t>3</w:t>
        </w:r>
        <w:r w:rsidR="00E0329A">
          <w:rPr>
            <w:noProof/>
            <w:webHidden/>
          </w:rPr>
          <w:fldChar w:fldCharType="end"/>
        </w:r>
      </w:hyperlink>
    </w:p>
    <w:p w14:paraId="3697FA29" w14:textId="0BCE5D37"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12" w:history="1">
        <w:r w:rsidRPr="002C2522">
          <w:rPr>
            <w:rStyle w:val="Lienhypertexte"/>
            <w:noProof/>
          </w:rPr>
          <w:t>Engagement de non plagiat</w:t>
        </w:r>
        <w:r>
          <w:rPr>
            <w:noProof/>
            <w:webHidden/>
          </w:rPr>
          <w:tab/>
        </w:r>
        <w:r>
          <w:rPr>
            <w:noProof/>
            <w:webHidden/>
          </w:rPr>
          <w:fldChar w:fldCharType="begin"/>
        </w:r>
        <w:r>
          <w:rPr>
            <w:noProof/>
            <w:webHidden/>
          </w:rPr>
          <w:instrText xml:space="preserve"> PAGEREF _Toc230353612 \h </w:instrText>
        </w:r>
        <w:r>
          <w:rPr>
            <w:noProof/>
            <w:webHidden/>
          </w:rPr>
        </w:r>
        <w:r>
          <w:rPr>
            <w:noProof/>
            <w:webHidden/>
          </w:rPr>
          <w:fldChar w:fldCharType="separate"/>
        </w:r>
        <w:r>
          <w:rPr>
            <w:noProof/>
            <w:webHidden/>
          </w:rPr>
          <w:t>4</w:t>
        </w:r>
        <w:r>
          <w:rPr>
            <w:noProof/>
            <w:webHidden/>
          </w:rPr>
          <w:fldChar w:fldCharType="end"/>
        </w:r>
      </w:hyperlink>
    </w:p>
    <w:p w14:paraId="7F64C2B8" w14:textId="0E8C3F10"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13" w:history="1">
        <w:r w:rsidRPr="002C2522">
          <w:rPr>
            <w:rStyle w:val="Lienhypertexte"/>
            <w:noProof/>
          </w:rPr>
          <w:t>Remerciements</w:t>
        </w:r>
        <w:r>
          <w:rPr>
            <w:noProof/>
            <w:webHidden/>
          </w:rPr>
          <w:tab/>
        </w:r>
        <w:r>
          <w:rPr>
            <w:noProof/>
            <w:webHidden/>
          </w:rPr>
          <w:fldChar w:fldCharType="begin"/>
        </w:r>
        <w:r>
          <w:rPr>
            <w:noProof/>
            <w:webHidden/>
          </w:rPr>
          <w:instrText xml:space="preserve"> PAGEREF _Toc230353613 \h </w:instrText>
        </w:r>
        <w:r>
          <w:rPr>
            <w:noProof/>
            <w:webHidden/>
          </w:rPr>
        </w:r>
        <w:r>
          <w:rPr>
            <w:noProof/>
            <w:webHidden/>
          </w:rPr>
          <w:fldChar w:fldCharType="separate"/>
        </w:r>
        <w:r>
          <w:rPr>
            <w:noProof/>
            <w:webHidden/>
          </w:rPr>
          <w:t>5</w:t>
        </w:r>
        <w:r>
          <w:rPr>
            <w:noProof/>
            <w:webHidden/>
          </w:rPr>
          <w:fldChar w:fldCharType="end"/>
        </w:r>
      </w:hyperlink>
    </w:p>
    <w:p w14:paraId="578F0627" w14:textId="23078A49"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14" w:history="1">
        <w:r w:rsidRPr="002C2522">
          <w:rPr>
            <w:rStyle w:val="Lienhypertexte"/>
            <w:noProof/>
          </w:rPr>
          <w:t>Liste des abréviations</w:t>
        </w:r>
        <w:r>
          <w:rPr>
            <w:noProof/>
            <w:webHidden/>
          </w:rPr>
          <w:tab/>
        </w:r>
        <w:r>
          <w:rPr>
            <w:noProof/>
            <w:webHidden/>
          </w:rPr>
          <w:fldChar w:fldCharType="begin"/>
        </w:r>
        <w:r>
          <w:rPr>
            <w:noProof/>
            <w:webHidden/>
          </w:rPr>
          <w:instrText xml:space="preserve"> PAGEREF _Toc230353614 \h </w:instrText>
        </w:r>
        <w:r>
          <w:rPr>
            <w:noProof/>
            <w:webHidden/>
          </w:rPr>
        </w:r>
        <w:r>
          <w:rPr>
            <w:noProof/>
            <w:webHidden/>
          </w:rPr>
          <w:fldChar w:fldCharType="separate"/>
        </w:r>
        <w:r>
          <w:rPr>
            <w:noProof/>
            <w:webHidden/>
          </w:rPr>
          <w:t>6</w:t>
        </w:r>
        <w:r>
          <w:rPr>
            <w:noProof/>
            <w:webHidden/>
          </w:rPr>
          <w:fldChar w:fldCharType="end"/>
        </w:r>
      </w:hyperlink>
    </w:p>
    <w:p w14:paraId="24EBE302" w14:textId="7CFC56FA"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15" w:history="1">
        <w:r w:rsidRPr="002C2522">
          <w:rPr>
            <w:rStyle w:val="Lienhypertexte"/>
            <w:noProof/>
          </w:rPr>
          <w:t>Sommaire</w:t>
        </w:r>
        <w:r>
          <w:rPr>
            <w:noProof/>
            <w:webHidden/>
          </w:rPr>
          <w:tab/>
        </w:r>
        <w:r>
          <w:rPr>
            <w:noProof/>
            <w:webHidden/>
          </w:rPr>
          <w:fldChar w:fldCharType="begin"/>
        </w:r>
        <w:r>
          <w:rPr>
            <w:noProof/>
            <w:webHidden/>
          </w:rPr>
          <w:instrText xml:space="preserve"> PAGEREF _Toc230353615 \h </w:instrText>
        </w:r>
        <w:r>
          <w:rPr>
            <w:noProof/>
            <w:webHidden/>
          </w:rPr>
        </w:r>
        <w:r>
          <w:rPr>
            <w:noProof/>
            <w:webHidden/>
          </w:rPr>
          <w:fldChar w:fldCharType="separate"/>
        </w:r>
        <w:r>
          <w:rPr>
            <w:noProof/>
            <w:webHidden/>
          </w:rPr>
          <w:t>7</w:t>
        </w:r>
        <w:r>
          <w:rPr>
            <w:noProof/>
            <w:webHidden/>
          </w:rPr>
          <w:fldChar w:fldCharType="end"/>
        </w:r>
      </w:hyperlink>
    </w:p>
    <w:p w14:paraId="0870793B" w14:textId="11FAF54F"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16" w:history="1">
        <w:r w:rsidRPr="002C2522">
          <w:rPr>
            <w:rStyle w:val="Lienhypertexte"/>
            <w:noProof/>
          </w:rPr>
          <w:t>Introduction</w:t>
        </w:r>
        <w:r>
          <w:rPr>
            <w:noProof/>
            <w:webHidden/>
          </w:rPr>
          <w:tab/>
        </w:r>
        <w:r>
          <w:rPr>
            <w:noProof/>
            <w:webHidden/>
          </w:rPr>
          <w:fldChar w:fldCharType="begin"/>
        </w:r>
        <w:r>
          <w:rPr>
            <w:noProof/>
            <w:webHidden/>
          </w:rPr>
          <w:instrText xml:space="preserve"> PAGEREF _Toc230353616 \h </w:instrText>
        </w:r>
        <w:r>
          <w:rPr>
            <w:noProof/>
            <w:webHidden/>
          </w:rPr>
        </w:r>
        <w:r>
          <w:rPr>
            <w:noProof/>
            <w:webHidden/>
          </w:rPr>
          <w:fldChar w:fldCharType="separate"/>
        </w:r>
        <w:r>
          <w:rPr>
            <w:noProof/>
            <w:webHidden/>
          </w:rPr>
          <w:t>8</w:t>
        </w:r>
        <w:r>
          <w:rPr>
            <w:noProof/>
            <w:webHidden/>
          </w:rPr>
          <w:fldChar w:fldCharType="end"/>
        </w:r>
      </w:hyperlink>
    </w:p>
    <w:p w14:paraId="5DE77412" w14:textId="48568428"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17" w:history="1">
        <w:r w:rsidRPr="002C2522">
          <w:rPr>
            <w:rStyle w:val="Lienhypertexte"/>
            <w:noProof/>
          </w:rPr>
          <w:t>Ceci est la première partie, niveau 1 de la hiérarchie</w:t>
        </w:r>
        <w:r>
          <w:rPr>
            <w:noProof/>
            <w:webHidden/>
          </w:rPr>
          <w:tab/>
        </w:r>
        <w:r>
          <w:rPr>
            <w:noProof/>
            <w:webHidden/>
          </w:rPr>
          <w:fldChar w:fldCharType="begin"/>
        </w:r>
        <w:r>
          <w:rPr>
            <w:noProof/>
            <w:webHidden/>
          </w:rPr>
          <w:instrText xml:space="preserve"> PAGEREF _Toc230353617 \h </w:instrText>
        </w:r>
        <w:r>
          <w:rPr>
            <w:noProof/>
            <w:webHidden/>
          </w:rPr>
        </w:r>
        <w:r>
          <w:rPr>
            <w:noProof/>
            <w:webHidden/>
          </w:rPr>
          <w:fldChar w:fldCharType="separate"/>
        </w:r>
        <w:r>
          <w:rPr>
            <w:noProof/>
            <w:webHidden/>
          </w:rPr>
          <w:t>9</w:t>
        </w:r>
        <w:r>
          <w:rPr>
            <w:noProof/>
            <w:webHidden/>
          </w:rPr>
          <w:fldChar w:fldCharType="end"/>
        </w:r>
      </w:hyperlink>
    </w:p>
    <w:p w14:paraId="135CB3C1" w14:textId="64316C82" w:rsidR="00E0329A" w:rsidRDefault="00E0329A">
      <w:pPr>
        <w:pStyle w:val="TM2"/>
        <w:rPr>
          <w:rFonts w:asciiTheme="minorHAnsi" w:eastAsiaTheme="minorEastAsia" w:hAnsiTheme="minorHAnsi" w:cstheme="minorBidi"/>
          <w:noProof/>
          <w:kern w:val="2"/>
          <w:sz w:val="24"/>
          <w:szCs w:val="24"/>
          <w:lang w:eastAsia="fr-FR"/>
          <w14:ligatures w14:val="standardContextual"/>
        </w:rPr>
      </w:pPr>
      <w:hyperlink w:anchor="_Toc230353618" w:history="1">
        <w:r w:rsidRPr="002C2522">
          <w:rPr>
            <w:rStyle w:val="Lienhypertexte"/>
            <w:noProof/>
          </w:rPr>
          <w:t>1. Ceci est le niveau 2 de la hiérarchie</w:t>
        </w:r>
        <w:r>
          <w:rPr>
            <w:noProof/>
            <w:webHidden/>
          </w:rPr>
          <w:tab/>
        </w:r>
        <w:r>
          <w:rPr>
            <w:noProof/>
            <w:webHidden/>
          </w:rPr>
          <w:fldChar w:fldCharType="begin"/>
        </w:r>
        <w:r>
          <w:rPr>
            <w:noProof/>
            <w:webHidden/>
          </w:rPr>
          <w:instrText xml:space="preserve"> PAGEREF _Toc230353618 \h </w:instrText>
        </w:r>
        <w:r>
          <w:rPr>
            <w:noProof/>
            <w:webHidden/>
          </w:rPr>
        </w:r>
        <w:r>
          <w:rPr>
            <w:noProof/>
            <w:webHidden/>
          </w:rPr>
          <w:fldChar w:fldCharType="separate"/>
        </w:r>
        <w:r>
          <w:rPr>
            <w:noProof/>
            <w:webHidden/>
          </w:rPr>
          <w:t>9</w:t>
        </w:r>
        <w:r>
          <w:rPr>
            <w:noProof/>
            <w:webHidden/>
          </w:rPr>
          <w:fldChar w:fldCharType="end"/>
        </w:r>
      </w:hyperlink>
    </w:p>
    <w:p w14:paraId="6668A517" w14:textId="0342CDCF" w:rsidR="00E0329A" w:rsidRDefault="00E0329A">
      <w:pPr>
        <w:pStyle w:val="TM2"/>
        <w:rPr>
          <w:rFonts w:asciiTheme="minorHAnsi" w:eastAsiaTheme="minorEastAsia" w:hAnsiTheme="minorHAnsi" w:cstheme="minorBidi"/>
          <w:noProof/>
          <w:kern w:val="2"/>
          <w:sz w:val="24"/>
          <w:szCs w:val="24"/>
          <w:lang w:eastAsia="fr-FR"/>
          <w14:ligatures w14:val="standardContextual"/>
        </w:rPr>
      </w:pPr>
      <w:hyperlink w:anchor="_Toc230353619" w:history="1">
        <w:r w:rsidRPr="002C2522">
          <w:rPr>
            <w:rStyle w:val="Lienhypertexte"/>
            <w:noProof/>
          </w:rPr>
          <w:t>2. Ceci est le niveau 2 de la hiérarchie</w:t>
        </w:r>
        <w:r>
          <w:rPr>
            <w:noProof/>
            <w:webHidden/>
          </w:rPr>
          <w:tab/>
        </w:r>
        <w:r>
          <w:rPr>
            <w:noProof/>
            <w:webHidden/>
          </w:rPr>
          <w:fldChar w:fldCharType="begin"/>
        </w:r>
        <w:r>
          <w:rPr>
            <w:noProof/>
            <w:webHidden/>
          </w:rPr>
          <w:instrText xml:space="preserve"> PAGEREF _Toc230353619 \h </w:instrText>
        </w:r>
        <w:r>
          <w:rPr>
            <w:noProof/>
            <w:webHidden/>
          </w:rPr>
        </w:r>
        <w:r>
          <w:rPr>
            <w:noProof/>
            <w:webHidden/>
          </w:rPr>
          <w:fldChar w:fldCharType="separate"/>
        </w:r>
        <w:r>
          <w:rPr>
            <w:noProof/>
            <w:webHidden/>
          </w:rPr>
          <w:t>9</w:t>
        </w:r>
        <w:r>
          <w:rPr>
            <w:noProof/>
            <w:webHidden/>
          </w:rPr>
          <w:fldChar w:fldCharType="end"/>
        </w:r>
      </w:hyperlink>
    </w:p>
    <w:p w14:paraId="5792431D" w14:textId="4CC838A4"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20" w:history="1">
        <w:r w:rsidRPr="002C2522">
          <w:rPr>
            <w:rStyle w:val="Lienhypertexte"/>
            <w:noProof/>
          </w:rPr>
          <w:t>Ceci est la deuxième Partie [niveau de Titre 1]</w:t>
        </w:r>
        <w:r>
          <w:rPr>
            <w:noProof/>
            <w:webHidden/>
          </w:rPr>
          <w:tab/>
        </w:r>
        <w:r>
          <w:rPr>
            <w:noProof/>
            <w:webHidden/>
          </w:rPr>
          <w:fldChar w:fldCharType="begin"/>
        </w:r>
        <w:r>
          <w:rPr>
            <w:noProof/>
            <w:webHidden/>
          </w:rPr>
          <w:instrText xml:space="preserve"> PAGEREF _Toc230353620 \h </w:instrText>
        </w:r>
        <w:r>
          <w:rPr>
            <w:noProof/>
            <w:webHidden/>
          </w:rPr>
        </w:r>
        <w:r>
          <w:rPr>
            <w:noProof/>
            <w:webHidden/>
          </w:rPr>
          <w:fldChar w:fldCharType="separate"/>
        </w:r>
        <w:r>
          <w:rPr>
            <w:noProof/>
            <w:webHidden/>
          </w:rPr>
          <w:t>10</w:t>
        </w:r>
        <w:r>
          <w:rPr>
            <w:noProof/>
            <w:webHidden/>
          </w:rPr>
          <w:fldChar w:fldCharType="end"/>
        </w:r>
      </w:hyperlink>
    </w:p>
    <w:p w14:paraId="21258E9F" w14:textId="67E291E1" w:rsidR="00E0329A" w:rsidRDefault="00E0329A">
      <w:pPr>
        <w:pStyle w:val="TM2"/>
        <w:rPr>
          <w:rFonts w:asciiTheme="minorHAnsi" w:eastAsiaTheme="minorEastAsia" w:hAnsiTheme="minorHAnsi" w:cstheme="minorBidi"/>
          <w:noProof/>
          <w:kern w:val="2"/>
          <w:sz w:val="24"/>
          <w:szCs w:val="24"/>
          <w:lang w:eastAsia="fr-FR"/>
          <w14:ligatures w14:val="standardContextual"/>
        </w:rPr>
      </w:pPr>
      <w:hyperlink w:anchor="_Toc230353621" w:history="1">
        <w:r w:rsidRPr="002C2522">
          <w:rPr>
            <w:rStyle w:val="Lienhypertexte"/>
            <w:noProof/>
          </w:rPr>
          <w:t>3. Ceci est le niveau 2 de la hiérarchie</w:t>
        </w:r>
        <w:r>
          <w:rPr>
            <w:noProof/>
            <w:webHidden/>
          </w:rPr>
          <w:tab/>
        </w:r>
        <w:r>
          <w:rPr>
            <w:noProof/>
            <w:webHidden/>
          </w:rPr>
          <w:fldChar w:fldCharType="begin"/>
        </w:r>
        <w:r>
          <w:rPr>
            <w:noProof/>
            <w:webHidden/>
          </w:rPr>
          <w:instrText xml:space="preserve"> PAGEREF _Toc230353621 \h </w:instrText>
        </w:r>
        <w:r>
          <w:rPr>
            <w:noProof/>
            <w:webHidden/>
          </w:rPr>
        </w:r>
        <w:r>
          <w:rPr>
            <w:noProof/>
            <w:webHidden/>
          </w:rPr>
          <w:fldChar w:fldCharType="separate"/>
        </w:r>
        <w:r>
          <w:rPr>
            <w:noProof/>
            <w:webHidden/>
          </w:rPr>
          <w:t>10</w:t>
        </w:r>
        <w:r>
          <w:rPr>
            <w:noProof/>
            <w:webHidden/>
          </w:rPr>
          <w:fldChar w:fldCharType="end"/>
        </w:r>
      </w:hyperlink>
    </w:p>
    <w:p w14:paraId="38DD307F" w14:textId="6AF754C1" w:rsidR="00E0329A" w:rsidRDefault="00E0329A">
      <w:pPr>
        <w:pStyle w:val="TM2"/>
        <w:rPr>
          <w:rFonts w:asciiTheme="minorHAnsi" w:eastAsiaTheme="minorEastAsia" w:hAnsiTheme="minorHAnsi" w:cstheme="minorBidi"/>
          <w:noProof/>
          <w:kern w:val="2"/>
          <w:sz w:val="24"/>
          <w:szCs w:val="24"/>
          <w:lang w:eastAsia="fr-FR"/>
          <w14:ligatures w14:val="standardContextual"/>
        </w:rPr>
      </w:pPr>
      <w:hyperlink w:anchor="_Toc230353622" w:history="1">
        <w:r w:rsidRPr="002C2522">
          <w:rPr>
            <w:rStyle w:val="Lienhypertexte"/>
            <w:noProof/>
          </w:rPr>
          <w:t>4. Ceci est le niveau 2 de la hiérarchie</w:t>
        </w:r>
        <w:r>
          <w:rPr>
            <w:noProof/>
            <w:webHidden/>
          </w:rPr>
          <w:tab/>
        </w:r>
        <w:r>
          <w:rPr>
            <w:noProof/>
            <w:webHidden/>
          </w:rPr>
          <w:fldChar w:fldCharType="begin"/>
        </w:r>
        <w:r>
          <w:rPr>
            <w:noProof/>
            <w:webHidden/>
          </w:rPr>
          <w:instrText xml:space="preserve"> PAGEREF _Toc230353622 \h </w:instrText>
        </w:r>
        <w:r>
          <w:rPr>
            <w:noProof/>
            <w:webHidden/>
          </w:rPr>
        </w:r>
        <w:r>
          <w:rPr>
            <w:noProof/>
            <w:webHidden/>
          </w:rPr>
          <w:fldChar w:fldCharType="separate"/>
        </w:r>
        <w:r>
          <w:rPr>
            <w:noProof/>
            <w:webHidden/>
          </w:rPr>
          <w:t>10</w:t>
        </w:r>
        <w:r>
          <w:rPr>
            <w:noProof/>
            <w:webHidden/>
          </w:rPr>
          <w:fldChar w:fldCharType="end"/>
        </w:r>
      </w:hyperlink>
    </w:p>
    <w:p w14:paraId="189A3D99" w14:textId="6E945E97"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23" w:history="1">
        <w:r w:rsidRPr="002C2522">
          <w:rPr>
            <w:rStyle w:val="Lienhypertexte"/>
            <w:noProof/>
          </w:rPr>
          <w:t>Ceci est la troisième partie [niveau de Titre 1]</w:t>
        </w:r>
        <w:r>
          <w:rPr>
            <w:noProof/>
            <w:webHidden/>
          </w:rPr>
          <w:tab/>
        </w:r>
        <w:r>
          <w:rPr>
            <w:noProof/>
            <w:webHidden/>
          </w:rPr>
          <w:fldChar w:fldCharType="begin"/>
        </w:r>
        <w:r>
          <w:rPr>
            <w:noProof/>
            <w:webHidden/>
          </w:rPr>
          <w:instrText xml:space="preserve"> PAGEREF _Toc230353623 \h </w:instrText>
        </w:r>
        <w:r>
          <w:rPr>
            <w:noProof/>
            <w:webHidden/>
          </w:rPr>
        </w:r>
        <w:r>
          <w:rPr>
            <w:noProof/>
            <w:webHidden/>
          </w:rPr>
          <w:fldChar w:fldCharType="separate"/>
        </w:r>
        <w:r>
          <w:rPr>
            <w:noProof/>
            <w:webHidden/>
          </w:rPr>
          <w:t>11</w:t>
        </w:r>
        <w:r>
          <w:rPr>
            <w:noProof/>
            <w:webHidden/>
          </w:rPr>
          <w:fldChar w:fldCharType="end"/>
        </w:r>
      </w:hyperlink>
    </w:p>
    <w:p w14:paraId="7039D8AB" w14:textId="3E040532" w:rsidR="00E0329A" w:rsidRDefault="00E0329A">
      <w:pPr>
        <w:pStyle w:val="TM2"/>
        <w:rPr>
          <w:rFonts w:asciiTheme="minorHAnsi" w:eastAsiaTheme="minorEastAsia" w:hAnsiTheme="minorHAnsi" w:cstheme="minorBidi"/>
          <w:noProof/>
          <w:kern w:val="2"/>
          <w:sz w:val="24"/>
          <w:szCs w:val="24"/>
          <w:lang w:eastAsia="fr-FR"/>
          <w14:ligatures w14:val="standardContextual"/>
        </w:rPr>
      </w:pPr>
      <w:hyperlink w:anchor="_Toc230353624" w:history="1">
        <w:r w:rsidRPr="002C2522">
          <w:rPr>
            <w:rStyle w:val="Lienhypertexte"/>
            <w:noProof/>
          </w:rPr>
          <w:t>5. Ceci est le niveau 2 de la hiérarchie</w:t>
        </w:r>
        <w:r>
          <w:rPr>
            <w:noProof/>
            <w:webHidden/>
          </w:rPr>
          <w:tab/>
        </w:r>
        <w:r>
          <w:rPr>
            <w:noProof/>
            <w:webHidden/>
          </w:rPr>
          <w:fldChar w:fldCharType="begin"/>
        </w:r>
        <w:r>
          <w:rPr>
            <w:noProof/>
            <w:webHidden/>
          </w:rPr>
          <w:instrText xml:space="preserve"> PAGEREF _Toc230353624 \h </w:instrText>
        </w:r>
        <w:r>
          <w:rPr>
            <w:noProof/>
            <w:webHidden/>
          </w:rPr>
        </w:r>
        <w:r>
          <w:rPr>
            <w:noProof/>
            <w:webHidden/>
          </w:rPr>
          <w:fldChar w:fldCharType="separate"/>
        </w:r>
        <w:r>
          <w:rPr>
            <w:noProof/>
            <w:webHidden/>
          </w:rPr>
          <w:t>11</w:t>
        </w:r>
        <w:r>
          <w:rPr>
            <w:noProof/>
            <w:webHidden/>
          </w:rPr>
          <w:fldChar w:fldCharType="end"/>
        </w:r>
      </w:hyperlink>
    </w:p>
    <w:p w14:paraId="7639F9E6" w14:textId="58FE0CAF" w:rsidR="00E0329A" w:rsidRDefault="00E0329A">
      <w:pPr>
        <w:pStyle w:val="TM2"/>
        <w:rPr>
          <w:rFonts w:asciiTheme="minorHAnsi" w:eastAsiaTheme="minorEastAsia" w:hAnsiTheme="minorHAnsi" w:cstheme="minorBidi"/>
          <w:noProof/>
          <w:kern w:val="2"/>
          <w:sz w:val="24"/>
          <w:szCs w:val="24"/>
          <w:lang w:eastAsia="fr-FR"/>
          <w14:ligatures w14:val="standardContextual"/>
        </w:rPr>
      </w:pPr>
      <w:hyperlink w:anchor="_Toc230353625" w:history="1">
        <w:r w:rsidRPr="002C2522">
          <w:rPr>
            <w:rStyle w:val="Lienhypertexte"/>
            <w:noProof/>
          </w:rPr>
          <w:t>6. Ceci est le niveau 2 de la hiérarchie</w:t>
        </w:r>
        <w:r>
          <w:rPr>
            <w:noProof/>
            <w:webHidden/>
          </w:rPr>
          <w:tab/>
        </w:r>
        <w:r>
          <w:rPr>
            <w:noProof/>
            <w:webHidden/>
          </w:rPr>
          <w:fldChar w:fldCharType="begin"/>
        </w:r>
        <w:r>
          <w:rPr>
            <w:noProof/>
            <w:webHidden/>
          </w:rPr>
          <w:instrText xml:space="preserve"> PAGEREF _Toc230353625 \h </w:instrText>
        </w:r>
        <w:r>
          <w:rPr>
            <w:noProof/>
            <w:webHidden/>
          </w:rPr>
        </w:r>
        <w:r>
          <w:rPr>
            <w:noProof/>
            <w:webHidden/>
          </w:rPr>
          <w:fldChar w:fldCharType="separate"/>
        </w:r>
        <w:r>
          <w:rPr>
            <w:noProof/>
            <w:webHidden/>
          </w:rPr>
          <w:t>11</w:t>
        </w:r>
        <w:r>
          <w:rPr>
            <w:noProof/>
            <w:webHidden/>
          </w:rPr>
          <w:fldChar w:fldCharType="end"/>
        </w:r>
      </w:hyperlink>
    </w:p>
    <w:p w14:paraId="2934EE68" w14:textId="275FE816"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26" w:history="1">
        <w:r w:rsidRPr="002C2522">
          <w:rPr>
            <w:rStyle w:val="Lienhypertexte"/>
            <w:noProof/>
          </w:rPr>
          <w:t>Les différents styles</w:t>
        </w:r>
        <w:r>
          <w:rPr>
            <w:noProof/>
            <w:webHidden/>
          </w:rPr>
          <w:tab/>
        </w:r>
        <w:r>
          <w:rPr>
            <w:noProof/>
            <w:webHidden/>
          </w:rPr>
          <w:fldChar w:fldCharType="begin"/>
        </w:r>
        <w:r>
          <w:rPr>
            <w:noProof/>
            <w:webHidden/>
          </w:rPr>
          <w:instrText xml:space="preserve"> PAGEREF _Toc230353626 \h </w:instrText>
        </w:r>
        <w:r>
          <w:rPr>
            <w:noProof/>
            <w:webHidden/>
          </w:rPr>
        </w:r>
        <w:r>
          <w:rPr>
            <w:noProof/>
            <w:webHidden/>
          </w:rPr>
          <w:fldChar w:fldCharType="separate"/>
        </w:r>
        <w:r>
          <w:rPr>
            <w:noProof/>
            <w:webHidden/>
          </w:rPr>
          <w:t>12</w:t>
        </w:r>
        <w:r>
          <w:rPr>
            <w:noProof/>
            <w:webHidden/>
          </w:rPr>
          <w:fldChar w:fldCharType="end"/>
        </w:r>
      </w:hyperlink>
    </w:p>
    <w:p w14:paraId="6EAADD60" w14:textId="249F0741"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27" w:history="1">
        <w:r w:rsidRPr="002C2522">
          <w:rPr>
            <w:rStyle w:val="Lienhypertexte"/>
            <w:noProof/>
          </w:rPr>
          <w:t>Conclusion</w:t>
        </w:r>
        <w:r>
          <w:rPr>
            <w:noProof/>
            <w:webHidden/>
          </w:rPr>
          <w:tab/>
        </w:r>
        <w:r>
          <w:rPr>
            <w:noProof/>
            <w:webHidden/>
          </w:rPr>
          <w:fldChar w:fldCharType="begin"/>
        </w:r>
        <w:r>
          <w:rPr>
            <w:noProof/>
            <w:webHidden/>
          </w:rPr>
          <w:instrText xml:space="preserve"> PAGEREF _Toc230353627 \h </w:instrText>
        </w:r>
        <w:r>
          <w:rPr>
            <w:noProof/>
            <w:webHidden/>
          </w:rPr>
        </w:r>
        <w:r>
          <w:rPr>
            <w:noProof/>
            <w:webHidden/>
          </w:rPr>
          <w:fldChar w:fldCharType="separate"/>
        </w:r>
        <w:r>
          <w:rPr>
            <w:noProof/>
            <w:webHidden/>
          </w:rPr>
          <w:t>14</w:t>
        </w:r>
        <w:r>
          <w:rPr>
            <w:noProof/>
            <w:webHidden/>
          </w:rPr>
          <w:fldChar w:fldCharType="end"/>
        </w:r>
      </w:hyperlink>
    </w:p>
    <w:p w14:paraId="2BFBA4A9" w14:textId="2A9A1DCB"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28" w:history="1">
        <w:r w:rsidRPr="002C2522">
          <w:rPr>
            <w:rStyle w:val="Lienhypertexte"/>
            <w:noProof/>
          </w:rPr>
          <w:t>Annexes</w:t>
        </w:r>
        <w:r>
          <w:rPr>
            <w:noProof/>
            <w:webHidden/>
          </w:rPr>
          <w:tab/>
        </w:r>
        <w:r>
          <w:rPr>
            <w:noProof/>
            <w:webHidden/>
          </w:rPr>
          <w:fldChar w:fldCharType="begin"/>
        </w:r>
        <w:r>
          <w:rPr>
            <w:noProof/>
            <w:webHidden/>
          </w:rPr>
          <w:instrText xml:space="preserve"> PAGEREF _Toc230353628 \h </w:instrText>
        </w:r>
        <w:r>
          <w:rPr>
            <w:noProof/>
            <w:webHidden/>
          </w:rPr>
        </w:r>
        <w:r>
          <w:rPr>
            <w:noProof/>
            <w:webHidden/>
          </w:rPr>
          <w:fldChar w:fldCharType="separate"/>
        </w:r>
        <w:r>
          <w:rPr>
            <w:noProof/>
            <w:webHidden/>
          </w:rPr>
          <w:t>15</w:t>
        </w:r>
        <w:r>
          <w:rPr>
            <w:noProof/>
            <w:webHidden/>
          </w:rPr>
          <w:fldChar w:fldCharType="end"/>
        </w:r>
      </w:hyperlink>
    </w:p>
    <w:p w14:paraId="6FE8B9BD" w14:textId="429A4CA4" w:rsidR="00E0329A" w:rsidRDefault="00E0329A">
      <w:pPr>
        <w:pStyle w:val="TM2"/>
        <w:rPr>
          <w:rFonts w:asciiTheme="minorHAnsi" w:eastAsiaTheme="minorEastAsia" w:hAnsiTheme="minorHAnsi" w:cstheme="minorBidi"/>
          <w:noProof/>
          <w:kern w:val="2"/>
          <w:sz w:val="24"/>
          <w:szCs w:val="24"/>
          <w:lang w:eastAsia="fr-FR"/>
          <w14:ligatures w14:val="standardContextual"/>
        </w:rPr>
      </w:pPr>
      <w:hyperlink w:anchor="_Toc230353629" w:history="1">
        <w:r w:rsidRPr="002C2522">
          <w:rPr>
            <w:rStyle w:val="Lienhypertexte"/>
            <w:noProof/>
          </w:rPr>
          <w:t>Annexe 1</w:t>
        </w:r>
        <w:r>
          <w:rPr>
            <w:noProof/>
            <w:webHidden/>
          </w:rPr>
          <w:tab/>
        </w:r>
        <w:r>
          <w:rPr>
            <w:noProof/>
            <w:webHidden/>
          </w:rPr>
          <w:fldChar w:fldCharType="begin"/>
        </w:r>
        <w:r>
          <w:rPr>
            <w:noProof/>
            <w:webHidden/>
          </w:rPr>
          <w:instrText xml:space="preserve"> PAGEREF _Toc230353629 \h </w:instrText>
        </w:r>
        <w:r>
          <w:rPr>
            <w:noProof/>
            <w:webHidden/>
          </w:rPr>
        </w:r>
        <w:r>
          <w:rPr>
            <w:noProof/>
            <w:webHidden/>
          </w:rPr>
          <w:fldChar w:fldCharType="separate"/>
        </w:r>
        <w:r>
          <w:rPr>
            <w:noProof/>
            <w:webHidden/>
          </w:rPr>
          <w:t>15</w:t>
        </w:r>
        <w:r>
          <w:rPr>
            <w:noProof/>
            <w:webHidden/>
          </w:rPr>
          <w:fldChar w:fldCharType="end"/>
        </w:r>
      </w:hyperlink>
    </w:p>
    <w:p w14:paraId="4E2A7967" w14:textId="6D5EF3F9" w:rsidR="00E0329A" w:rsidRDefault="00E0329A">
      <w:pPr>
        <w:pStyle w:val="TM2"/>
        <w:rPr>
          <w:rFonts w:asciiTheme="minorHAnsi" w:eastAsiaTheme="minorEastAsia" w:hAnsiTheme="minorHAnsi" w:cstheme="minorBidi"/>
          <w:noProof/>
          <w:kern w:val="2"/>
          <w:sz w:val="24"/>
          <w:szCs w:val="24"/>
          <w:lang w:eastAsia="fr-FR"/>
          <w14:ligatures w14:val="standardContextual"/>
        </w:rPr>
      </w:pPr>
      <w:hyperlink w:anchor="_Toc230353630" w:history="1">
        <w:r w:rsidRPr="002C2522">
          <w:rPr>
            <w:rStyle w:val="Lienhypertexte"/>
            <w:noProof/>
          </w:rPr>
          <w:t>Annexe 2</w:t>
        </w:r>
        <w:r>
          <w:rPr>
            <w:noProof/>
            <w:webHidden/>
          </w:rPr>
          <w:tab/>
        </w:r>
        <w:r>
          <w:rPr>
            <w:noProof/>
            <w:webHidden/>
          </w:rPr>
          <w:fldChar w:fldCharType="begin"/>
        </w:r>
        <w:r>
          <w:rPr>
            <w:noProof/>
            <w:webHidden/>
          </w:rPr>
          <w:instrText xml:space="preserve"> PAGEREF _Toc230353630 \h </w:instrText>
        </w:r>
        <w:r>
          <w:rPr>
            <w:noProof/>
            <w:webHidden/>
          </w:rPr>
        </w:r>
        <w:r>
          <w:rPr>
            <w:noProof/>
            <w:webHidden/>
          </w:rPr>
          <w:fldChar w:fldCharType="separate"/>
        </w:r>
        <w:r>
          <w:rPr>
            <w:noProof/>
            <w:webHidden/>
          </w:rPr>
          <w:t>15</w:t>
        </w:r>
        <w:r>
          <w:rPr>
            <w:noProof/>
            <w:webHidden/>
          </w:rPr>
          <w:fldChar w:fldCharType="end"/>
        </w:r>
      </w:hyperlink>
    </w:p>
    <w:p w14:paraId="4E803411" w14:textId="3A0782BA" w:rsidR="00E0329A" w:rsidRDefault="00E0329A">
      <w:pPr>
        <w:pStyle w:val="TM2"/>
        <w:rPr>
          <w:rFonts w:asciiTheme="minorHAnsi" w:eastAsiaTheme="minorEastAsia" w:hAnsiTheme="minorHAnsi" w:cstheme="minorBidi"/>
          <w:noProof/>
          <w:kern w:val="2"/>
          <w:sz w:val="24"/>
          <w:szCs w:val="24"/>
          <w:lang w:eastAsia="fr-FR"/>
          <w14:ligatures w14:val="standardContextual"/>
        </w:rPr>
      </w:pPr>
      <w:hyperlink w:anchor="_Toc230353631" w:history="1">
        <w:r w:rsidRPr="002C2522">
          <w:rPr>
            <w:rStyle w:val="Lienhypertexte"/>
            <w:noProof/>
          </w:rPr>
          <w:t>Annexe 3</w:t>
        </w:r>
        <w:r>
          <w:rPr>
            <w:noProof/>
            <w:webHidden/>
          </w:rPr>
          <w:tab/>
        </w:r>
        <w:r>
          <w:rPr>
            <w:noProof/>
            <w:webHidden/>
          </w:rPr>
          <w:fldChar w:fldCharType="begin"/>
        </w:r>
        <w:r>
          <w:rPr>
            <w:noProof/>
            <w:webHidden/>
          </w:rPr>
          <w:instrText xml:space="preserve"> PAGEREF _Toc230353631 \h </w:instrText>
        </w:r>
        <w:r>
          <w:rPr>
            <w:noProof/>
            <w:webHidden/>
          </w:rPr>
        </w:r>
        <w:r>
          <w:rPr>
            <w:noProof/>
            <w:webHidden/>
          </w:rPr>
          <w:fldChar w:fldCharType="separate"/>
        </w:r>
        <w:r>
          <w:rPr>
            <w:noProof/>
            <w:webHidden/>
          </w:rPr>
          <w:t>15</w:t>
        </w:r>
        <w:r>
          <w:rPr>
            <w:noProof/>
            <w:webHidden/>
          </w:rPr>
          <w:fldChar w:fldCharType="end"/>
        </w:r>
      </w:hyperlink>
    </w:p>
    <w:p w14:paraId="275A4D3D" w14:textId="1F143F9C"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32" w:history="1">
        <w:r w:rsidRPr="002C2522">
          <w:rPr>
            <w:rStyle w:val="Lienhypertexte"/>
            <w:noProof/>
          </w:rPr>
          <w:t>Bibliographie</w:t>
        </w:r>
        <w:r>
          <w:rPr>
            <w:noProof/>
            <w:webHidden/>
          </w:rPr>
          <w:tab/>
        </w:r>
        <w:r>
          <w:rPr>
            <w:noProof/>
            <w:webHidden/>
          </w:rPr>
          <w:fldChar w:fldCharType="begin"/>
        </w:r>
        <w:r>
          <w:rPr>
            <w:noProof/>
            <w:webHidden/>
          </w:rPr>
          <w:instrText xml:space="preserve"> PAGEREF _Toc230353632 \h </w:instrText>
        </w:r>
        <w:r>
          <w:rPr>
            <w:noProof/>
            <w:webHidden/>
          </w:rPr>
        </w:r>
        <w:r>
          <w:rPr>
            <w:noProof/>
            <w:webHidden/>
          </w:rPr>
          <w:fldChar w:fldCharType="separate"/>
        </w:r>
        <w:r>
          <w:rPr>
            <w:noProof/>
            <w:webHidden/>
          </w:rPr>
          <w:t>16</w:t>
        </w:r>
        <w:r>
          <w:rPr>
            <w:noProof/>
            <w:webHidden/>
          </w:rPr>
          <w:fldChar w:fldCharType="end"/>
        </w:r>
      </w:hyperlink>
    </w:p>
    <w:p w14:paraId="4E51E790" w14:textId="2EB065E8"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33" w:history="1">
        <w:r w:rsidRPr="002C2522">
          <w:rPr>
            <w:rStyle w:val="Lienhypertexte"/>
            <w:noProof/>
          </w:rPr>
          <w:t>Table des illustrations</w:t>
        </w:r>
        <w:r>
          <w:rPr>
            <w:noProof/>
            <w:webHidden/>
          </w:rPr>
          <w:tab/>
        </w:r>
        <w:r>
          <w:rPr>
            <w:noProof/>
            <w:webHidden/>
          </w:rPr>
          <w:fldChar w:fldCharType="begin"/>
        </w:r>
        <w:r>
          <w:rPr>
            <w:noProof/>
            <w:webHidden/>
          </w:rPr>
          <w:instrText xml:space="preserve"> PAGEREF _Toc230353633 \h </w:instrText>
        </w:r>
        <w:r>
          <w:rPr>
            <w:noProof/>
            <w:webHidden/>
          </w:rPr>
        </w:r>
        <w:r>
          <w:rPr>
            <w:noProof/>
            <w:webHidden/>
          </w:rPr>
          <w:fldChar w:fldCharType="separate"/>
        </w:r>
        <w:r>
          <w:rPr>
            <w:noProof/>
            <w:webHidden/>
          </w:rPr>
          <w:t>17</w:t>
        </w:r>
        <w:r>
          <w:rPr>
            <w:noProof/>
            <w:webHidden/>
          </w:rPr>
          <w:fldChar w:fldCharType="end"/>
        </w:r>
      </w:hyperlink>
    </w:p>
    <w:p w14:paraId="372D6750" w14:textId="487545DE"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34" w:history="1">
        <w:r w:rsidRPr="002C2522">
          <w:rPr>
            <w:rStyle w:val="Lienhypertexte"/>
            <w:noProof/>
          </w:rPr>
          <w:t>Tables des tableaux</w:t>
        </w:r>
        <w:r>
          <w:rPr>
            <w:noProof/>
            <w:webHidden/>
          </w:rPr>
          <w:tab/>
        </w:r>
        <w:r>
          <w:rPr>
            <w:noProof/>
            <w:webHidden/>
          </w:rPr>
          <w:fldChar w:fldCharType="begin"/>
        </w:r>
        <w:r>
          <w:rPr>
            <w:noProof/>
            <w:webHidden/>
          </w:rPr>
          <w:instrText xml:space="preserve"> PAGEREF _Toc230353634 \h </w:instrText>
        </w:r>
        <w:r>
          <w:rPr>
            <w:noProof/>
            <w:webHidden/>
          </w:rPr>
        </w:r>
        <w:r>
          <w:rPr>
            <w:noProof/>
            <w:webHidden/>
          </w:rPr>
          <w:fldChar w:fldCharType="separate"/>
        </w:r>
        <w:r>
          <w:rPr>
            <w:noProof/>
            <w:webHidden/>
          </w:rPr>
          <w:t>18</w:t>
        </w:r>
        <w:r>
          <w:rPr>
            <w:noProof/>
            <w:webHidden/>
          </w:rPr>
          <w:fldChar w:fldCharType="end"/>
        </w:r>
      </w:hyperlink>
    </w:p>
    <w:p w14:paraId="63E14665" w14:textId="47725368"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35" w:history="1">
        <w:r w:rsidRPr="002C2522">
          <w:rPr>
            <w:rStyle w:val="Lienhypertexte"/>
            <w:noProof/>
          </w:rPr>
          <w:t>Table des graphiques</w:t>
        </w:r>
        <w:r>
          <w:rPr>
            <w:noProof/>
            <w:webHidden/>
          </w:rPr>
          <w:tab/>
        </w:r>
        <w:r>
          <w:rPr>
            <w:noProof/>
            <w:webHidden/>
          </w:rPr>
          <w:fldChar w:fldCharType="begin"/>
        </w:r>
        <w:r>
          <w:rPr>
            <w:noProof/>
            <w:webHidden/>
          </w:rPr>
          <w:instrText xml:space="preserve"> PAGEREF _Toc230353635 \h </w:instrText>
        </w:r>
        <w:r>
          <w:rPr>
            <w:noProof/>
            <w:webHidden/>
          </w:rPr>
        </w:r>
        <w:r>
          <w:rPr>
            <w:noProof/>
            <w:webHidden/>
          </w:rPr>
          <w:fldChar w:fldCharType="separate"/>
        </w:r>
        <w:r>
          <w:rPr>
            <w:noProof/>
            <w:webHidden/>
          </w:rPr>
          <w:t>19</w:t>
        </w:r>
        <w:r>
          <w:rPr>
            <w:noProof/>
            <w:webHidden/>
          </w:rPr>
          <w:fldChar w:fldCharType="end"/>
        </w:r>
      </w:hyperlink>
    </w:p>
    <w:p w14:paraId="545684D4" w14:textId="1CA384EA"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36" w:history="1">
        <w:r w:rsidRPr="002C2522">
          <w:rPr>
            <w:rStyle w:val="Lienhypertexte"/>
            <w:noProof/>
          </w:rPr>
          <w:t>Index</w:t>
        </w:r>
        <w:r>
          <w:rPr>
            <w:noProof/>
            <w:webHidden/>
          </w:rPr>
          <w:tab/>
        </w:r>
        <w:r>
          <w:rPr>
            <w:noProof/>
            <w:webHidden/>
          </w:rPr>
          <w:fldChar w:fldCharType="begin"/>
        </w:r>
        <w:r>
          <w:rPr>
            <w:noProof/>
            <w:webHidden/>
          </w:rPr>
          <w:instrText xml:space="preserve"> PAGEREF _Toc230353636 \h </w:instrText>
        </w:r>
        <w:r>
          <w:rPr>
            <w:noProof/>
            <w:webHidden/>
          </w:rPr>
        </w:r>
        <w:r>
          <w:rPr>
            <w:noProof/>
            <w:webHidden/>
          </w:rPr>
          <w:fldChar w:fldCharType="separate"/>
        </w:r>
        <w:r>
          <w:rPr>
            <w:noProof/>
            <w:webHidden/>
          </w:rPr>
          <w:t>20</w:t>
        </w:r>
        <w:r>
          <w:rPr>
            <w:noProof/>
            <w:webHidden/>
          </w:rPr>
          <w:fldChar w:fldCharType="end"/>
        </w:r>
      </w:hyperlink>
    </w:p>
    <w:p w14:paraId="1632A7B0" w14:textId="4711548F"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37" w:history="1">
        <w:r w:rsidRPr="002C2522">
          <w:rPr>
            <w:rStyle w:val="Lienhypertexte"/>
            <w:noProof/>
          </w:rPr>
          <w:t>Table des matières</w:t>
        </w:r>
        <w:r>
          <w:rPr>
            <w:noProof/>
            <w:webHidden/>
          </w:rPr>
          <w:tab/>
        </w:r>
        <w:r>
          <w:rPr>
            <w:noProof/>
            <w:webHidden/>
          </w:rPr>
          <w:fldChar w:fldCharType="begin"/>
        </w:r>
        <w:r>
          <w:rPr>
            <w:noProof/>
            <w:webHidden/>
          </w:rPr>
          <w:instrText xml:space="preserve"> PAGEREF _Toc230353637 \h </w:instrText>
        </w:r>
        <w:r>
          <w:rPr>
            <w:noProof/>
            <w:webHidden/>
          </w:rPr>
        </w:r>
        <w:r>
          <w:rPr>
            <w:noProof/>
            <w:webHidden/>
          </w:rPr>
          <w:fldChar w:fldCharType="separate"/>
        </w:r>
        <w:r>
          <w:rPr>
            <w:noProof/>
            <w:webHidden/>
          </w:rPr>
          <w:t>21</w:t>
        </w:r>
        <w:r>
          <w:rPr>
            <w:noProof/>
            <w:webHidden/>
          </w:rPr>
          <w:fldChar w:fldCharType="end"/>
        </w:r>
      </w:hyperlink>
    </w:p>
    <w:p w14:paraId="3057C947" w14:textId="5099D820"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38" w:history="1">
        <w:r w:rsidRPr="002C2522">
          <w:rPr>
            <w:rStyle w:val="Lienhypertexte"/>
            <w:noProof/>
          </w:rPr>
          <w:t>Résumé</w:t>
        </w:r>
        <w:r>
          <w:rPr>
            <w:noProof/>
            <w:webHidden/>
          </w:rPr>
          <w:tab/>
        </w:r>
        <w:r>
          <w:rPr>
            <w:noProof/>
            <w:webHidden/>
          </w:rPr>
          <w:fldChar w:fldCharType="begin"/>
        </w:r>
        <w:r>
          <w:rPr>
            <w:noProof/>
            <w:webHidden/>
          </w:rPr>
          <w:instrText xml:space="preserve"> PAGEREF _Toc230353638 \h </w:instrText>
        </w:r>
        <w:r>
          <w:rPr>
            <w:noProof/>
            <w:webHidden/>
          </w:rPr>
        </w:r>
        <w:r>
          <w:rPr>
            <w:noProof/>
            <w:webHidden/>
          </w:rPr>
          <w:fldChar w:fldCharType="separate"/>
        </w:r>
        <w:r>
          <w:rPr>
            <w:noProof/>
            <w:webHidden/>
          </w:rPr>
          <w:t>23</w:t>
        </w:r>
        <w:r>
          <w:rPr>
            <w:noProof/>
            <w:webHidden/>
          </w:rPr>
          <w:fldChar w:fldCharType="end"/>
        </w:r>
      </w:hyperlink>
    </w:p>
    <w:p w14:paraId="32D1876E" w14:textId="129EC30C" w:rsidR="00E0329A" w:rsidRDefault="00E0329A">
      <w:pPr>
        <w:pStyle w:val="TM1"/>
        <w:rPr>
          <w:rFonts w:asciiTheme="minorHAnsi" w:eastAsiaTheme="minorEastAsia" w:hAnsiTheme="minorHAnsi" w:cstheme="minorBidi"/>
          <w:b w:val="0"/>
          <w:noProof/>
          <w:kern w:val="2"/>
          <w:sz w:val="24"/>
          <w:szCs w:val="24"/>
          <w:lang w:eastAsia="fr-FR"/>
          <w14:ligatures w14:val="standardContextual"/>
        </w:rPr>
      </w:pPr>
      <w:hyperlink w:anchor="_Toc230353639" w:history="1">
        <w:r w:rsidRPr="002C2522">
          <w:rPr>
            <w:rStyle w:val="Lienhypertexte"/>
            <w:noProof/>
            <w:lang w:val="en-GB"/>
          </w:rPr>
          <w:t>Abstract</w:t>
        </w:r>
        <w:r>
          <w:rPr>
            <w:noProof/>
            <w:webHidden/>
          </w:rPr>
          <w:tab/>
        </w:r>
        <w:r>
          <w:rPr>
            <w:noProof/>
            <w:webHidden/>
          </w:rPr>
          <w:fldChar w:fldCharType="begin"/>
        </w:r>
        <w:r>
          <w:rPr>
            <w:noProof/>
            <w:webHidden/>
          </w:rPr>
          <w:instrText xml:space="preserve"> PAGEREF _Toc230353639 \h </w:instrText>
        </w:r>
        <w:r>
          <w:rPr>
            <w:noProof/>
            <w:webHidden/>
          </w:rPr>
        </w:r>
        <w:r>
          <w:rPr>
            <w:noProof/>
            <w:webHidden/>
          </w:rPr>
          <w:fldChar w:fldCharType="separate"/>
        </w:r>
        <w:r>
          <w:rPr>
            <w:noProof/>
            <w:webHidden/>
          </w:rPr>
          <w:t>23</w:t>
        </w:r>
        <w:r>
          <w:rPr>
            <w:noProof/>
            <w:webHidden/>
          </w:rPr>
          <w:fldChar w:fldCharType="end"/>
        </w:r>
      </w:hyperlink>
    </w:p>
    <w:p w14:paraId="130A383C" w14:textId="2B454A40" w:rsidR="005D753F" w:rsidRDefault="00303DB2" w:rsidP="007B3C11">
      <w:pPr>
        <w:pStyle w:val="Titre1"/>
      </w:pPr>
      <w:r>
        <w:rPr>
          <w:rFonts w:eastAsiaTheme="minorHAnsi" w:cs="Times New Roman (Corps CS)"/>
          <w:color w:val="auto"/>
          <w:sz w:val="20"/>
          <w:szCs w:val="20"/>
        </w:rPr>
        <w:lastRenderedPageBreak/>
        <w:fldChar w:fldCharType="end"/>
      </w:r>
      <w:bookmarkStart w:id="10" w:name="_Toc224032378"/>
      <w:bookmarkStart w:id="11" w:name="_Toc230353616"/>
      <w:r w:rsidR="005D753F">
        <w:t>Introduction</w:t>
      </w:r>
      <w:bookmarkEnd w:id="10"/>
      <w:bookmarkEnd w:id="11"/>
    </w:p>
    <w:p w14:paraId="0A1C0F58" w14:textId="1F1435CC" w:rsidR="00CC589B" w:rsidRDefault="00C852E2" w:rsidP="00DA4A91">
      <w:r>
        <w:t>Bienvenue dans la feuille de style Thèse d’exercice, mémoire et thèse de l’université d’Angers. Si vous n’avez jamais utilisé de feuille de style, nous vous conseillons de contacter vos enseignant.es. Sans être compliquée, son utilisation demande un peu de pratique.</w:t>
      </w:r>
    </w:p>
    <w:p w14:paraId="718569A0" w14:textId="77777777" w:rsidR="00C852E2" w:rsidRDefault="00C852E2" w:rsidP="00DA4A91">
      <w:r>
        <w:t xml:space="preserve"> Le texte que vous êtes en train de lire a vocation à être effacé – par vous. N’hésitez pas à adresser vos remarques et à </w:t>
      </w:r>
      <w:hyperlink r:id="rId14" w:history="1">
        <w:r w:rsidR="00FD286A">
          <w:rPr>
            <w:rStyle w:val="Lienhypertexte"/>
          </w:rPr>
          <w:t>scd_formation@listes.univ-angers.fr</w:t>
        </w:r>
      </w:hyperlink>
    </w:p>
    <w:p w14:paraId="263203FB" w14:textId="77777777" w:rsidR="00AD4A1E" w:rsidRDefault="001F480F" w:rsidP="00AD4A1E">
      <w:r>
        <w:t>Rédigez</w:t>
      </w:r>
      <w:r w:rsidR="009B706B">
        <w:t xml:space="preserve"> ici votre introduction. </w:t>
      </w:r>
    </w:p>
    <w:p w14:paraId="67CF7A8A" w14:textId="6560A72D" w:rsidR="009B706B" w:rsidRDefault="009B706B" w:rsidP="009B706B">
      <w:r>
        <w:t xml:space="preserve">Chaque grande partie de cette feuille de style est séparée des autres par un </w:t>
      </w:r>
      <w:r w:rsidR="00AD4A1E">
        <w:t>saut de page</w:t>
      </w:r>
      <w:r w:rsidR="003C7560">
        <w:t>.</w:t>
      </w:r>
      <w:r>
        <w:t xml:space="preserve"> </w:t>
      </w:r>
      <w:r w:rsidR="00711FE8">
        <w:t xml:space="preserve">Nous vous recommandons de ne pas les supprimer. Vous pouvez également en insérer dans l’onglet </w:t>
      </w:r>
      <w:r w:rsidR="00AD4A1E">
        <w:t>Insertion</w:t>
      </w:r>
      <w:r w:rsidR="00711FE8">
        <w:t xml:space="preserve"> &gt; Saut de page</w:t>
      </w:r>
      <w:r w:rsidR="00C852E2">
        <w:t>.</w:t>
      </w:r>
    </w:p>
    <w:p w14:paraId="1D9CEF7B" w14:textId="77777777" w:rsidR="00C852E2" w:rsidRDefault="00C852E2" w:rsidP="009B706B">
      <w:r>
        <w:t xml:space="preserve">Ces sauts de </w:t>
      </w:r>
      <w:r w:rsidR="00AD4A1E">
        <w:t>pages</w:t>
      </w:r>
      <w:r>
        <w:t xml:space="preserve"> permettent d’harmoniser votre travail et de le rendre plus facile à lire.</w:t>
      </w:r>
    </w:p>
    <w:p w14:paraId="289BF204" w14:textId="47FA61E8" w:rsidR="00725F70" w:rsidRDefault="005F4CC9" w:rsidP="007D6CEF">
      <w:pPr>
        <w:pStyle w:val="Titre1"/>
      </w:pPr>
      <w:bookmarkStart w:id="12" w:name="_Toc224032379"/>
      <w:bookmarkStart w:id="13" w:name="_Toc230353617"/>
      <w:r>
        <w:lastRenderedPageBreak/>
        <w:t>Ceci est la première partie, niveau 1 de la hiérarchie</w:t>
      </w:r>
      <w:bookmarkEnd w:id="12"/>
      <w:bookmarkEnd w:id="13"/>
    </w:p>
    <w:p w14:paraId="01A03D01" w14:textId="6B8AE515" w:rsidR="00576410" w:rsidRPr="00506979" w:rsidRDefault="00921C8D" w:rsidP="00A74496">
      <w:pPr>
        <w:pStyle w:val="Titre2"/>
      </w:pPr>
      <w:bookmarkStart w:id="14" w:name="_Toc224032380"/>
      <w:bookmarkStart w:id="15" w:name="_Toc230353618"/>
      <w:r w:rsidRPr="00506979">
        <w:t>Ceci est le niveau 2 de la hié</w:t>
      </w:r>
      <w:r w:rsidR="005F4CC9" w:rsidRPr="00506979">
        <w:t>rarchie</w:t>
      </w:r>
      <w:bookmarkEnd w:id="14"/>
      <w:bookmarkEnd w:id="15"/>
    </w:p>
    <w:p w14:paraId="7B50EFA7" w14:textId="77777777" w:rsidR="00DA4A91" w:rsidRPr="00EF1D6F" w:rsidRDefault="00EF1D6F" w:rsidP="00EF1D6F">
      <w:r>
        <w:t>Texte</w:t>
      </w:r>
    </w:p>
    <w:p w14:paraId="6B06E4E2" w14:textId="4A8354BC" w:rsidR="00576410" w:rsidRPr="00134AEA" w:rsidRDefault="005F4CC9" w:rsidP="00A74496">
      <w:pPr>
        <w:pStyle w:val="Titre3"/>
      </w:pPr>
      <w:bookmarkStart w:id="16" w:name="_Toc224032381"/>
      <w:r w:rsidRPr="00134AEA">
        <w:t>Ceci est le niveau 3 de la hiérarchie</w:t>
      </w:r>
      <w:bookmarkEnd w:id="16"/>
    </w:p>
    <w:p w14:paraId="0287AA37" w14:textId="77777777" w:rsidR="00921C8D" w:rsidRDefault="00921C8D" w:rsidP="00921C8D">
      <w:r>
        <w:t>Texte</w:t>
      </w:r>
    </w:p>
    <w:p w14:paraId="2999BA0D" w14:textId="2B567EC0" w:rsidR="00223E54" w:rsidRDefault="005F4CC9" w:rsidP="0095659B">
      <w:pPr>
        <w:pStyle w:val="Titre4"/>
      </w:pPr>
      <w:bookmarkStart w:id="17" w:name="_Toc224032382"/>
      <w:r>
        <w:t>Ceci est le niveau 4 de la hiérarchie</w:t>
      </w:r>
      <w:bookmarkEnd w:id="17"/>
    </w:p>
    <w:p w14:paraId="098355CD" w14:textId="77777777" w:rsidR="00921C8D" w:rsidRDefault="00921C8D" w:rsidP="00921C8D">
      <w:r>
        <w:t>Texte</w:t>
      </w:r>
    </w:p>
    <w:p w14:paraId="0E7F521F" w14:textId="3049460C" w:rsidR="00851C3A" w:rsidRDefault="005F4CC9" w:rsidP="0095659B">
      <w:pPr>
        <w:pStyle w:val="Titre5"/>
      </w:pPr>
      <w:r>
        <w:t>Ceci est le niveau 5 de la hiérarchie</w:t>
      </w:r>
    </w:p>
    <w:p w14:paraId="457E2F07" w14:textId="77777777" w:rsidR="00921C8D" w:rsidRDefault="00921C8D" w:rsidP="00921C8D">
      <w:r>
        <w:t>Texte</w:t>
      </w:r>
    </w:p>
    <w:p w14:paraId="14DEE920" w14:textId="0610F9FA" w:rsidR="005F4CC9" w:rsidRDefault="00EB5BBF" w:rsidP="00A74496">
      <w:pPr>
        <w:pStyle w:val="Titre2"/>
      </w:pPr>
      <w:bookmarkStart w:id="18" w:name="_Toc224032383"/>
      <w:bookmarkStart w:id="19" w:name="_Toc230353619"/>
      <w:r w:rsidRPr="00506979">
        <w:t>Ceci est le niveau 2 de l</w:t>
      </w:r>
      <w:r w:rsidR="00EB1882" w:rsidRPr="00506979">
        <w:t>a</w:t>
      </w:r>
      <w:r w:rsidR="00EB1882" w:rsidRPr="00210F6D">
        <w:t xml:space="preserve"> hié</w:t>
      </w:r>
      <w:r w:rsidRPr="00210F6D">
        <w:t>rarchie</w:t>
      </w:r>
      <w:bookmarkEnd w:id="18"/>
      <w:bookmarkEnd w:id="19"/>
    </w:p>
    <w:p w14:paraId="258FE579" w14:textId="292EC526" w:rsidR="0095659B" w:rsidRPr="0095659B" w:rsidRDefault="0095659B" w:rsidP="0095659B">
      <w:r>
        <w:t>Texte</w:t>
      </w:r>
    </w:p>
    <w:p w14:paraId="5771F28B" w14:textId="5452A776" w:rsidR="00EB5BBF" w:rsidRPr="00486BF1" w:rsidRDefault="00EB5BBF" w:rsidP="00A74496">
      <w:pPr>
        <w:pStyle w:val="Titre3"/>
      </w:pPr>
      <w:bookmarkStart w:id="20" w:name="_Toc224032384"/>
      <w:r w:rsidRPr="00486BF1">
        <w:t>Ceci est le niveau 3 de la hiérarchie</w:t>
      </w:r>
      <w:bookmarkEnd w:id="20"/>
    </w:p>
    <w:p w14:paraId="4972AE83" w14:textId="77777777" w:rsidR="00921C8D" w:rsidRDefault="00921C8D" w:rsidP="00921C8D">
      <w:r>
        <w:t>Texte</w:t>
      </w:r>
    </w:p>
    <w:p w14:paraId="4F9DC6A2" w14:textId="01EF4A30" w:rsidR="00EB5BBF" w:rsidRDefault="00EB5BBF" w:rsidP="0095659B">
      <w:pPr>
        <w:pStyle w:val="Titre4"/>
      </w:pPr>
      <w:bookmarkStart w:id="21" w:name="_Toc224032385"/>
      <w:r>
        <w:t>Ceci est le niveau 4 de la hiérarchie</w:t>
      </w:r>
      <w:bookmarkEnd w:id="21"/>
    </w:p>
    <w:p w14:paraId="72DA1608" w14:textId="77777777" w:rsidR="00921C8D" w:rsidRDefault="00921C8D" w:rsidP="00921C8D">
      <w:r>
        <w:t>Texte</w:t>
      </w:r>
    </w:p>
    <w:p w14:paraId="338C214D" w14:textId="53FDD1A1" w:rsidR="00DA4A91" w:rsidRDefault="00DA4A91" w:rsidP="0095659B">
      <w:pPr>
        <w:pStyle w:val="Titre5"/>
      </w:pPr>
      <w:r>
        <w:t>Ceci est le niveau 5 de la hiérarchie</w:t>
      </w:r>
    </w:p>
    <w:p w14:paraId="5F3CCD09" w14:textId="22BD413B" w:rsidR="0095659B" w:rsidRDefault="00921C8D" w:rsidP="0095659B">
      <w:r>
        <w:t>Texte</w:t>
      </w:r>
    </w:p>
    <w:p w14:paraId="1B0380EE" w14:textId="4F963EBA" w:rsidR="00223E54" w:rsidRDefault="00C852E2" w:rsidP="00A74496">
      <w:pPr>
        <w:pStyle w:val="Titre1"/>
        <w:numPr>
          <w:ilvl w:val="0"/>
          <w:numId w:val="31"/>
        </w:numPr>
      </w:pPr>
      <w:bookmarkStart w:id="22" w:name="_Toc224032386"/>
      <w:bookmarkStart w:id="23" w:name="_Toc230353620"/>
      <w:r>
        <w:lastRenderedPageBreak/>
        <w:t xml:space="preserve">Ceci est la deuxième </w:t>
      </w:r>
      <w:r w:rsidR="002A5F75">
        <w:t>Partie</w:t>
      </w:r>
      <w:r w:rsidR="003C7560">
        <w:t> [</w:t>
      </w:r>
      <w:r>
        <w:t xml:space="preserve">niveau de </w:t>
      </w:r>
      <w:r w:rsidR="00223E54">
        <w:t>Titre 1</w:t>
      </w:r>
      <w:r w:rsidR="00290C91">
        <w:t>]</w:t>
      </w:r>
      <w:bookmarkEnd w:id="22"/>
      <w:bookmarkEnd w:id="23"/>
    </w:p>
    <w:p w14:paraId="7075F65C" w14:textId="1086D088" w:rsidR="00AD51E8" w:rsidRDefault="00DA4A91" w:rsidP="002E0AB4">
      <w:pPr>
        <w:pStyle w:val="Titre2"/>
      </w:pPr>
      <w:bookmarkStart w:id="24" w:name="_Toc224032387"/>
      <w:bookmarkStart w:id="25" w:name="_Toc230353621"/>
      <w:r w:rsidRPr="002E0AB4">
        <w:t>Ceci</w:t>
      </w:r>
      <w:r>
        <w:t xml:space="preserve"> est le niveau 2 de la hié</w:t>
      </w:r>
      <w:r w:rsidR="00AD51E8" w:rsidRPr="00486BF1">
        <w:t>rarchie</w:t>
      </w:r>
      <w:bookmarkEnd w:id="24"/>
      <w:bookmarkEnd w:id="25"/>
    </w:p>
    <w:p w14:paraId="787927B2" w14:textId="77777777" w:rsidR="00EB1882" w:rsidRPr="00EB1882" w:rsidRDefault="00EB1882" w:rsidP="00EB1882">
      <w:r>
        <w:t>Texte</w:t>
      </w:r>
    </w:p>
    <w:p w14:paraId="5AF4D6AB" w14:textId="003EA05A" w:rsidR="00AD51E8" w:rsidRDefault="00AD51E8" w:rsidP="00A74496">
      <w:pPr>
        <w:pStyle w:val="Titre3"/>
      </w:pPr>
      <w:bookmarkStart w:id="26" w:name="_Toc224032388"/>
      <w:r w:rsidRPr="00486BF1">
        <w:t xml:space="preserve">Ceci est le </w:t>
      </w:r>
      <w:r w:rsidRPr="00134AEA">
        <w:t>niveau</w:t>
      </w:r>
      <w:r w:rsidRPr="00486BF1">
        <w:t xml:space="preserve"> 3 de la hiérarchie</w:t>
      </w:r>
      <w:bookmarkEnd w:id="26"/>
    </w:p>
    <w:p w14:paraId="7DDC3376" w14:textId="77777777" w:rsidR="00EB1882" w:rsidRPr="00EB1882" w:rsidRDefault="00EB1882" w:rsidP="00EB1882">
      <w:r>
        <w:t>Texte</w:t>
      </w:r>
    </w:p>
    <w:p w14:paraId="03AF31CD" w14:textId="719BB371" w:rsidR="00AD51E8" w:rsidRDefault="00AD51E8" w:rsidP="0095659B">
      <w:pPr>
        <w:pStyle w:val="Titre4"/>
      </w:pPr>
      <w:bookmarkStart w:id="27" w:name="_Toc224032389"/>
      <w:r>
        <w:t>Ceci est le niveau 4 de la hiérarchie</w:t>
      </w:r>
      <w:bookmarkEnd w:id="27"/>
    </w:p>
    <w:p w14:paraId="731649BB" w14:textId="77777777" w:rsidR="00EB1882" w:rsidRPr="00EB1882" w:rsidRDefault="00EB1882" w:rsidP="00EB1882">
      <w:r>
        <w:t>Texte</w:t>
      </w:r>
    </w:p>
    <w:p w14:paraId="391776FB" w14:textId="6E34F8F1" w:rsidR="00AD51E8" w:rsidRDefault="00AD51E8" w:rsidP="0095659B">
      <w:pPr>
        <w:pStyle w:val="Titre5"/>
      </w:pPr>
      <w:r>
        <w:t>Ceci est le niveau 5 de la hiérarchie</w:t>
      </w:r>
    </w:p>
    <w:p w14:paraId="543C5253" w14:textId="77777777" w:rsidR="00EB1882" w:rsidRPr="00EB1882" w:rsidRDefault="00EB1882" w:rsidP="00EB1882">
      <w:r>
        <w:t>Texte</w:t>
      </w:r>
    </w:p>
    <w:p w14:paraId="292F1D82" w14:textId="013F29EB" w:rsidR="00AD51E8" w:rsidRDefault="00AD51E8" w:rsidP="002E0AB4">
      <w:pPr>
        <w:pStyle w:val="Titre2"/>
      </w:pPr>
      <w:bookmarkStart w:id="28" w:name="_Toc224032390"/>
      <w:bookmarkStart w:id="29" w:name="_Toc230353622"/>
      <w:r>
        <w:t>Ceci est le niveau 2 de la hiérarchie</w:t>
      </w:r>
      <w:bookmarkEnd w:id="28"/>
      <w:bookmarkEnd w:id="29"/>
    </w:p>
    <w:p w14:paraId="0F8BD886" w14:textId="77777777" w:rsidR="00DA4A91" w:rsidRPr="00EB1882" w:rsidRDefault="00DA4A91" w:rsidP="00DA4A91">
      <w:r>
        <w:t>Texte</w:t>
      </w:r>
    </w:p>
    <w:p w14:paraId="02FE4D6C" w14:textId="31F1E840" w:rsidR="00AD51E8" w:rsidRPr="00486BF1" w:rsidRDefault="00AD51E8" w:rsidP="00A74496">
      <w:pPr>
        <w:pStyle w:val="Titre3"/>
      </w:pPr>
      <w:bookmarkStart w:id="30" w:name="_Toc224032391"/>
      <w:r w:rsidRPr="00486BF1">
        <w:t>Ceci est le niveau 3 de la hiérarchie</w:t>
      </w:r>
      <w:bookmarkEnd w:id="30"/>
    </w:p>
    <w:p w14:paraId="70ECD94F" w14:textId="77777777" w:rsidR="00DA4A91" w:rsidRPr="00EB1882" w:rsidRDefault="00DA4A91" w:rsidP="00DA4A91">
      <w:r>
        <w:t>Texte</w:t>
      </w:r>
    </w:p>
    <w:p w14:paraId="4959AAEE" w14:textId="6A7D8342" w:rsidR="004C6C8A" w:rsidRDefault="00AD51E8" w:rsidP="0095659B">
      <w:pPr>
        <w:pStyle w:val="Titre4"/>
      </w:pPr>
      <w:bookmarkStart w:id="31" w:name="_Toc224032392"/>
      <w:r>
        <w:t>Ceci est le niveau 4 de la hiérarchie</w:t>
      </w:r>
      <w:bookmarkEnd w:id="31"/>
    </w:p>
    <w:p w14:paraId="0FFF475A" w14:textId="77777777" w:rsidR="00921C8D" w:rsidRDefault="00921C8D" w:rsidP="00921C8D">
      <w:r>
        <w:t>Texte</w:t>
      </w:r>
    </w:p>
    <w:p w14:paraId="4F6107D5" w14:textId="76EC4643" w:rsidR="00223E54" w:rsidRDefault="00C852E2" w:rsidP="00223E54">
      <w:pPr>
        <w:pStyle w:val="Titre1"/>
      </w:pPr>
      <w:bookmarkStart w:id="32" w:name="_Toc224032393"/>
      <w:bookmarkStart w:id="33" w:name="_Toc230353623"/>
      <w:r>
        <w:lastRenderedPageBreak/>
        <w:t>Ceci est la troisième partie</w:t>
      </w:r>
      <w:r w:rsidR="006059E0">
        <w:t xml:space="preserve"> </w:t>
      </w:r>
      <w:r w:rsidR="00290C91">
        <w:t>[</w:t>
      </w:r>
      <w:r>
        <w:t xml:space="preserve">niveau de </w:t>
      </w:r>
      <w:r w:rsidR="00223E54">
        <w:t>Titre 1</w:t>
      </w:r>
      <w:r w:rsidR="00290C91">
        <w:t>]</w:t>
      </w:r>
      <w:bookmarkEnd w:id="32"/>
      <w:bookmarkEnd w:id="33"/>
    </w:p>
    <w:p w14:paraId="587662CD" w14:textId="3DDA2ECE" w:rsidR="00AD51E8" w:rsidRDefault="00DA4A91" w:rsidP="00A74496">
      <w:pPr>
        <w:pStyle w:val="Titre2"/>
      </w:pPr>
      <w:bookmarkStart w:id="34" w:name="_Toc224032394"/>
      <w:bookmarkStart w:id="35" w:name="_Toc230353624"/>
      <w:r>
        <w:t>Ceci est le niveau 2 de la hié</w:t>
      </w:r>
      <w:r w:rsidR="00AD51E8" w:rsidRPr="00486BF1">
        <w:t>rarchie</w:t>
      </w:r>
      <w:bookmarkEnd w:id="34"/>
      <w:bookmarkEnd w:id="35"/>
    </w:p>
    <w:p w14:paraId="50B925F1" w14:textId="77777777" w:rsidR="00331B8A" w:rsidRPr="00331B8A" w:rsidRDefault="00331B8A" w:rsidP="00331B8A">
      <w:r>
        <w:t>Texte</w:t>
      </w:r>
    </w:p>
    <w:p w14:paraId="69F175BA" w14:textId="0A2A0FC0" w:rsidR="00AD51E8" w:rsidRPr="00134AEA" w:rsidRDefault="00AD51E8" w:rsidP="00A74496">
      <w:pPr>
        <w:pStyle w:val="Titre3"/>
      </w:pPr>
      <w:bookmarkStart w:id="36" w:name="_Toc224032395"/>
      <w:r w:rsidRPr="00134AEA">
        <w:t>Ceci est le niveau 3 de la hiérarchie</w:t>
      </w:r>
      <w:bookmarkEnd w:id="36"/>
    </w:p>
    <w:p w14:paraId="6F3E3EFA" w14:textId="77777777" w:rsidR="00331B8A" w:rsidRPr="00331B8A" w:rsidRDefault="00331B8A" w:rsidP="00331B8A">
      <w:r>
        <w:t>Texte</w:t>
      </w:r>
    </w:p>
    <w:p w14:paraId="4202F7ED" w14:textId="5916D6DF" w:rsidR="00AD51E8" w:rsidRDefault="00AD51E8" w:rsidP="0095659B">
      <w:pPr>
        <w:pStyle w:val="Titre4"/>
      </w:pPr>
      <w:bookmarkStart w:id="37" w:name="_Toc224032396"/>
      <w:r>
        <w:t>Ceci est le niveau 4 de la hiérarchie</w:t>
      </w:r>
      <w:bookmarkEnd w:id="37"/>
    </w:p>
    <w:p w14:paraId="06EE29B9" w14:textId="77777777" w:rsidR="00331B8A" w:rsidRPr="00331B8A" w:rsidRDefault="00331B8A" w:rsidP="00331B8A">
      <w:r>
        <w:t>Texte</w:t>
      </w:r>
    </w:p>
    <w:p w14:paraId="79C363E3" w14:textId="68A1A601" w:rsidR="00AD51E8" w:rsidRDefault="00AD51E8" w:rsidP="0095659B">
      <w:pPr>
        <w:pStyle w:val="Titre5"/>
      </w:pPr>
      <w:r>
        <w:t>Ceci est le niveau 5 de la hiérarchie</w:t>
      </w:r>
    </w:p>
    <w:p w14:paraId="57DBF8D2" w14:textId="77777777" w:rsidR="00331B8A" w:rsidRPr="00331B8A" w:rsidRDefault="00331B8A" w:rsidP="00331B8A">
      <w:r>
        <w:t>Texte</w:t>
      </w:r>
    </w:p>
    <w:p w14:paraId="2CE565C9" w14:textId="1C6A5CAA" w:rsidR="00AD51E8" w:rsidRDefault="00AD51E8" w:rsidP="00A74496">
      <w:pPr>
        <w:pStyle w:val="Titre2"/>
      </w:pPr>
      <w:bookmarkStart w:id="38" w:name="_Toc224032397"/>
      <w:bookmarkStart w:id="39" w:name="_Toc230353625"/>
      <w:r>
        <w:t>Ceci est le niveau 2 de la hiérarchie</w:t>
      </w:r>
      <w:bookmarkEnd w:id="38"/>
      <w:bookmarkEnd w:id="39"/>
    </w:p>
    <w:p w14:paraId="777E8D28" w14:textId="77777777" w:rsidR="00AD51E8" w:rsidRDefault="00331B8A" w:rsidP="00AD51E8">
      <w:r>
        <w:t>Texte</w:t>
      </w:r>
    </w:p>
    <w:p w14:paraId="4CFA4020" w14:textId="5857715E" w:rsidR="00AD51E8" w:rsidRPr="00486BF1" w:rsidRDefault="00AD51E8" w:rsidP="00A74496">
      <w:pPr>
        <w:pStyle w:val="Titre3"/>
      </w:pPr>
      <w:bookmarkStart w:id="40" w:name="_Toc224032398"/>
      <w:r w:rsidRPr="00486BF1">
        <w:t xml:space="preserve">Ceci est le </w:t>
      </w:r>
      <w:r w:rsidRPr="00134AEA">
        <w:t>niveau</w:t>
      </w:r>
      <w:r w:rsidRPr="00486BF1">
        <w:t xml:space="preserve"> 3 de la hiérarchie</w:t>
      </w:r>
      <w:bookmarkEnd w:id="40"/>
    </w:p>
    <w:p w14:paraId="377AEA8F" w14:textId="77777777" w:rsidR="00AD51E8" w:rsidRDefault="00331B8A" w:rsidP="00AD51E8">
      <w:r>
        <w:t>Texte</w:t>
      </w:r>
    </w:p>
    <w:p w14:paraId="01854F1D" w14:textId="58FF121B" w:rsidR="007C6922" w:rsidRDefault="00AD51E8" w:rsidP="00134AEA">
      <w:pPr>
        <w:pStyle w:val="Titre4"/>
      </w:pPr>
      <w:bookmarkStart w:id="41" w:name="_Toc224032399"/>
      <w:r>
        <w:t>Ceci est le niveau 4 de la hiérarchie</w:t>
      </w:r>
      <w:bookmarkEnd w:id="41"/>
    </w:p>
    <w:p w14:paraId="7238B2DF" w14:textId="77777777" w:rsidR="007B3C11" w:rsidRDefault="00091682" w:rsidP="007B3C11">
      <w:r>
        <w:t>Texte</w:t>
      </w:r>
    </w:p>
    <w:p w14:paraId="0432FCB8" w14:textId="77777777" w:rsidR="001E3F8B" w:rsidRDefault="00A449FF" w:rsidP="007B3C11">
      <w:pPr>
        <w:pStyle w:val="Titre1"/>
      </w:pPr>
      <w:bookmarkStart w:id="42" w:name="_Toc224032400"/>
      <w:bookmarkStart w:id="43" w:name="_Toc230353626"/>
      <w:r>
        <w:lastRenderedPageBreak/>
        <w:t>Les diffé</w:t>
      </w:r>
      <w:r w:rsidR="005D753F">
        <w:t>rents styles</w:t>
      </w:r>
      <w:bookmarkEnd w:id="42"/>
      <w:bookmarkEnd w:id="43"/>
    </w:p>
    <w:p w14:paraId="3315C67B" w14:textId="77777777" w:rsidR="00840EC6" w:rsidRDefault="00C852E2" w:rsidP="007C6922">
      <w:r>
        <w:t xml:space="preserve">Si vous avez besoin d’insérer un tableau, un graphique ou une image, vous pouvez le faire </w:t>
      </w:r>
      <w:r w:rsidR="00840EC6">
        <w:t>en copiant</w:t>
      </w:r>
      <w:r w:rsidR="005C773B">
        <w:t xml:space="preserve"> les modèles ci-dessous puis en mettant à jour la légende.</w:t>
      </w:r>
    </w:p>
    <w:p w14:paraId="656C39E4" w14:textId="77777777" w:rsidR="007C6922" w:rsidRDefault="00C852E2" w:rsidP="007C6922">
      <w:r>
        <w:t>Des tables (des tableaux, des illustrations, des graphiques) se</w:t>
      </w:r>
      <w:r w:rsidR="00AB4A37">
        <w:t xml:space="preserve"> mettent à jour au fil de l’eau avec vos légendes.</w:t>
      </w:r>
    </w:p>
    <w:p w14:paraId="03F5DE89" w14:textId="77777777" w:rsidR="003054FA" w:rsidRDefault="003054FA" w:rsidP="003054FA">
      <w:r>
        <w:t>Pour insérer une légende Référence &gt; Insérer une légende.</w:t>
      </w:r>
    </w:p>
    <w:p w14:paraId="0A66E72B" w14:textId="77777777" w:rsidR="00840EC6" w:rsidRDefault="00840EC6" w:rsidP="007C6922"/>
    <w:tbl>
      <w:tblPr>
        <w:tblStyle w:val="Grilledutableau"/>
        <w:tblW w:w="0" w:type="auto"/>
        <w:tblLook w:val="04A0" w:firstRow="1" w:lastRow="0" w:firstColumn="1" w:lastColumn="0" w:noHBand="0" w:noVBand="1"/>
      </w:tblPr>
      <w:tblGrid>
        <w:gridCol w:w="2923"/>
        <w:gridCol w:w="2924"/>
        <w:gridCol w:w="2924"/>
      </w:tblGrid>
      <w:tr w:rsidR="00A92136" w14:paraId="3DF50248" w14:textId="77777777" w:rsidTr="00A92136">
        <w:tc>
          <w:tcPr>
            <w:tcW w:w="2923" w:type="dxa"/>
          </w:tcPr>
          <w:p w14:paraId="28BF1558" w14:textId="77777777" w:rsidR="00A92136" w:rsidRDefault="00B50761" w:rsidP="007C6922">
            <w:r>
              <w:t>Texte</w:t>
            </w:r>
          </w:p>
        </w:tc>
        <w:tc>
          <w:tcPr>
            <w:tcW w:w="2924" w:type="dxa"/>
          </w:tcPr>
          <w:p w14:paraId="45A297B3" w14:textId="77777777" w:rsidR="00A92136" w:rsidRDefault="00B50761" w:rsidP="007C6922">
            <w:r>
              <w:t>Texte</w:t>
            </w:r>
          </w:p>
        </w:tc>
        <w:tc>
          <w:tcPr>
            <w:tcW w:w="2924" w:type="dxa"/>
          </w:tcPr>
          <w:p w14:paraId="09A299DA" w14:textId="77777777" w:rsidR="00A92136" w:rsidRDefault="00B50761" w:rsidP="007C6922">
            <w:r>
              <w:t>Texte</w:t>
            </w:r>
          </w:p>
        </w:tc>
      </w:tr>
      <w:tr w:rsidR="00A92136" w14:paraId="3B5D7F26" w14:textId="77777777" w:rsidTr="00A92136">
        <w:tc>
          <w:tcPr>
            <w:tcW w:w="2923" w:type="dxa"/>
          </w:tcPr>
          <w:p w14:paraId="7B6565EF" w14:textId="77777777" w:rsidR="00A92136" w:rsidRDefault="00B50761" w:rsidP="005D753F">
            <w:r>
              <w:t>Texte</w:t>
            </w:r>
          </w:p>
        </w:tc>
        <w:tc>
          <w:tcPr>
            <w:tcW w:w="2924" w:type="dxa"/>
          </w:tcPr>
          <w:p w14:paraId="7C048399" w14:textId="77777777" w:rsidR="00A92136" w:rsidRDefault="00B50761" w:rsidP="005D753F">
            <w:r>
              <w:t>Texte</w:t>
            </w:r>
          </w:p>
        </w:tc>
        <w:tc>
          <w:tcPr>
            <w:tcW w:w="2924" w:type="dxa"/>
          </w:tcPr>
          <w:p w14:paraId="54397580" w14:textId="77777777" w:rsidR="00A92136" w:rsidRDefault="00B50761" w:rsidP="001A683D">
            <w:pPr>
              <w:keepNext/>
            </w:pPr>
            <w:r>
              <w:t>Texte</w:t>
            </w:r>
          </w:p>
        </w:tc>
      </w:tr>
    </w:tbl>
    <w:p w14:paraId="0CE3B1DE" w14:textId="49B73724" w:rsidR="005D753F" w:rsidRDefault="001A683D" w:rsidP="001A683D">
      <w:pPr>
        <w:pStyle w:val="Lgende"/>
      </w:pPr>
      <w:bookmarkStart w:id="44" w:name="_Toc6329221"/>
      <w:bookmarkStart w:id="45" w:name="_Toc6329283"/>
      <w:bookmarkStart w:id="46" w:name="_Toc206491937"/>
      <w:bookmarkStart w:id="47" w:name="_Toc224032183"/>
      <w:r>
        <w:t xml:space="preserve">Tableau </w:t>
      </w:r>
      <w:r w:rsidR="00AA0A9A">
        <w:rPr>
          <w:noProof/>
        </w:rPr>
        <w:fldChar w:fldCharType="begin"/>
      </w:r>
      <w:r w:rsidR="00AA0A9A">
        <w:rPr>
          <w:noProof/>
        </w:rPr>
        <w:instrText xml:space="preserve"> SEQ Tableau \* ARABIC </w:instrText>
      </w:r>
      <w:r w:rsidR="00AA0A9A">
        <w:rPr>
          <w:noProof/>
        </w:rPr>
        <w:fldChar w:fldCharType="separate"/>
      </w:r>
      <w:r w:rsidR="00C63B67">
        <w:rPr>
          <w:noProof/>
        </w:rPr>
        <w:t>1</w:t>
      </w:r>
      <w:r w:rsidR="00AA0A9A">
        <w:rPr>
          <w:noProof/>
        </w:rPr>
        <w:fldChar w:fldCharType="end"/>
      </w:r>
      <w:r>
        <w:t> : exemple de tableau</w:t>
      </w:r>
      <w:bookmarkEnd w:id="44"/>
      <w:bookmarkEnd w:id="45"/>
      <w:bookmarkEnd w:id="46"/>
      <w:bookmarkEnd w:id="47"/>
    </w:p>
    <w:p w14:paraId="162B5C0E" w14:textId="77777777" w:rsidR="00840EC6" w:rsidRDefault="00840EC6" w:rsidP="00840EC6"/>
    <w:tbl>
      <w:tblPr>
        <w:tblStyle w:val="Grilledutableau"/>
        <w:tblW w:w="0" w:type="auto"/>
        <w:tblLook w:val="04A0" w:firstRow="1" w:lastRow="0" w:firstColumn="1" w:lastColumn="0" w:noHBand="0" w:noVBand="1"/>
      </w:tblPr>
      <w:tblGrid>
        <w:gridCol w:w="2640"/>
        <w:gridCol w:w="2640"/>
        <w:gridCol w:w="2640"/>
      </w:tblGrid>
      <w:tr w:rsidR="003059D5" w14:paraId="42B90CBC" w14:textId="77777777" w:rsidTr="003059D5">
        <w:tc>
          <w:tcPr>
            <w:tcW w:w="2640" w:type="dxa"/>
          </w:tcPr>
          <w:p w14:paraId="187746BA" w14:textId="77777777" w:rsidR="003059D5" w:rsidRDefault="003059D5" w:rsidP="00840EC6">
            <w:pPr>
              <w:ind w:firstLine="0"/>
            </w:pPr>
          </w:p>
        </w:tc>
        <w:tc>
          <w:tcPr>
            <w:tcW w:w="2640" w:type="dxa"/>
          </w:tcPr>
          <w:p w14:paraId="32E1058B" w14:textId="77777777" w:rsidR="003059D5" w:rsidRDefault="003059D5" w:rsidP="00840EC6">
            <w:pPr>
              <w:ind w:firstLine="0"/>
            </w:pPr>
          </w:p>
        </w:tc>
        <w:tc>
          <w:tcPr>
            <w:tcW w:w="2640" w:type="dxa"/>
          </w:tcPr>
          <w:p w14:paraId="7D9E7345" w14:textId="77777777" w:rsidR="003059D5" w:rsidRDefault="003059D5" w:rsidP="00840EC6">
            <w:pPr>
              <w:ind w:firstLine="0"/>
            </w:pPr>
          </w:p>
        </w:tc>
      </w:tr>
      <w:tr w:rsidR="003059D5" w14:paraId="6C0B3BE3" w14:textId="77777777" w:rsidTr="003059D5">
        <w:tc>
          <w:tcPr>
            <w:tcW w:w="2640" w:type="dxa"/>
          </w:tcPr>
          <w:p w14:paraId="502A6D13" w14:textId="77777777" w:rsidR="003059D5" w:rsidRDefault="003059D5" w:rsidP="00840EC6">
            <w:pPr>
              <w:ind w:firstLine="0"/>
            </w:pPr>
          </w:p>
        </w:tc>
        <w:tc>
          <w:tcPr>
            <w:tcW w:w="2640" w:type="dxa"/>
          </w:tcPr>
          <w:p w14:paraId="06A75782" w14:textId="77777777" w:rsidR="003059D5" w:rsidRDefault="003059D5" w:rsidP="00840EC6">
            <w:pPr>
              <w:ind w:firstLine="0"/>
            </w:pPr>
          </w:p>
        </w:tc>
        <w:tc>
          <w:tcPr>
            <w:tcW w:w="2640" w:type="dxa"/>
          </w:tcPr>
          <w:p w14:paraId="5CD4D564" w14:textId="77777777" w:rsidR="003059D5" w:rsidRDefault="003059D5" w:rsidP="005A2A78">
            <w:pPr>
              <w:keepNext/>
              <w:ind w:firstLine="0"/>
            </w:pPr>
          </w:p>
        </w:tc>
      </w:tr>
    </w:tbl>
    <w:p w14:paraId="06055626" w14:textId="080F5182" w:rsidR="003054FA" w:rsidRDefault="005A2A78" w:rsidP="005A2A78">
      <w:pPr>
        <w:pStyle w:val="Lgende"/>
      </w:pPr>
      <w:bookmarkStart w:id="48" w:name="_Toc206491938"/>
      <w:bookmarkStart w:id="49" w:name="_Toc224032184"/>
      <w:r>
        <w:t xml:space="preserve">Tableau </w:t>
      </w:r>
      <w:r w:rsidR="00AA0A9A">
        <w:rPr>
          <w:noProof/>
        </w:rPr>
        <w:fldChar w:fldCharType="begin"/>
      </w:r>
      <w:r w:rsidR="00AA0A9A">
        <w:rPr>
          <w:noProof/>
        </w:rPr>
        <w:instrText xml:space="preserve"> SEQ Tableau \* ARABIC </w:instrText>
      </w:r>
      <w:r w:rsidR="00AA0A9A">
        <w:rPr>
          <w:noProof/>
        </w:rPr>
        <w:fldChar w:fldCharType="separate"/>
      </w:r>
      <w:r w:rsidR="00C63B67">
        <w:rPr>
          <w:noProof/>
        </w:rPr>
        <w:t>2</w:t>
      </w:r>
      <w:r w:rsidR="00AA0A9A">
        <w:rPr>
          <w:noProof/>
        </w:rPr>
        <w:fldChar w:fldCharType="end"/>
      </w:r>
      <w:r>
        <w:t xml:space="preserve"> : autre exemple.</w:t>
      </w:r>
      <w:bookmarkEnd w:id="48"/>
      <w:bookmarkEnd w:id="49"/>
      <w:r>
        <w:t xml:space="preserve"> </w:t>
      </w:r>
    </w:p>
    <w:p w14:paraId="15C6ABD3" w14:textId="77777777" w:rsidR="003059D5" w:rsidRPr="00840EC6" w:rsidRDefault="003059D5" w:rsidP="00840EC6"/>
    <w:p w14:paraId="01BA8417" w14:textId="77777777" w:rsidR="00313CA8" w:rsidRDefault="00313CA8" w:rsidP="00313CA8">
      <w:pPr>
        <w:keepNext/>
      </w:pPr>
      <w:r>
        <w:rPr>
          <w:noProof/>
          <w:lang w:eastAsia="fr-FR"/>
        </w:rPr>
        <w:drawing>
          <wp:inline distT="0" distB="0" distL="0" distR="0" wp14:anchorId="7B27E483" wp14:editId="4476604A">
            <wp:extent cx="5035550" cy="2937510"/>
            <wp:effectExtent l="0" t="0" r="12700" b="15240"/>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B6A0FF0" w14:textId="43056292" w:rsidR="00313CA8" w:rsidRPr="00313CA8" w:rsidRDefault="00313CA8" w:rsidP="00313CA8">
      <w:pPr>
        <w:pStyle w:val="Lgende"/>
      </w:pPr>
      <w:bookmarkStart w:id="50" w:name="_Toc206491944"/>
      <w:bookmarkStart w:id="51" w:name="_Toc224032308"/>
      <w:r>
        <w:t xml:space="preserve">Graphique </w:t>
      </w:r>
      <w:r w:rsidR="001904E3">
        <w:rPr>
          <w:noProof/>
        </w:rPr>
        <w:fldChar w:fldCharType="begin"/>
      </w:r>
      <w:r w:rsidR="001904E3">
        <w:rPr>
          <w:noProof/>
        </w:rPr>
        <w:instrText xml:space="preserve"> SEQ Graphique \* ARABIC </w:instrText>
      </w:r>
      <w:r w:rsidR="001904E3">
        <w:rPr>
          <w:noProof/>
        </w:rPr>
        <w:fldChar w:fldCharType="separate"/>
      </w:r>
      <w:r w:rsidR="00C63B67">
        <w:rPr>
          <w:noProof/>
        </w:rPr>
        <w:t>1</w:t>
      </w:r>
      <w:r w:rsidR="001904E3">
        <w:rPr>
          <w:noProof/>
        </w:rPr>
        <w:fldChar w:fldCharType="end"/>
      </w:r>
      <w:r w:rsidR="00091682">
        <w:rPr>
          <w:noProof/>
        </w:rPr>
        <w:t> : exemple de graphique</w:t>
      </w:r>
      <w:bookmarkEnd w:id="50"/>
      <w:bookmarkEnd w:id="51"/>
    </w:p>
    <w:p w14:paraId="5EF2631F" w14:textId="77777777" w:rsidR="001A683D" w:rsidRPr="001A683D" w:rsidRDefault="001A683D" w:rsidP="001A683D"/>
    <w:p w14:paraId="13D193A0" w14:textId="77777777" w:rsidR="001814EF" w:rsidRDefault="001A683D" w:rsidP="001814EF">
      <w:pPr>
        <w:keepNext/>
      </w:pPr>
      <w:r>
        <w:rPr>
          <w:noProof/>
          <w:lang w:eastAsia="fr-FR"/>
        </w:rPr>
        <w:lastRenderedPageBreak/>
        <w:drawing>
          <wp:inline distT="0" distB="0" distL="0" distR="0" wp14:anchorId="0C58C38A" wp14:editId="3E0B51C3">
            <wp:extent cx="2185059" cy="1451402"/>
            <wp:effectExtent l="0" t="0" r="5715" b="0"/>
            <wp:docPr id="6" name="Image 6" descr="Une image contenant plante, arbre, plein air, ér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descr="Une image contenant plante, arbre, plein air, érabl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89410" cy="1454292"/>
                    </a:xfrm>
                    <a:prstGeom prst="rect">
                      <a:avLst/>
                    </a:prstGeom>
                    <a:noFill/>
                    <a:ln>
                      <a:noFill/>
                    </a:ln>
                  </pic:spPr>
                </pic:pic>
              </a:graphicData>
            </a:graphic>
          </wp:inline>
        </w:drawing>
      </w:r>
    </w:p>
    <w:p w14:paraId="6A192229" w14:textId="77E9644B" w:rsidR="001A683D" w:rsidRDefault="001814EF" w:rsidP="001814EF">
      <w:pPr>
        <w:pStyle w:val="Lgende"/>
      </w:pPr>
      <w:bookmarkStart w:id="52" w:name="_Toc224031995"/>
      <w:bookmarkStart w:id="53" w:name="_Toc224031999"/>
      <w:r>
        <w:t xml:space="preserve">Figure </w:t>
      </w:r>
      <w:r w:rsidR="00FE124F">
        <w:fldChar w:fldCharType="begin"/>
      </w:r>
      <w:r w:rsidR="00FE124F">
        <w:instrText xml:space="preserve"> SEQ Figure \* ARABIC </w:instrText>
      </w:r>
      <w:r w:rsidR="00FE124F">
        <w:fldChar w:fldCharType="separate"/>
      </w:r>
      <w:r w:rsidR="00C63B67">
        <w:rPr>
          <w:noProof/>
        </w:rPr>
        <w:t>1</w:t>
      </w:r>
      <w:r w:rsidR="00FE124F">
        <w:rPr>
          <w:noProof/>
        </w:rPr>
        <w:fldChar w:fldCharType="end"/>
      </w:r>
      <w:r>
        <w:t xml:space="preserve"> : exemple d'image</w:t>
      </w:r>
      <w:bookmarkEnd w:id="52"/>
      <w:bookmarkEnd w:id="53"/>
    </w:p>
    <w:p w14:paraId="61407235" w14:textId="77777777" w:rsidR="001814EF" w:rsidRDefault="00840EC6" w:rsidP="001814EF">
      <w:pPr>
        <w:keepNext/>
      </w:pPr>
      <w:r>
        <w:rPr>
          <w:noProof/>
          <w:lang w:eastAsia="fr-FR"/>
        </w:rPr>
        <w:drawing>
          <wp:inline distT="0" distB="0" distL="0" distR="0" wp14:anchorId="20473660" wp14:editId="52B7DC00">
            <wp:extent cx="2185035" cy="1451386"/>
            <wp:effectExtent l="0" t="0" r="5715" b="0"/>
            <wp:docPr id="8" name="Image 8" descr="Une image contenant plante, arbre, plein air, ér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descr="Une image contenant plante, arbre, plein air, érabl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87899" cy="1453289"/>
                    </a:xfrm>
                    <a:prstGeom prst="rect">
                      <a:avLst/>
                    </a:prstGeom>
                    <a:noFill/>
                    <a:ln>
                      <a:noFill/>
                    </a:ln>
                  </pic:spPr>
                </pic:pic>
              </a:graphicData>
            </a:graphic>
          </wp:inline>
        </w:drawing>
      </w:r>
    </w:p>
    <w:p w14:paraId="006A4A01" w14:textId="0F22703A" w:rsidR="00840EC6" w:rsidRDefault="001814EF" w:rsidP="001814EF">
      <w:pPr>
        <w:pStyle w:val="Lgende"/>
      </w:pPr>
      <w:bookmarkStart w:id="54" w:name="_Toc224031996"/>
      <w:bookmarkStart w:id="55" w:name="_Toc224032000"/>
      <w:r>
        <w:t xml:space="preserve">Figure </w:t>
      </w:r>
      <w:r w:rsidR="00FE124F">
        <w:fldChar w:fldCharType="begin"/>
      </w:r>
      <w:r w:rsidR="00FE124F">
        <w:instrText xml:space="preserve"> SEQ Figure \* ARABIC </w:instrText>
      </w:r>
      <w:r w:rsidR="00FE124F">
        <w:fldChar w:fldCharType="separate"/>
      </w:r>
      <w:r w:rsidR="00C63B67">
        <w:rPr>
          <w:noProof/>
        </w:rPr>
        <w:t>2</w:t>
      </w:r>
      <w:r w:rsidR="00FE124F">
        <w:rPr>
          <w:noProof/>
        </w:rPr>
        <w:fldChar w:fldCharType="end"/>
      </w:r>
      <w:r>
        <w:t xml:space="preserve"> : exemple d'image</w:t>
      </w:r>
      <w:bookmarkEnd w:id="54"/>
      <w:bookmarkEnd w:id="55"/>
    </w:p>
    <w:p w14:paraId="56105C36" w14:textId="77777777" w:rsidR="005D753F" w:rsidRDefault="00AB4A37" w:rsidP="00AB4A37">
      <w:r>
        <w:t>Voici un exemple de c</w:t>
      </w:r>
      <w:r w:rsidR="005D753F">
        <w:t>itation</w:t>
      </w:r>
      <w:r w:rsidR="001A683D">
        <w:t xml:space="preserve"> longue (plus de deux</w:t>
      </w:r>
      <w:r>
        <w:t xml:space="preserve"> à trois</w:t>
      </w:r>
      <w:r w:rsidR="001A683D">
        <w:t xml:space="preserve"> lignes</w:t>
      </w:r>
      <w:r>
        <w:t>, selon les usages et votre besoin</w:t>
      </w:r>
      <w:r w:rsidR="001A683D">
        <w:t>)</w:t>
      </w:r>
      <w:r>
        <w:t> :</w:t>
      </w:r>
    </w:p>
    <w:p w14:paraId="4CAE7924" w14:textId="3571963F" w:rsidR="00851C3A" w:rsidRDefault="00851C3A" w:rsidP="00851C3A">
      <w:pPr>
        <w:pStyle w:val="Citation"/>
      </w:pPr>
      <w:r w:rsidRPr="00851C3A">
        <w:t xml:space="preserve">En 2009, la présidente de la fédération internationale Marisol Casado et les membres du Comité international olympique, dans le but de favoriser les recherches scientifiques sur le triathlon, mettent en place des cycles de conférences sur un rythme biannuel. </w:t>
      </w:r>
    </w:p>
    <w:p w14:paraId="5C6A436D" w14:textId="0A9DFC88" w:rsidR="005345B1" w:rsidRDefault="005345B1" w:rsidP="005345B1">
      <w:r>
        <w:t>Les notes en bas de page permettent d’insérer des références</w:t>
      </w:r>
      <w:r w:rsidR="00704F73">
        <w:t xml:space="preserve"> </w:t>
      </w:r>
      <w:r>
        <w:t>ou des commentaires</w:t>
      </w:r>
      <w:r w:rsidR="00704F73">
        <w:rPr>
          <w:rStyle w:val="Appelnotedebasdep"/>
        </w:rPr>
        <w:footnoteReference w:id="2"/>
      </w:r>
      <w:r>
        <w:t>.</w:t>
      </w:r>
      <w:r w:rsidR="00704F73">
        <w:t xml:space="preserve"> Pour les références, nous vous conseillons de les gérer avec Zotero </w:t>
      </w:r>
      <w:r w:rsidR="008F26A1">
        <w:t>pour lequel vous trouverez des informations sur Dune</w:t>
      </w:r>
      <w:r w:rsidR="008F26A1">
        <w:rPr>
          <w:rStyle w:val="Appelnotedebasdep"/>
        </w:rPr>
        <w:footnoteReference w:id="3"/>
      </w:r>
      <w:r w:rsidR="00704F73">
        <w:t>.</w:t>
      </w:r>
    </w:p>
    <w:p w14:paraId="73A99545" w14:textId="77777777" w:rsidR="00E72AD0" w:rsidRPr="005345B1" w:rsidRDefault="00E72AD0" w:rsidP="005345B1">
      <w:r>
        <w:t>Vous pouvez également utiliser les styles ci-dessous pour insérer des listes de paragraphe avec puces :</w:t>
      </w:r>
    </w:p>
    <w:p w14:paraId="4BD06EC1" w14:textId="77777777" w:rsidR="005D753F" w:rsidRDefault="005D753F" w:rsidP="004107F1">
      <w:pPr>
        <w:pStyle w:val="Paragraphedeliste"/>
      </w:pPr>
      <w:r>
        <w:t>Liste de paragraphe</w:t>
      </w:r>
    </w:p>
    <w:p w14:paraId="1635B12A" w14:textId="77777777" w:rsidR="005D753F" w:rsidRDefault="005D753F" w:rsidP="005D753F">
      <w:pPr>
        <w:pStyle w:val="Paragraphedeliste"/>
        <w:numPr>
          <w:ilvl w:val="1"/>
          <w:numId w:val="5"/>
        </w:numPr>
      </w:pPr>
      <w:r>
        <w:t>Liste de paragraphe</w:t>
      </w:r>
    </w:p>
    <w:p w14:paraId="24DA63F0" w14:textId="77777777" w:rsidR="005D753F" w:rsidRDefault="005D753F" w:rsidP="005D753F">
      <w:pPr>
        <w:pStyle w:val="Paragraphedeliste"/>
        <w:numPr>
          <w:ilvl w:val="2"/>
          <w:numId w:val="5"/>
        </w:numPr>
      </w:pPr>
      <w:r>
        <w:t>Liste de paragraphe</w:t>
      </w:r>
    </w:p>
    <w:p w14:paraId="6938B332" w14:textId="77777777" w:rsidR="005D753F" w:rsidRDefault="005D753F" w:rsidP="005D753F">
      <w:pPr>
        <w:pStyle w:val="Paragraphedeliste"/>
        <w:numPr>
          <w:ilvl w:val="3"/>
          <w:numId w:val="5"/>
        </w:numPr>
      </w:pPr>
      <w:r>
        <w:t>Liste de paragraphe</w:t>
      </w:r>
    </w:p>
    <w:p w14:paraId="3F3F6A2B" w14:textId="77777777" w:rsidR="005D753F" w:rsidRDefault="005D753F" w:rsidP="005D753F">
      <w:pPr>
        <w:pStyle w:val="Titre1"/>
      </w:pPr>
      <w:bookmarkStart w:id="56" w:name="_Toc224032401"/>
      <w:bookmarkStart w:id="57" w:name="_Toc230353627"/>
      <w:r>
        <w:lastRenderedPageBreak/>
        <w:t>Conclusion</w:t>
      </w:r>
      <w:bookmarkEnd w:id="56"/>
      <w:bookmarkEnd w:id="57"/>
    </w:p>
    <w:p w14:paraId="7ED8C7C3" w14:textId="77777777" w:rsidR="005D753F" w:rsidRDefault="00091682" w:rsidP="00537680">
      <w:r>
        <w:t>Rédigez ici votre conclusion.</w:t>
      </w:r>
    </w:p>
    <w:p w14:paraId="5D74835E" w14:textId="77777777" w:rsidR="007D6CEF" w:rsidRDefault="007D6CEF" w:rsidP="007D6CEF">
      <w:pPr>
        <w:pStyle w:val="Titre1"/>
      </w:pPr>
      <w:bookmarkStart w:id="58" w:name="_Toc224032402"/>
      <w:bookmarkStart w:id="59" w:name="_Toc230353628"/>
      <w:r>
        <w:lastRenderedPageBreak/>
        <w:t>Annexes</w:t>
      </w:r>
      <w:bookmarkEnd w:id="58"/>
      <w:bookmarkEnd w:id="59"/>
    </w:p>
    <w:p w14:paraId="59E08CFB" w14:textId="77777777" w:rsidR="007D6CEF" w:rsidRDefault="007D6CEF" w:rsidP="00A74496">
      <w:pPr>
        <w:pStyle w:val="TitreAnnexe"/>
        <w:numPr>
          <w:ilvl w:val="0"/>
          <w:numId w:val="0"/>
        </w:numPr>
      </w:pPr>
      <w:bookmarkStart w:id="60" w:name="_Toc224032403"/>
      <w:bookmarkStart w:id="61" w:name="_Toc230353629"/>
      <w:r>
        <w:t>Annexe 1</w:t>
      </w:r>
      <w:bookmarkEnd w:id="60"/>
      <w:bookmarkEnd w:id="61"/>
    </w:p>
    <w:p w14:paraId="168D5F3D" w14:textId="150EDFD1" w:rsidR="00091682" w:rsidRPr="00091682" w:rsidRDefault="00091682" w:rsidP="00091682">
      <w:r>
        <w:t>Insérez ici une annexe. Insérez à la suite un saut de page, cela fera plus propre.</w:t>
      </w:r>
    </w:p>
    <w:p w14:paraId="488B69C5" w14:textId="77777777" w:rsidR="001E3F8B" w:rsidRDefault="001E3F8B" w:rsidP="00A74496">
      <w:pPr>
        <w:pStyle w:val="TitreAnnexe"/>
        <w:numPr>
          <w:ilvl w:val="0"/>
          <w:numId w:val="0"/>
        </w:numPr>
      </w:pPr>
      <w:bookmarkStart w:id="62" w:name="_Toc224032404"/>
      <w:bookmarkStart w:id="63" w:name="_Toc230353630"/>
      <w:r>
        <w:t>Annexe 2</w:t>
      </w:r>
      <w:bookmarkEnd w:id="62"/>
      <w:bookmarkEnd w:id="63"/>
    </w:p>
    <w:p w14:paraId="276596C4" w14:textId="77777777" w:rsidR="001E3F8B" w:rsidRDefault="001E3F8B" w:rsidP="00A74496">
      <w:pPr>
        <w:pStyle w:val="TitreAnnexe"/>
        <w:numPr>
          <w:ilvl w:val="0"/>
          <w:numId w:val="0"/>
        </w:numPr>
      </w:pPr>
      <w:bookmarkStart w:id="64" w:name="_Toc224032405"/>
      <w:bookmarkStart w:id="65" w:name="_Toc230353631"/>
      <w:r w:rsidRPr="00537680">
        <w:t>Annexe</w:t>
      </w:r>
      <w:r>
        <w:t xml:space="preserve"> 3</w:t>
      </w:r>
      <w:bookmarkEnd w:id="64"/>
      <w:bookmarkEnd w:id="65"/>
    </w:p>
    <w:p w14:paraId="7F559BC4" w14:textId="77777777" w:rsidR="005609CF" w:rsidRDefault="005609CF" w:rsidP="005609CF">
      <w:r>
        <w:t>Texte</w:t>
      </w:r>
    </w:p>
    <w:p w14:paraId="1245A1BF" w14:textId="77777777" w:rsidR="00163785" w:rsidRDefault="003B57DC" w:rsidP="003B57DC">
      <w:pPr>
        <w:pStyle w:val="Titre1"/>
      </w:pPr>
      <w:bookmarkStart w:id="66" w:name="_Toc224032406"/>
      <w:bookmarkStart w:id="67" w:name="_Toc230353632"/>
      <w:r>
        <w:lastRenderedPageBreak/>
        <w:t>Bibliographie</w:t>
      </w:r>
      <w:bookmarkEnd w:id="66"/>
      <w:bookmarkEnd w:id="67"/>
    </w:p>
    <w:p w14:paraId="145AD376" w14:textId="282F9775" w:rsidR="009F42EA" w:rsidRPr="00091682" w:rsidRDefault="00091682" w:rsidP="00DD0149">
      <w:r>
        <w:t xml:space="preserve">Ce modèle de document ne contient pas de style pour la bibliographie. Avez-vous déjà utilisé </w:t>
      </w:r>
      <w:hyperlink r:id="rId17" w:history="1">
        <w:r w:rsidRPr="00091682">
          <w:rPr>
            <w:rStyle w:val="Lienhypertexte"/>
          </w:rPr>
          <w:t>Zotero </w:t>
        </w:r>
      </w:hyperlink>
      <w:r>
        <w:t>?</w:t>
      </w:r>
      <w:r w:rsidR="005345B1">
        <w:t xml:space="preserve"> La BU propose des formations (</w:t>
      </w:r>
      <w:hyperlink r:id="rId18" w:history="1">
        <w:r w:rsidR="002E0AB4" w:rsidRPr="006B573C">
          <w:rPr>
            <w:rStyle w:val="Lienhypertexte"/>
          </w:rPr>
          <w:t>scd_formation@listes.univ-angers.fr</w:t>
        </w:r>
      </w:hyperlink>
      <w:r w:rsidR="005345B1">
        <w:t>).</w:t>
      </w:r>
    </w:p>
    <w:p w14:paraId="7B6F1CBF" w14:textId="77777777" w:rsidR="00163785" w:rsidRDefault="00163785" w:rsidP="00163785">
      <w:pPr>
        <w:pStyle w:val="Titre1"/>
      </w:pPr>
      <w:bookmarkStart w:id="68" w:name="_Toc224032407"/>
      <w:bookmarkStart w:id="69" w:name="_Toc230353633"/>
      <w:r>
        <w:lastRenderedPageBreak/>
        <w:t>Table des illustrations</w:t>
      </w:r>
      <w:bookmarkEnd w:id="68"/>
      <w:bookmarkEnd w:id="69"/>
    </w:p>
    <w:p w14:paraId="158CDE5C" w14:textId="3370E98B" w:rsidR="002F5401" w:rsidRDefault="002F5401">
      <w:pPr>
        <w:pStyle w:val="Tabledesillustrations"/>
        <w:tabs>
          <w:tab w:val="right" w:leader="dot" w:pos="9054"/>
        </w:tabs>
        <w:rPr>
          <w:rFonts w:asciiTheme="minorHAnsi" w:eastAsiaTheme="minorEastAsia" w:hAnsiTheme="minorHAnsi" w:cstheme="minorBidi"/>
          <w:noProof/>
          <w:kern w:val="2"/>
          <w:sz w:val="24"/>
          <w:szCs w:val="24"/>
          <w:lang w:eastAsia="fr-FR"/>
          <w14:ligatures w14:val="standardContextual"/>
        </w:rPr>
      </w:pPr>
      <w:r>
        <w:fldChar w:fldCharType="begin"/>
      </w:r>
      <w:r>
        <w:instrText xml:space="preserve"> TOC \H \Z \C "FIGURE" </w:instrText>
      </w:r>
      <w:r>
        <w:fldChar w:fldCharType="separate"/>
      </w:r>
      <w:hyperlink w:anchor="_Toc224031995" w:history="1">
        <w:r w:rsidRPr="007E418E">
          <w:rPr>
            <w:rStyle w:val="Lienhypertexte"/>
            <w:noProof/>
          </w:rPr>
          <w:t>Figure 1 : exemple d'image</w:t>
        </w:r>
        <w:r>
          <w:rPr>
            <w:noProof/>
            <w:webHidden/>
          </w:rPr>
          <w:tab/>
        </w:r>
        <w:r>
          <w:rPr>
            <w:noProof/>
            <w:webHidden/>
          </w:rPr>
          <w:fldChar w:fldCharType="begin"/>
        </w:r>
        <w:r>
          <w:rPr>
            <w:noProof/>
            <w:webHidden/>
          </w:rPr>
          <w:instrText xml:space="preserve"> PAGEREF _Toc224031995 \h </w:instrText>
        </w:r>
        <w:r>
          <w:rPr>
            <w:noProof/>
            <w:webHidden/>
          </w:rPr>
        </w:r>
        <w:r>
          <w:rPr>
            <w:noProof/>
            <w:webHidden/>
          </w:rPr>
          <w:fldChar w:fldCharType="separate"/>
        </w:r>
        <w:r w:rsidR="00C63B67">
          <w:rPr>
            <w:noProof/>
            <w:webHidden/>
          </w:rPr>
          <w:t>13</w:t>
        </w:r>
        <w:r>
          <w:rPr>
            <w:noProof/>
            <w:webHidden/>
          </w:rPr>
          <w:fldChar w:fldCharType="end"/>
        </w:r>
      </w:hyperlink>
    </w:p>
    <w:p w14:paraId="583B231F" w14:textId="0A325A4F" w:rsidR="002F5401" w:rsidRDefault="002F5401">
      <w:pPr>
        <w:pStyle w:val="Tabledesillustrations"/>
        <w:tabs>
          <w:tab w:val="right" w:leader="dot" w:pos="9054"/>
        </w:tabs>
        <w:rPr>
          <w:rFonts w:asciiTheme="minorHAnsi" w:eastAsiaTheme="minorEastAsia" w:hAnsiTheme="minorHAnsi" w:cstheme="minorBidi"/>
          <w:noProof/>
          <w:kern w:val="2"/>
          <w:sz w:val="24"/>
          <w:szCs w:val="24"/>
          <w:lang w:eastAsia="fr-FR"/>
          <w14:ligatures w14:val="standardContextual"/>
        </w:rPr>
      </w:pPr>
      <w:hyperlink w:anchor="_Toc224031996" w:history="1">
        <w:r w:rsidRPr="007E418E">
          <w:rPr>
            <w:rStyle w:val="Lienhypertexte"/>
            <w:noProof/>
          </w:rPr>
          <w:t>Figure 2 : exemple d'image</w:t>
        </w:r>
        <w:r>
          <w:rPr>
            <w:noProof/>
            <w:webHidden/>
          </w:rPr>
          <w:tab/>
        </w:r>
        <w:r>
          <w:rPr>
            <w:noProof/>
            <w:webHidden/>
          </w:rPr>
          <w:fldChar w:fldCharType="begin"/>
        </w:r>
        <w:r>
          <w:rPr>
            <w:noProof/>
            <w:webHidden/>
          </w:rPr>
          <w:instrText xml:space="preserve"> PAGEREF _Toc224031996 \h </w:instrText>
        </w:r>
        <w:r>
          <w:rPr>
            <w:noProof/>
            <w:webHidden/>
          </w:rPr>
        </w:r>
        <w:r>
          <w:rPr>
            <w:noProof/>
            <w:webHidden/>
          </w:rPr>
          <w:fldChar w:fldCharType="separate"/>
        </w:r>
        <w:r w:rsidR="00C63B67">
          <w:rPr>
            <w:noProof/>
            <w:webHidden/>
          </w:rPr>
          <w:t>13</w:t>
        </w:r>
        <w:r>
          <w:rPr>
            <w:noProof/>
            <w:webHidden/>
          </w:rPr>
          <w:fldChar w:fldCharType="end"/>
        </w:r>
      </w:hyperlink>
    </w:p>
    <w:p w14:paraId="71AB49B4" w14:textId="6FBF42D6" w:rsidR="002F5401" w:rsidRPr="002F5401" w:rsidRDefault="002F5401" w:rsidP="002F5401">
      <w:r>
        <w:fldChar w:fldCharType="end"/>
      </w:r>
    </w:p>
    <w:p w14:paraId="2F097C52" w14:textId="13C04080" w:rsidR="002F5401" w:rsidRPr="002F5401" w:rsidRDefault="002F5401" w:rsidP="002F5401">
      <w:pPr>
        <w:pStyle w:val="Titre1"/>
      </w:pPr>
      <w:bookmarkStart w:id="70" w:name="_Toc224032408"/>
      <w:bookmarkStart w:id="71" w:name="_Toc230353634"/>
      <w:r>
        <w:lastRenderedPageBreak/>
        <w:t>Tables des tableaux</w:t>
      </w:r>
      <w:bookmarkEnd w:id="70"/>
      <w:bookmarkEnd w:id="71"/>
    </w:p>
    <w:p w14:paraId="79FD3FE8" w14:textId="6CCA6CA1" w:rsidR="002F5401" w:rsidRDefault="002F5401">
      <w:pPr>
        <w:pStyle w:val="Tabledesillustrations"/>
        <w:tabs>
          <w:tab w:val="right" w:leader="dot" w:pos="9054"/>
        </w:tabs>
        <w:rPr>
          <w:rFonts w:asciiTheme="minorHAnsi" w:eastAsiaTheme="minorEastAsia" w:hAnsiTheme="minorHAnsi" w:cstheme="minorBidi"/>
          <w:noProof/>
          <w:kern w:val="2"/>
          <w:sz w:val="24"/>
          <w:szCs w:val="24"/>
          <w:lang w:eastAsia="fr-FR"/>
          <w14:ligatures w14:val="standardContextual"/>
        </w:rPr>
      </w:pPr>
      <w:r>
        <w:rPr>
          <w:sz w:val="20"/>
        </w:rPr>
        <w:fldChar w:fldCharType="begin"/>
      </w:r>
      <w:r>
        <w:rPr>
          <w:sz w:val="20"/>
        </w:rPr>
        <w:instrText xml:space="preserve"> TOC  \h \z \c "Tableau" </w:instrText>
      </w:r>
      <w:r>
        <w:rPr>
          <w:sz w:val="20"/>
        </w:rPr>
        <w:fldChar w:fldCharType="separate"/>
      </w:r>
      <w:hyperlink w:anchor="_Toc224032183" w:history="1">
        <w:r w:rsidRPr="00661E5D">
          <w:rPr>
            <w:rStyle w:val="Lienhypertexte"/>
            <w:noProof/>
          </w:rPr>
          <w:t>Tableau 1 : exemple de tableau</w:t>
        </w:r>
        <w:r>
          <w:rPr>
            <w:noProof/>
            <w:webHidden/>
          </w:rPr>
          <w:tab/>
        </w:r>
        <w:r>
          <w:rPr>
            <w:noProof/>
            <w:webHidden/>
          </w:rPr>
          <w:fldChar w:fldCharType="begin"/>
        </w:r>
        <w:r>
          <w:rPr>
            <w:noProof/>
            <w:webHidden/>
          </w:rPr>
          <w:instrText xml:space="preserve"> PAGEREF _Toc224032183 \h </w:instrText>
        </w:r>
        <w:r>
          <w:rPr>
            <w:noProof/>
            <w:webHidden/>
          </w:rPr>
        </w:r>
        <w:r>
          <w:rPr>
            <w:noProof/>
            <w:webHidden/>
          </w:rPr>
          <w:fldChar w:fldCharType="separate"/>
        </w:r>
        <w:r w:rsidR="00C63B67">
          <w:rPr>
            <w:noProof/>
            <w:webHidden/>
          </w:rPr>
          <w:t>12</w:t>
        </w:r>
        <w:r>
          <w:rPr>
            <w:noProof/>
            <w:webHidden/>
          </w:rPr>
          <w:fldChar w:fldCharType="end"/>
        </w:r>
      </w:hyperlink>
    </w:p>
    <w:p w14:paraId="0389979A" w14:textId="667CD89B" w:rsidR="002F5401" w:rsidRDefault="002F5401">
      <w:pPr>
        <w:pStyle w:val="Tabledesillustrations"/>
        <w:tabs>
          <w:tab w:val="right" w:leader="dot" w:pos="9054"/>
        </w:tabs>
        <w:rPr>
          <w:rFonts w:asciiTheme="minorHAnsi" w:eastAsiaTheme="minorEastAsia" w:hAnsiTheme="minorHAnsi" w:cstheme="minorBidi"/>
          <w:noProof/>
          <w:kern w:val="2"/>
          <w:sz w:val="24"/>
          <w:szCs w:val="24"/>
          <w:lang w:eastAsia="fr-FR"/>
          <w14:ligatures w14:val="standardContextual"/>
        </w:rPr>
      </w:pPr>
      <w:hyperlink w:anchor="_Toc224032184" w:history="1">
        <w:r w:rsidRPr="00661E5D">
          <w:rPr>
            <w:rStyle w:val="Lienhypertexte"/>
            <w:noProof/>
          </w:rPr>
          <w:t>Tableau 2 : autre exemple.</w:t>
        </w:r>
        <w:r>
          <w:rPr>
            <w:noProof/>
            <w:webHidden/>
          </w:rPr>
          <w:tab/>
        </w:r>
        <w:r>
          <w:rPr>
            <w:noProof/>
            <w:webHidden/>
          </w:rPr>
          <w:fldChar w:fldCharType="begin"/>
        </w:r>
        <w:r>
          <w:rPr>
            <w:noProof/>
            <w:webHidden/>
          </w:rPr>
          <w:instrText xml:space="preserve"> PAGEREF _Toc224032184 \h </w:instrText>
        </w:r>
        <w:r>
          <w:rPr>
            <w:noProof/>
            <w:webHidden/>
          </w:rPr>
        </w:r>
        <w:r>
          <w:rPr>
            <w:noProof/>
            <w:webHidden/>
          </w:rPr>
          <w:fldChar w:fldCharType="separate"/>
        </w:r>
        <w:r w:rsidR="00C63B67">
          <w:rPr>
            <w:noProof/>
            <w:webHidden/>
          </w:rPr>
          <w:t>12</w:t>
        </w:r>
        <w:r>
          <w:rPr>
            <w:noProof/>
            <w:webHidden/>
          </w:rPr>
          <w:fldChar w:fldCharType="end"/>
        </w:r>
      </w:hyperlink>
    </w:p>
    <w:p w14:paraId="7D0A314C" w14:textId="5089AD36" w:rsidR="002F5401" w:rsidRDefault="002F5401" w:rsidP="002F5401">
      <w:pPr>
        <w:pStyle w:val="Tabledesillustrations"/>
        <w:tabs>
          <w:tab w:val="right" w:leader="dot" w:pos="9054"/>
        </w:tabs>
        <w:ind w:firstLine="0"/>
        <w:rPr>
          <w:sz w:val="20"/>
        </w:rPr>
      </w:pPr>
      <w:r>
        <w:rPr>
          <w:sz w:val="20"/>
        </w:rPr>
        <w:fldChar w:fldCharType="end"/>
      </w:r>
    </w:p>
    <w:p w14:paraId="372029AD" w14:textId="6F27C5D6" w:rsidR="002F5401" w:rsidRDefault="002F5401" w:rsidP="002F5401">
      <w:pPr>
        <w:pStyle w:val="Titre1"/>
      </w:pPr>
      <w:bookmarkStart w:id="72" w:name="_Toc224032409"/>
      <w:bookmarkStart w:id="73" w:name="_Toc230353635"/>
      <w:r w:rsidRPr="002F5401">
        <w:lastRenderedPageBreak/>
        <w:t>Table des graphiques</w:t>
      </w:r>
      <w:bookmarkEnd w:id="72"/>
      <w:bookmarkEnd w:id="73"/>
    </w:p>
    <w:p w14:paraId="546A1DCA" w14:textId="21B6D089" w:rsidR="002F5401" w:rsidRDefault="002F5401">
      <w:pPr>
        <w:pStyle w:val="Tabledesillustrations"/>
        <w:tabs>
          <w:tab w:val="right" w:leader="dot" w:pos="9054"/>
        </w:tabs>
        <w:rPr>
          <w:rFonts w:asciiTheme="minorHAnsi" w:eastAsiaTheme="minorEastAsia" w:hAnsiTheme="minorHAnsi" w:cstheme="minorBidi"/>
          <w:noProof/>
          <w:kern w:val="2"/>
          <w:sz w:val="24"/>
          <w:szCs w:val="24"/>
          <w:lang w:eastAsia="fr-FR"/>
          <w14:ligatures w14:val="standardContextual"/>
        </w:rPr>
      </w:pPr>
      <w:r>
        <w:fldChar w:fldCharType="begin"/>
      </w:r>
      <w:r>
        <w:instrText xml:space="preserve"> TOC \h \z \c "Graphique" </w:instrText>
      </w:r>
      <w:r>
        <w:fldChar w:fldCharType="separate"/>
      </w:r>
      <w:hyperlink w:anchor="_Toc224032308" w:history="1">
        <w:r w:rsidRPr="00E947BD">
          <w:rPr>
            <w:rStyle w:val="Lienhypertexte"/>
            <w:noProof/>
          </w:rPr>
          <w:t>Graphique 1 : exemple de graphique</w:t>
        </w:r>
        <w:r>
          <w:rPr>
            <w:noProof/>
            <w:webHidden/>
          </w:rPr>
          <w:tab/>
        </w:r>
        <w:r>
          <w:rPr>
            <w:noProof/>
            <w:webHidden/>
          </w:rPr>
          <w:fldChar w:fldCharType="begin"/>
        </w:r>
        <w:r>
          <w:rPr>
            <w:noProof/>
            <w:webHidden/>
          </w:rPr>
          <w:instrText xml:space="preserve"> PAGEREF _Toc224032308 \h </w:instrText>
        </w:r>
        <w:r>
          <w:rPr>
            <w:noProof/>
            <w:webHidden/>
          </w:rPr>
        </w:r>
        <w:r>
          <w:rPr>
            <w:noProof/>
            <w:webHidden/>
          </w:rPr>
          <w:fldChar w:fldCharType="separate"/>
        </w:r>
        <w:r w:rsidR="00C63B67">
          <w:rPr>
            <w:noProof/>
            <w:webHidden/>
          </w:rPr>
          <w:t>12</w:t>
        </w:r>
        <w:r>
          <w:rPr>
            <w:noProof/>
            <w:webHidden/>
          </w:rPr>
          <w:fldChar w:fldCharType="end"/>
        </w:r>
      </w:hyperlink>
    </w:p>
    <w:p w14:paraId="712EC5B1" w14:textId="0605BBB5" w:rsidR="002F5401" w:rsidRPr="002F5401" w:rsidRDefault="002F5401" w:rsidP="002F5401">
      <w:r>
        <w:fldChar w:fldCharType="end"/>
      </w:r>
    </w:p>
    <w:p w14:paraId="5998E87C" w14:textId="1FA7A370" w:rsidR="002F5401" w:rsidRPr="002F5401" w:rsidRDefault="002F5401" w:rsidP="002F5401">
      <w:pPr>
        <w:pStyle w:val="Titre1"/>
      </w:pPr>
      <w:bookmarkStart w:id="74" w:name="_Toc224032410"/>
      <w:bookmarkStart w:id="75" w:name="_Toc230353636"/>
      <w:r>
        <w:lastRenderedPageBreak/>
        <w:t>I</w:t>
      </w:r>
      <w:r w:rsidR="00543C99">
        <w:t>n</w:t>
      </w:r>
      <w:r w:rsidR="00C526B7">
        <w:t>dex</w:t>
      </w:r>
      <w:bookmarkEnd w:id="74"/>
      <w:bookmarkEnd w:id="75"/>
    </w:p>
    <w:p w14:paraId="3794B3C3" w14:textId="1454A04D" w:rsidR="00AD4A1E" w:rsidRPr="009B706B" w:rsidRDefault="00C956C3" w:rsidP="00AD4A1E">
      <w:r>
        <w:t xml:space="preserve">Insérer un index peut être utile pour vos lecteurs et lectrices. </w:t>
      </w:r>
      <w:r w:rsidR="004107F1">
        <w:t>Il permet de lister par ordre alphabétique et de localiser des noms étudiés ou cités dans le document</w:t>
      </w:r>
      <w:r w:rsidR="00AD4A1E">
        <w:t>. Un index se construit idéalement au fur et à mesure de la rédaction. Vous pouvez le supprimer bien entendu.</w:t>
      </w:r>
    </w:p>
    <w:p w14:paraId="012AC48E" w14:textId="26F388C2" w:rsidR="007D6CEF" w:rsidRDefault="007D6CEF" w:rsidP="005F771E">
      <w:pPr>
        <w:pStyle w:val="Titre1"/>
      </w:pPr>
      <w:bookmarkStart w:id="76" w:name="_Toc224032411"/>
      <w:bookmarkStart w:id="77" w:name="_Toc230353637"/>
      <w:r>
        <w:lastRenderedPageBreak/>
        <w:t>Table des matières</w:t>
      </w:r>
      <w:bookmarkEnd w:id="76"/>
      <w:bookmarkEnd w:id="77"/>
    </w:p>
    <w:p w14:paraId="2F4DE4BB" w14:textId="04FB61F3" w:rsidR="002F5401" w:rsidRDefault="007D6CEF">
      <w:pPr>
        <w:pStyle w:val="TM1"/>
        <w:rPr>
          <w:rFonts w:asciiTheme="minorHAnsi" w:eastAsiaTheme="minorEastAsia" w:hAnsiTheme="minorHAnsi" w:cstheme="minorBidi"/>
          <w:b w:val="0"/>
          <w:noProof/>
          <w:kern w:val="2"/>
          <w:sz w:val="24"/>
          <w:szCs w:val="24"/>
          <w:lang w:eastAsia="fr-FR"/>
          <w14:ligatures w14:val="standardContextual"/>
        </w:rPr>
      </w:pPr>
      <w:r>
        <w:fldChar w:fldCharType="begin"/>
      </w:r>
      <w:r>
        <w:instrText xml:space="preserve"> TOC \o "1-4" \h \z \u </w:instrText>
      </w:r>
      <w:r>
        <w:fldChar w:fldCharType="separate"/>
      </w:r>
      <w:hyperlink w:anchor="_Toc224032373" w:history="1">
        <w:r w:rsidR="002F5401" w:rsidRPr="00222164">
          <w:rPr>
            <w:rStyle w:val="Lienhypertexte"/>
            <w:noProof/>
          </w:rPr>
          <w:t>Avertissement</w:t>
        </w:r>
        <w:r w:rsidR="002F5401">
          <w:rPr>
            <w:noProof/>
            <w:webHidden/>
          </w:rPr>
          <w:tab/>
        </w:r>
        <w:r w:rsidR="002F5401">
          <w:rPr>
            <w:noProof/>
            <w:webHidden/>
          </w:rPr>
          <w:fldChar w:fldCharType="begin"/>
        </w:r>
        <w:r w:rsidR="002F5401">
          <w:rPr>
            <w:noProof/>
            <w:webHidden/>
          </w:rPr>
          <w:instrText xml:space="preserve"> PAGEREF _Toc224032373 \h </w:instrText>
        </w:r>
        <w:r w:rsidR="002F5401">
          <w:rPr>
            <w:noProof/>
            <w:webHidden/>
          </w:rPr>
        </w:r>
        <w:r w:rsidR="002F5401">
          <w:rPr>
            <w:noProof/>
            <w:webHidden/>
          </w:rPr>
          <w:fldChar w:fldCharType="separate"/>
        </w:r>
        <w:r w:rsidR="00C63B67">
          <w:rPr>
            <w:noProof/>
            <w:webHidden/>
          </w:rPr>
          <w:t>3</w:t>
        </w:r>
        <w:r w:rsidR="002F5401">
          <w:rPr>
            <w:noProof/>
            <w:webHidden/>
          </w:rPr>
          <w:fldChar w:fldCharType="end"/>
        </w:r>
      </w:hyperlink>
    </w:p>
    <w:p w14:paraId="5A4C9A39" w14:textId="27175B18"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374" w:history="1">
        <w:r w:rsidRPr="00222164">
          <w:rPr>
            <w:rStyle w:val="Lienhypertexte"/>
            <w:noProof/>
          </w:rPr>
          <w:t>Engagement de non plagiat</w:t>
        </w:r>
        <w:r>
          <w:rPr>
            <w:noProof/>
            <w:webHidden/>
          </w:rPr>
          <w:tab/>
        </w:r>
        <w:r>
          <w:rPr>
            <w:noProof/>
            <w:webHidden/>
          </w:rPr>
          <w:fldChar w:fldCharType="begin"/>
        </w:r>
        <w:r>
          <w:rPr>
            <w:noProof/>
            <w:webHidden/>
          </w:rPr>
          <w:instrText xml:space="preserve"> PAGEREF _Toc224032374 \h </w:instrText>
        </w:r>
        <w:r>
          <w:rPr>
            <w:noProof/>
            <w:webHidden/>
          </w:rPr>
        </w:r>
        <w:r>
          <w:rPr>
            <w:noProof/>
            <w:webHidden/>
          </w:rPr>
          <w:fldChar w:fldCharType="separate"/>
        </w:r>
        <w:r w:rsidR="00C63B67">
          <w:rPr>
            <w:noProof/>
            <w:webHidden/>
          </w:rPr>
          <w:t>4</w:t>
        </w:r>
        <w:r>
          <w:rPr>
            <w:noProof/>
            <w:webHidden/>
          </w:rPr>
          <w:fldChar w:fldCharType="end"/>
        </w:r>
      </w:hyperlink>
    </w:p>
    <w:p w14:paraId="47C550B4" w14:textId="3467E9D0"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375" w:history="1">
        <w:r w:rsidRPr="00222164">
          <w:rPr>
            <w:rStyle w:val="Lienhypertexte"/>
            <w:noProof/>
          </w:rPr>
          <w:t>Remerciements</w:t>
        </w:r>
        <w:r>
          <w:rPr>
            <w:noProof/>
            <w:webHidden/>
          </w:rPr>
          <w:tab/>
        </w:r>
        <w:r>
          <w:rPr>
            <w:noProof/>
            <w:webHidden/>
          </w:rPr>
          <w:fldChar w:fldCharType="begin"/>
        </w:r>
        <w:r>
          <w:rPr>
            <w:noProof/>
            <w:webHidden/>
          </w:rPr>
          <w:instrText xml:space="preserve"> PAGEREF _Toc224032375 \h </w:instrText>
        </w:r>
        <w:r>
          <w:rPr>
            <w:noProof/>
            <w:webHidden/>
          </w:rPr>
        </w:r>
        <w:r>
          <w:rPr>
            <w:noProof/>
            <w:webHidden/>
          </w:rPr>
          <w:fldChar w:fldCharType="separate"/>
        </w:r>
        <w:r w:rsidR="00C63B67">
          <w:rPr>
            <w:noProof/>
            <w:webHidden/>
          </w:rPr>
          <w:t>5</w:t>
        </w:r>
        <w:r>
          <w:rPr>
            <w:noProof/>
            <w:webHidden/>
          </w:rPr>
          <w:fldChar w:fldCharType="end"/>
        </w:r>
      </w:hyperlink>
    </w:p>
    <w:p w14:paraId="77B5D49E" w14:textId="362286B6"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376" w:history="1">
        <w:r w:rsidRPr="00222164">
          <w:rPr>
            <w:rStyle w:val="Lienhypertexte"/>
            <w:noProof/>
          </w:rPr>
          <w:t>Liste des abréviations</w:t>
        </w:r>
        <w:r>
          <w:rPr>
            <w:noProof/>
            <w:webHidden/>
          </w:rPr>
          <w:tab/>
        </w:r>
        <w:r>
          <w:rPr>
            <w:noProof/>
            <w:webHidden/>
          </w:rPr>
          <w:fldChar w:fldCharType="begin"/>
        </w:r>
        <w:r>
          <w:rPr>
            <w:noProof/>
            <w:webHidden/>
          </w:rPr>
          <w:instrText xml:space="preserve"> PAGEREF _Toc224032376 \h </w:instrText>
        </w:r>
        <w:r>
          <w:rPr>
            <w:noProof/>
            <w:webHidden/>
          </w:rPr>
        </w:r>
        <w:r>
          <w:rPr>
            <w:noProof/>
            <w:webHidden/>
          </w:rPr>
          <w:fldChar w:fldCharType="separate"/>
        </w:r>
        <w:r w:rsidR="00C63B67">
          <w:rPr>
            <w:noProof/>
            <w:webHidden/>
          </w:rPr>
          <w:t>6</w:t>
        </w:r>
        <w:r>
          <w:rPr>
            <w:noProof/>
            <w:webHidden/>
          </w:rPr>
          <w:fldChar w:fldCharType="end"/>
        </w:r>
      </w:hyperlink>
    </w:p>
    <w:p w14:paraId="15AA9954" w14:textId="656241EF"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377" w:history="1">
        <w:r w:rsidRPr="00222164">
          <w:rPr>
            <w:rStyle w:val="Lienhypertexte"/>
            <w:noProof/>
          </w:rPr>
          <w:t>Sommaire</w:t>
        </w:r>
        <w:r>
          <w:rPr>
            <w:noProof/>
            <w:webHidden/>
          </w:rPr>
          <w:tab/>
        </w:r>
        <w:r>
          <w:rPr>
            <w:noProof/>
            <w:webHidden/>
          </w:rPr>
          <w:fldChar w:fldCharType="begin"/>
        </w:r>
        <w:r>
          <w:rPr>
            <w:noProof/>
            <w:webHidden/>
          </w:rPr>
          <w:instrText xml:space="preserve"> PAGEREF _Toc224032377 \h </w:instrText>
        </w:r>
        <w:r>
          <w:rPr>
            <w:noProof/>
            <w:webHidden/>
          </w:rPr>
        </w:r>
        <w:r>
          <w:rPr>
            <w:noProof/>
            <w:webHidden/>
          </w:rPr>
          <w:fldChar w:fldCharType="separate"/>
        </w:r>
        <w:r w:rsidR="00C63B67">
          <w:rPr>
            <w:noProof/>
            <w:webHidden/>
          </w:rPr>
          <w:t>7</w:t>
        </w:r>
        <w:r>
          <w:rPr>
            <w:noProof/>
            <w:webHidden/>
          </w:rPr>
          <w:fldChar w:fldCharType="end"/>
        </w:r>
      </w:hyperlink>
    </w:p>
    <w:p w14:paraId="4CC8DC98" w14:textId="595D08FB"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378" w:history="1">
        <w:r w:rsidRPr="00222164">
          <w:rPr>
            <w:rStyle w:val="Lienhypertexte"/>
            <w:noProof/>
          </w:rPr>
          <w:t>Introduction</w:t>
        </w:r>
        <w:r>
          <w:rPr>
            <w:noProof/>
            <w:webHidden/>
          </w:rPr>
          <w:tab/>
        </w:r>
        <w:r>
          <w:rPr>
            <w:noProof/>
            <w:webHidden/>
          </w:rPr>
          <w:fldChar w:fldCharType="begin"/>
        </w:r>
        <w:r>
          <w:rPr>
            <w:noProof/>
            <w:webHidden/>
          </w:rPr>
          <w:instrText xml:space="preserve"> PAGEREF _Toc224032378 \h </w:instrText>
        </w:r>
        <w:r>
          <w:rPr>
            <w:noProof/>
            <w:webHidden/>
          </w:rPr>
        </w:r>
        <w:r>
          <w:rPr>
            <w:noProof/>
            <w:webHidden/>
          </w:rPr>
          <w:fldChar w:fldCharType="separate"/>
        </w:r>
        <w:r w:rsidR="00C63B67">
          <w:rPr>
            <w:noProof/>
            <w:webHidden/>
          </w:rPr>
          <w:t>8</w:t>
        </w:r>
        <w:r>
          <w:rPr>
            <w:noProof/>
            <w:webHidden/>
          </w:rPr>
          <w:fldChar w:fldCharType="end"/>
        </w:r>
      </w:hyperlink>
    </w:p>
    <w:p w14:paraId="50C38C15" w14:textId="49F20702"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379" w:history="1">
        <w:r w:rsidRPr="00222164">
          <w:rPr>
            <w:rStyle w:val="Lienhypertexte"/>
            <w:noProof/>
          </w:rPr>
          <w:t>Ceci est la première partie, niveau 1 de la hiérarchie</w:t>
        </w:r>
        <w:r>
          <w:rPr>
            <w:noProof/>
            <w:webHidden/>
          </w:rPr>
          <w:tab/>
        </w:r>
        <w:r>
          <w:rPr>
            <w:noProof/>
            <w:webHidden/>
          </w:rPr>
          <w:fldChar w:fldCharType="begin"/>
        </w:r>
        <w:r>
          <w:rPr>
            <w:noProof/>
            <w:webHidden/>
          </w:rPr>
          <w:instrText xml:space="preserve"> PAGEREF _Toc224032379 \h </w:instrText>
        </w:r>
        <w:r>
          <w:rPr>
            <w:noProof/>
            <w:webHidden/>
          </w:rPr>
        </w:r>
        <w:r>
          <w:rPr>
            <w:noProof/>
            <w:webHidden/>
          </w:rPr>
          <w:fldChar w:fldCharType="separate"/>
        </w:r>
        <w:r w:rsidR="00C63B67">
          <w:rPr>
            <w:noProof/>
            <w:webHidden/>
          </w:rPr>
          <w:t>9</w:t>
        </w:r>
        <w:r>
          <w:rPr>
            <w:noProof/>
            <w:webHidden/>
          </w:rPr>
          <w:fldChar w:fldCharType="end"/>
        </w:r>
      </w:hyperlink>
    </w:p>
    <w:p w14:paraId="78E1EBCD" w14:textId="5A3E53A8" w:rsidR="002F5401" w:rsidRDefault="002F5401">
      <w:pPr>
        <w:pStyle w:val="TM2"/>
        <w:rPr>
          <w:rFonts w:asciiTheme="minorHAnsi" w:eastAsiaTheme="minorEastAsia" w:hAnsiTheme="minorHAnsi" w:cstheme="minorBidi"/>
          <w:noProof/>
          <w:kern w:val="2"/>
          <w:sz w:val="24"/>
          <w:szCs w:val="24"/>
          <w:lang w:eastAsia="fr-FR"/>
          <w14:ligatures w14:val="standardContextual"/>
        </w:rPr>
      </w:pPr>
      <w:hyperlink w:anchor="_Toc224032380" w:history="1">
        <w:r w:rsidRPr="00222164">
          <w:rPr>
            <w:rStyle w:val="Lienhypertexte"/>
            <w:noProof/>
          </w:rPr>
          <w:t>1. Ceci est le niveau 2 de la hiérarchie</w:t>
        </w:r>
        <w:r>
          <w:rPr>
            <w:noProof/>
            <w:webHidden/>
          </w:rPr>
          <w:tab/>
        </w:r>
        <w:r>
          <w:rPr>
            <w:noProof/>
            <w:webHidden/>
          </w:rPr>
          <w:fldChar w:fldCharType="begin"/>
        </w:r>
        <w:r>
          <w:rPr>
            <w:noProof/>
            <w:webHidden/>
          </w:rPr>
          <w:instrText xml:space="preserve"> PAGEREF _Toc224032380 \h </w:instrText>
        </w:r>
        <w:r>
          <w:rPr>
            <w:noProof/>
            <w:webHidden/>
          </w:rPr>
        </w:r>
        <w:r>
          <w:rPr>
            <w:noProof/>
            <w:webHidden/>
          </w:rPr>
          <w:fldChar w:fldCharType="separate"/>
        </w:r>
        <w:r w:rsidR="00C63B67">
          <w:rPr>
            <w:noProof/>
            <w:webHidden/>
          </w:rPr>
          <w:t>9</w:t>
        </w:r>
        <w:r>
          <w:rPr>
            <w:noProof/>
            <w:webHidden/>
          </w:rPr>
          <w:fldChar w:fldCharType="end"/>
        </w:r>
      </w:hyperlink>
    </w:p>
    <w:p w14:paraId="0E200013" w14:textId="6999C45A" w:rsidR="002F5401" w:rsidRDefault="002F5401">
      <w:pPr>
        <w:pStyle w:val="TM3"/>
        <w:rPr>
          <w:rFonts w:asciiTheme="minorHAnsi" w:eastAsiaTheme="minorEastAsia" w:hAnsiTheme="minorHAnsi" w:cstheme="minorBidi"/>
          <w:noProof/>
          <w:kern w:val="2"/>
          <w:sz w:val="24"/>
          <w:szCs w:val="24"/>
          <w:lang w:eastAsia="fr-FR"/>
          <w14:ligatures w14:val="standardContextual"/>
        </w:rPr>
      </w:pPr>
      <w:hyperlink w:anchor="_Toc224032381" w:history="1">
        <w:r w:rsidRPr="00222164">
          <w:rPr>
            <w:rStyle w:val="Lienhypertexte"/>
            <w:noProof/>
          </w:rPr>
          <w:t>1.1. Ceci est le niveau 3 de la hiérarchie</w:t>
        </w:r>
        <w:r>
          <w:rPr>
            <w:noProof/>
            <w:webHidden/>
          </w:rPr>
          <w:tab/>
        </w:r>
        <w:r>
          <w:rPr>
            <w:noProof/>
            <w:webHidden/>
          </w:rPr>
          <w:fldChar w:fldCharType="begin"/>
        </w:r>
        <w:r>
          <w:rPr>
            <w:noProof/>
            <w:webHidden/>
          </w:rPr>
          <w:instrText xml:space="preserve"> PAGEREF _Toc224032381 \h </w:instrText>
        </w:r>
        <w:r>
          <w:rPr>
            <w:noProof/>
            <w:webHidden/>
          </w:rPr>
        </w:r>
        <w:r>
          <w:rPr>
            <w:noProof/>
            <w:webHidden/>
          </w:rPr>
          <w:fldChar w:fldCharType="separate"/>
        </w:r>
        <w:r w:rsidR="00C63B67">
          <w:rPr>
            <w:noProof/>
            <w:webHidden/>
          </w:rPr>
          <w:t>9</w:t>
        </w:r>
        <w:r>
          <w:rPr>
            <w:noProof/>
            <w:webHidden/>
          </w:rPr>
          <w:fldChar w:fldCharType="end"/>
        </w:r>
      </w:hyperlink>
    </w:p>
    <w:p w14:paraId="7CAFA241" w14:textId="0B4F5421" w:rsidR="002F5401" w:rsidRDefault="002F5401">
      <w:pPr>
        <w:pStyle w:val="TM4"/>
        <w:rPr>
          <w:rFonts w:asciiTheme="minorHAnsi" w:eastAsiaTheme="minorEastAsia" w:hAnsiTheme="minorHAnsi" w:cstheme="minorBidi"/>
          <w:noProof/>
          <w:kern w:val="2"/>
          <w:sz w:val="24"/>
          <w:szCs w:val="24"/>
          <w:lang w:eastAsia="fr-FR"/>
          <w14:ligatures w14:val="standardContextual"/>
        </w:rPr>
      </w:pPr>
      <w:hyperlink w:anchor="_Toc224032382" w:history="1">
        <w:r w:rsidRPr="00222164">
          <w:rPr>
            <w:rStyle w:val="Lienhypertexte"/>
            <w:noProof/>
          </w:rPr>
          <w:t>1.1.1. Ceci est le niveau 4 de la hiérarchie</w:t>
        </w:r>
        <w:r>
          <w:rPr>
            <w:noProof/>
            <w:webHidden/>
          </w:rPr>
          <w:tab/>
        </w:r>
        <w:r>
          <w:rPr>
            <w:noProof/>
            <w:webHidden/>
          </w:rPr>
          <w:fldChar w:fldCharType="begin"/>
        </w:r>
        <w:r>
          <w:rPr>
            <w:noProof/>
            <w:webHidden/>
          </w:rPr>
          <w:instrText xml:space="preserve"> PAGEREF _Toc224032382 \h </w:instrText>
        </w:r>
        <w:r>
          <w:rPr>
            <w:noProof/>
            <w:webHidden/>
          </w:rPr>
        </w:r>
        <w:r>
          <w:rPr>
            <w:noProof/>
            <w:webHidden/>
          </w:rPr>
          <w:fldChar w:fldCharType="separate"/>
        </w:r>
        <w:r w:rsidR="00C63B67">
          <w:rPr>
            <w:noProof/>
            <w:webHidden/>
          </w:rPr>
          <w:t>9</w:t>
        </w:r>
        <w:r>
          <w:rPr>
            <w:noProof/>
            <w:webHidden/>
          </w:rPr>
          <w:fldChar w:fldCharType="end"/>
        </w:r>
      </w:hyperlink>
    </w:p>
    <w:p w14:paraId="78F09125" w14:textId="2F3B35EB" w:rsidR="002F5401" w:rsidRDefault="002F5401">
      <w:pPr>
        <w:pStyle w:val="TM2"/>
        <w:rPr>
          <w:rFonts w:asciiTheme="minorHAnsi" w:eastAsiaTheme="minorEastAsia" w:hAnsiTheme="minorHAnsi" w:cstheme="minorBidi"/>
          <w:noProof/>
          <w:kern w:val="2"/>
          <w:sz w:val="24"/>
          <w:szCs w:val="24"/>
          <w:lang w:eastAsia="fr-FR"/>
          <w14:ligatures w14:val="standardContextual"/>
        </w:rPr>
      </w:pPr>
      <w:hyperlink w:anchor="_Toc224032383" w:history="1">
        <w:r w:rsidRPr="00222164">
          <w:rPr>
            <w:rStyle w:val="Lienhypertexte"/>
            <w:noProof/>
          </w:rPr>
          <w:t>2. Ceci est le niveau 2 de la hiérarchie</w:t>
        </w:r>
        <w:r>
          <w:rPr>
            <w:noProof/>
            <w:webHidden/>
          </w:rPr>
          <w:tab/>
        </w:r>
        <w:r>
          <w:rPr>
            <w:noProof/>
            <w:webHidden/>
          </w:rPr>
          <w:fldChar w:fldCharType="begin"/>
        </w:r>
        <w:r>
          <w:rPr>
            <w:noProof/>
            <w:webHidden/>
          </w:rPr>
          <w:instrText xml:space="preserve"> PAGEREF _Toc224032383 \h </w:instrText>
        </w:r>
        <w:r>
          <w:rPr>
            <w:noProof/>
            <w:webHidden/>
          </w:rPr>
        </w:r>
        <w:r>
          <w:rPr>
            <w:noProof/>
            <w:webHidden/>
          </w:rPr>
          <w:fldChar w:fldCharType="separate"/>
        </w:r>
        <w:r w:rsidR="00C63B67">
          <w:rPr>
            <w:noProof/>
            <w:webHidden/>
          </w:rPr>
          <w:t>9</w:t>
        </w:r>
        <w:r>
          <w:rPr>
            <w:noProof/>
            <w:webHidden/>
          </w:rPr>
          <w:fldChar w:fldCharType="end"/>
        </w:r>
      </w:hyperlink>
    </w:p>
    <w:p w14:paraId="3FFD2A42" w14:textId="731C4564" w:rsidR="002F5401" w:rsidRDefault="002F5401">
      <w:pPr>
        <w:pStyle w:val="TM3"/>
        <w:rPr>
          <w:rFonts w:asciiTheme="minorHAnsi" w:eastAsiaTheme="minorEastAsia" w:hAnsiTheme="minorHAnsi" w:cstheme="minorBidi"/>
          <w:noProof/>
          <w:kern w:val="2"/>
          <w:sz w:val="24"/>
          <w:szCs w:val="24"/>
          <w:lang w:eastAsia="fr-FR"/>
          <w14:ligatures w14:val="standardContextual"/>
        </w:rPr>
      </w:pPr>
      <w:hyperlink w:anchor="_Toc224032384" w:history="1">
        <w:r w:rsidRPr="00222164">
          <w:rPr>
            <w:rStyle w:val="Lienhypertexte"/>
            <w:noProof/>
          </w:rPr>
          <w:t>2.1. Ceci est le niveau 3 de la hiérarchie</w:t>
        </w:r>
        <w:r>
          <w:rPr>
            <w:noProof/>
            <w:webHidden/>
          </w:rPr>
          <w:tab/>
        </w:r>
        <w:r>
          <w:rPr>
            <w:noProof/>
            <w:webHidden/>
          </w:rPr>
          <w:fldChar w:fldCharType="begin"/>
        </w:r>
        <w:r>
          <w:rPr>
            <w:noProof/>
            <w:webHidden/>
          </w:rPr>
          <w:instrText xml:space="preserve"> PAGEREF _Toc224032384 \h </w:instrText>
        </w:r>
        <w:r>
          <w:rPr>
            <w:noProof/>
            <w:webHidden/>
          </w:rPr>
        </w:r>
        <w:r>
          <w:rPr>
            <w:noProof/>
            <w:webHidden/>
          </w:rPr>
          <w:fldChar w:fldCharType="separate"/>
        </w:r>
        <w:r w:rsidR="00C63B67">
          <w:rPr>
            <w:noProof/>
            <w:webHidden/>
          </w:rPr>
          <w:t>9</w:t>
        </w:r>
        <w:r>
          <w:rPr>
            <w:noProof/>
            <w:webHidden/>
          </w:rPr>
          <w:fldChar w:fldCharType="end"/>
        </w:r>
      </w:hyperlink>
    </w:p>
    <w:p w14:paraId="6E4AFC84" w14:textId="56FF2A57" w:rsidR="002F5401" w:rsidRDefault="002F5401">
      <w:pPr>
        <w:pStyle w:val="TM4"/>
        <w:rPr>
          <w:rFonts w:asciiTheme="minorHAnsi" w:eastAsiaTheme="minorEastAsia" w:hAnsiTheme="minorHAnsi" w:cstheme="minorBidi"/>
          <w:noProof/>
          <w:kern w:val="2"/>
          <w:sz w:val="24"/>
          <w:szCs w:val="24"/>
          <w:lang w:eastAsia="fr-FR"/>
          <w14:ligatures w14:val="standardContextual"/>
        </w:rPr>
      </w:pPr>
      <w:hyperlink w:anchor="_Toc224032385" w:history="1">
        <w:r w:rsidRPr="00222164">
          <w:rPr>
            <w:rStyle w:val="Lienhypertexte"/>
            <w:noProof/>
          </w:rPr>
          <w:t>2.1.1. Ceci est le niveau 4 de la hiérarchie</w:t>
        </w:r>
        <w:r>
          <w:rPr>
            <w:noProof/>
            <w:webHidden/>
          </w:rPr>
          <w:tab/>
        </w:r>
        <w:r>
          <w:rPr>
            <w:noProof/>
            <w:webHidden/>
          </w:rPr>
          <w:fldChar w:fldCharType="begin"/>
        </w:r>
        <w:r>
          <w:rPr>
            <w:noProof/>
            <w:webHidden/>
          </w:rPr>
          <w:instrText xml:space="preserve"> PAGEREF _Toc224032385 \h </w:instrText>
        </w:r>
        <w:r>
          <w:rPr>
            <w:noProof/>
            <w:webHidden/>
          </w:rPr>
        </w:r>
        <w:r>
          <w:rPr>
            <w:noProof/>
            <w:webHidden/>
          </w:rPr>
          <w:fldChar w:fldCharType="separate"/>
        </w:r>
        <w:r w:rsidR="00C63B67">
          <w:rPr>
            <w:noProof/>
            <w:webHidden/>
          </w:rPr>
          <w:t>9</w:t>
        </w:r>
        <w:r>
          <w:rPr>
            <w:noProof/>
            <w:webHidden/>
          </w:rPr>
          <w:fldChar w:fldCharType="end"/>
        </w:r>
      </w:hyperlink>
    </w:p>
    <w:p w14:paraId="4DC64C4A" w14:textId="55658BFC"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386" w:history="1">
        <w:r w:rsidRPr="00222164">
          <w:rPr>
            <w:rStyle w:val="Lienhypertexte"/>
            <w:noProof/>
          </w:rPr>
          <w:t>Ceci est la deuxième Partie [niveau de Titre 1]</w:t>
        </w:r>
        <w:r>
          <w:rPr>
            <w:noProof/>
            <w:webHidden/>
          </w:rPr>
          <w:tab/>
        </w:r>
        <w:r>
          <w:rPr>
            <w:noProof/>
            <w:webHidden/>
          </w:rPr>
          <w:fldChar w:fldCharType="begin"/>
        </w:r>
        <w:r>
          <w:rPr>
            <w:noProof/>
            <w:webHidden/>
          </w:rPr>
          <w:instrText xml:space="preserve"> PAGEREF _Toc224032386 \h </w:instrText>
        </w:r>
        <w:r>
          <w:rPr>
            <w:noProof/>
            <w:webHidden/>
          </w:rPr>
        </w:r>
        <w:r>
          <w:rPr>
            <w:noProof/>
            <w:webHidden/>
          </w:rPr>
          <w:fldChar w:fldCharType="separate"/>
        </w:r>
        <w:r w:rsidR="00C63B67">
          <w:rPr>
            <w:noProof/>
            <w:webHidden/>
          </w:rPr>
          <w:t>10</w:t>
        </w:r>
        <w:r>
          <w:rPr>
            <w:noProof/>
            <w:webHidden/>
          </w:rPr>
          <w:fldChar w:fldCharType="end"/>
        </w:r>
      </w:hyperlink>
    </w:p>
    <w:p w14:paraId="4B6981EF" w14:textId="3B33DBF8" w:rsidR="002F5401" w:rsidRDefault="002F5401">
      <w:pPr>
        <w:pStyle w:val="TM2"/>
        <w:rPr>
          <w:rFonts w:asciiTheme="minorHAnsi" w:eastAsiaTheme="minorEastAsia" w:hAnsiTheme="minorHAnsi" w:cstheme="minorBidi"/>
          <w:noProof/>
          <w:kern w:val="2"/>
          <w:sz w:val="24"/>
          <w:szCs w:val="24"/>
          <w:lang w:eastAsia="fr-FR"/>
          <w14:ligatures w14:val="standardContextual"/>
        </w:rPr>
      </w:pPr>
      <w:hyperlink w:anchor="_Toc224032387" w:history="1">
        <w:r w:rsidRPr="00222164">
          <w:rPr>
            <w:rStyle w:val="Lienhypertexte"/>
            <w:noProof/>
          </w:rPr>
          <w:t>3. Ceci est le niveau 2 de la hiérarchie</w:t>
        </w:r>
        <w:r>
          <w:rPr>
            <w:noProof/>
            <w:webHidden/>
          </w:rPr>
          <w:tab/>
        </w:r>
        <w:r>
          <w:rPr>
            <w:noProof/>
            <w:webHidden/>
          </w:rPr>
          <w:fldChar w:fldCharType="begin"/>
        </w:r>
        <w:r>
          <w:rPr>
            <w:noProof/>
            <w:webHidden/>
          </w:rPr>
          <w:instrText xml:space="preserve"> PAGEREF _Toc224032387 \h </w:instrText>
        </w:r>
        <w:r>
          <w:rPr>
            <w:noProof/>
            <w:webHidden/>
          </w:rPr>
        </w:r>
        <w:r>
          <w:rPr>
            <w:noProof/>
            <w:webHidden/>
          </w:rPr>
          <w:fldChar w:fldCharType="separate"/>
        </w:r>
        <w:r w:rsidR="00C63B67">
          <w:rPr>
            <w:noProof/>
            <w:webHidden/>
          </w:rPr>
          <w:t>10</w:t>
        </w:r>
        <w:r>
          <w:rPr>
            <w:noProof/>
            <w:webHidden/>
          </w:rPr>
          <w:fldChar w:fldCharType="end"/>
        </w:r>
      </w:hyperlink>
    </w:p>
    <w:p w14:paraId="29AA7981" w14:textId="141976A5" w:rsidR="002F5401" w:rsidRDefault="002F5401">
      <w:pPr>
        <w:pStyle w:val="TM3"/>
        <w:rPr>
          <w:rFonts w:asciiTheme="minorHAnsi" w:eastAsiaTheme="minorEastAsia" w:hAnsiTheme="minorHAnsi" w:cstheme="minorBidi"/>
          <w:noProof/>
          <w:kern w:val="2"/>
          <w:sz w:val="24"/>
          <w:szCs w:val="24"/>
          <w:lang w:eastAsia="fr-FR"/>
          <w14:ligatures w14:val="standardContextual"/>
        </w:rPr>
      </w:pPr>
      <w:hyperlink w:anchor="_Toc224032388" w:history="1">
        <w:r w:rsidRPr="00222164">
          <w:rPr>
            <w:rStyle w:val="Lienhypertexte"/>
            <w:noProof/>
          </w:rPr>
          <w:t>3.1. Ceci est le niveau 3 de la hiérarchie</w:t>
        </w:r>
        <w:r>
          <w:rPr>
            <w:noProof/>
            <w:webHidden/>
          </w:rPr>
          <w:tab/>
        </w:r>
        <w:r>
          <w:rPr>
            <w:noProof/>
            <w:webHidden/>
          </w:rPr>
          <w:fldChar w:fldCharType="begin"/>
        </w:r>
        <w:r>
          <w:rPr>
            <w:noProof/>
            <w:webHidden/>
          </w:rPr>
          <w:instrText xml:space="preserve"> PAGEREF _Toc224032388 \h </w:instrText>
        </w:r>
        <w:r>
          <w:rPr>
            <w:noProof/>
            <w:webHidden/>
          </w:rPr>
        </w:r>
        <w:r>
          <w:rPr>
            <w:noProof/>
            <w:webHidden/>
          </w:rPr>
          <w:fldChar w:fldCharType="separate"/>
        </w:r>
        <w:r w:rsidR="00C63B67">
          <w:rPr>
            <w:noProof/>
            <w:webHidden/>
          </w:rPr>
          <w:t>10</w:t>
        </w:r>
        <w:r>
          <w:rPr>
            <w:noProof/>
            <w:webHidden/>
          </w:rPr>
          <w:fldChar w:fldCharType="end"/>
        </w:r>
      </w:hyperlink>
    </w:p>
    <w:p w14:paraId="0C040EE0" w14:textId="230AC48A" w:rsidR="002F5401" w:rsidRDefault="002F5401">
      <w:pPr>
        <w:pStyle w:val="TM4"/>
        <w:rPr>
          <w:rFonts w:asciiTheme="minorHAnsi" w:eastAsiaTheme="minorEastAsia" w:hAnsiTheme="minorHAnsi" w:cstheme="minorBidi"/>
          <w:noProof/>
          <w:kern w:val="2"/>
          <w:sz w:val="24"/>
          <w:szCs w:val="24"/>
          <w:lang w:eastAsia="fr-FR"/>
          <w14:ligatures w14:val="standardContextual"/>
        </w:rPr>
      </w:pPr>
      <w:hyperlink w:anchor="_Toc224032389" w:history="1">
        <w:r w:rsidRPr="00222164">
          <w:rPr>
            <w:rStyle w:val="Lienhypertexte"/>
            <w:noProof/>
          </w:rPr>
          <w:t>3.1.1. Ceci est le niveau 4 de la hiérarchie</w:t>
        </w:r>
        <w:r>
          <w:rPr>
            <w:noProof/>
            <w:webHidden/>
          </w:rPr>
          <w:tab/>
        </w:r>
        <w:r>
          <w:rPr>
            <w:noProof/>
            <w:webHidden/>
          </w:rPr>
          <w:fldChar w:fldCharType="begin"/>
        </w:r>
        <w:r>
          <w:rPr>
            <w:noProof/>
            <w:webHidden/>
          </w:rPr>
          <w:instrText xml:space="preserve"> PAGEREF _Toc224032389 \h </w:instrText>
        </w:r>
        <w:r>
          <w:rPr>
            <w:noProof/>
            <w:webHidden/>
          </w:rPr>
        </w:r>
        <w:r>
          <w:rPr>
            <w:noProof/>
            <w:webHidden/>
          </w:rPr>
          <w:fldChar w:fldCharType="separate"/>
        </w:r>
        <w:r w:rsidR="00C63B67">
          <w:rPr>
            <w:noProof/>
            <w:webHidden/>
          </w:rPr>
          <w:t>10</w:t>
        </w:r>
        <w:r>
          <w:rPr>
            <w:noProof/>
            <w:webHidden/>
          </w:rPr>
          <w:fldChar w:fldCharType="end"/>
        </w:r>
      </w:hyperlink>
    </w:p>
    <w:p w14:paraId="12BB6605" w14:textId="1D81AB75" w:rsidR="002F5401" w:rsidRDefault="002F5401">
      <w:pPr>
        <w:pStyle w:val="TM2"/>
        <w:rPr>
          <w:rFonts w:asciiTheme="minorHAnsi" w:eastAsiaTheme="minorEastAsia" w:hAnsiTheme="minorHAnsi" w:cstheme="minorBidi"/>
          <w:noProof/>
          <w:kern w:val="2"/>
          <w:sz w:val="24"/>
          <w:szCs w:val="24"/>
          <w:lang w:eastAsia="fr-FR"/>
          <w14:ligatures w14:val="standardContextual"/>
        </w:rPr>
      </w:pPr>
      <w:hyperlink w:anchor="_Toc224032390" w:history="1">
        <w:r w:rsidRPr="00222164">
          <w:rPr>
            <w:rStyle w:val="Lienhypertexte"/>
            <w:noProof/>
          </w:rPr>
          <w:t>4. Ceci est le niveau 2 de la hiérarchie</w:t>
        </w:r>
        <w:r>
          <w:rPr>
            <w:noProof/>
            <w:webHidden/>
          </w:rPr>
          <w:tab/>
        </w:r>
        <w:r>
          <w:rPr>
            <w:noProof/>
            <w:webHidden/>
          </w:rPr>
          <w:fldChar w:fldCharType="begin"/>
        </w:r>
        <w:r>
          <w:rPr>
            <w:noProof/>
            <w:webHidden/>
          </w:rPr>
          <w:instrText xml:space="preserve"> PAGEREF _Toc224032390 \h </w:instrText>
        </w:r>
        <w:r>
          <w:rPr>
            <w:noProof/>
            <w:webHidden/>
          </w:rPr>
        </w:r>
        <w:r>
          <w:rPr>
            <w:noProof/>
            <w:webHidden/>
          </w:rPr>
          <w:fldChar w:fldCharType="separate"/>
        </w:r>
        <w:r w:rsidR="00C63B67">
          <w:rPr>
            <w:noProof/>
            <w:webHidden/>
          </w:rPr>
          <w:t>10</w:t>
        </w:r>
        <w:r>
          <w:rPr>
            <w:noProof/>
            <w:webHidden/>
          </w:rPr>
          <w:fldChar w:fldCharType="end"/>
        </w:r>
      </w:hyperlink>
    </w:p>
    <w:p w14:paraId="3A457B99" w14:textId="6F8203E2" w:rsidR="002F5401" w:rsidRDefault="002F5401">
      <w:pPr>
        <w:pStyle w:val="TM3"/>
        <w:rPr>
          <w:rFonts w:asciiTheme="minorHAnsi" w:eastAsiaTheme="minorEastAsia" w:hAnsiTheme="minorHAnsi" w:cstheme="minorBidi"/>
          <w:noProof/>
          <w:kern w:val="2"/>
          <w:sz w:val="24"/>
          <w:szCs w:val="24"/>
          <w:lang w:eastAsia="fr-FR"/>
          <w14:ligatures w14:val="standardContextual"/>
        </w:rPr>
      </w:pPr>
      <w:hyperlink w:anchor="_Toc224032391" w:history="1">
        <w:r w:rsidRPr="00222164">
          <w:rPr>
            <w:rStyle w:val="Lienhypertexte"/>
            <w:noProof/>
          </w:rPr>
          <w:t>4.1. Ceci est le niveau 3 de la hiérarchie</w:t>
        </w:r>
        <w:r>
          <w:rPr>
            <w:noProof/>
            <w:webHidden/>
          </w:rPr>
          <w:tab/>
        </w:r>
        <w:r>
          <w:rPr>
            <w:noProof/>
            <w:webHidden/>
          </w:rPr>
          <w:fldChar w:fldCharType="begin"/>
        </w:r>
        <w:r>
          <w:rPr>
            <w:noProof/>
            <w:webHidden/>
          </w:rPr>
          <w:instrText xml:space="preserve"> PAGEREF _Toc224032391 \h </w:instrText>
        </w:r>
        <w:r>
          <w:rPr>
            <w:noProof/>
            <w:webHidden/>
          </w:rPr>
        </w:r>
        <w:r>
          <w:rPr>
            <w:noProof/>
            <w:webHidden/>
          </w:rPr>
          <w:fldChar w:fldCharType="separate"/>
        </w:r>
        <w:r w:rsidR="00C63B67">
          <w:rPr>
            <w:noProof/>
            <w:webHidden/>
          </w:rPr>
          <w:t>10</w:t>
        </w:r>
        <w:r>
          <w:rPr>
            <w:noProof/>
            <w:webHidden/>
          </w:rPr>
          <w:fldChar w:fldCharType="end"/>
        </w:r>
      </w:hyperlink>
    </w:p>
    <w:p w14:paraId="16A375C0" w14:textId="35F147FF" w:rsidR="002F5401" w:rsidRDefault="002F5401">
      <w:pPr>
        <w:pStyle w:val="TM4"/>
        <w:rPr>
          <w:rFonts w:asciiTheme="minorHAnsi" w:eastAsiaTheme="minorEastAsia" w:hAnsiTheme="minorHAnsi" w:cstheme="minorBidi"/>
          <w:noProof/>
          <w:kern w:val="2"/>
          <w:sz w:val="24"/>
          <w:szCs w:val="24"/>
          <w:lang w:eastAsia="fr-FR"/>
          <w14:ligatures w14:val="standardContextual"/>
        </w:rPr>
      </w:pPr>
      <w:hyperlink w:anchor="_Toc224032392" w:history="1">
        <w:r w:rsidRPr="00222164">
          <w:rPr>
            <w:rStyle w:val="Lienhypertexte"/>
            <w:noProof/>
          </w:rPr>
          <w:t>4.1.1. Ceci est le niveau 4 de la hiérarchie</w:t>
        </w:r>
        <w:r>
          <w:rPr>
            <w:noProof/>
            <w:webHidden/>
          </w:rPr>
          <w:tab/>
        </w:r>
        <w:r>
          <w:rPr>
            <w:noProof/>
            <w:webHidden/>
          </w:rPr>
          <w:fldChar w:fldCharType="begin"/>
        </w:r>
        <w:r>
          <w:rPr>
            <w:noProof/>
            <w:webHidden/>
          </w:rPr>
          <w:instrText xml:space="preserve"> PAGEREF _Toc224032392 \h </w:instrText>
        </w:r>
        <w:r>
          <w:rPr>
            <w:noProof/>
            <w:webHidden/>
          </w:rPr>
        </w:r>
        <w:r>
          <w:rPr>
            <w:noProof/>
            <w:webHidden/>
          </w:rPr>
          <w:fldChar w:fldCharType="separate"/>
        </w:r>
        <w:r w:rsidR="00C63B67">
          <w:rPr>
            <w:noProof/>
            <w:webHidden/>
          </w:rPr>
          <w:t>10</w:t>
        </w:r>
        <w:r>
          <w:rPr>
            <w:noProof/>
            <w:webHidden/>
          </w:rPr>
          <w:fldChar w:fldCharType="end"/>
        </w:r>
      </w:hyperlink>
    </w:p>
    <w:p w14:paraId="17E90013" w14:textId="075A7850"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393" w:history="1">
        <w:r w:rsidRPr="00222164">
          <w:rPr>
            <w:rStyle w:val="Lienhypertexte"/>
            <w:noProof/>
          </w:rPr>
          <w:t>Ceci est la troisième partie [niveau de Titre 1]</w:t>
        </w:r>
        <w:r>
          <w:rPr>
            <w:noProof/>
            <w:webHidden/>
          </w:rPr>
          <w:tab/>
        </w:r>
        <w:r>
          <w:rPr>
            <w:noProof/>
            <w:webHidden/>
          </w:rPr>
          <w:fldChar w:fldCharType="begin"/>
        </w:r>
        <w:r>
          <w:rPr>
            <w:noProof/>
            <w:webHidden/>
          </w:rPr>
          <w:instrText xml:space="preserve"> PAGEREF _Toc224032393 \h </w:instrText>
        </w:r>
        <w:r>
          <w:rPr>
            <w:noProof/>
            <w:webHidden/>
          </w:rPr>
        </w:r>
        <w:r>
          <w:rPr>
            <w:noProof/>
            <w:webHidden/>
          </w:rPr>
          <w:fldChar w:fldCharType="separate"/>
        </w:r>
        <w:r w:rsidR="00C63B67">
          <w:rPr>
            <w:noProof/>
            <w:webHidden/>
          </w:rPr>
          <w:t>11</w:t>
        </w:r>
        <w:r>
          <w:rPr>
            <w:noProof/>
            <w:webHidden/>
          </w:rPr>
          <w:fldChar w:fldCharType="end"/>
        </w:r>
      </w:hyperlink>
    </w:p>
    <w:p w14:paraId="60B48AA7" w14:textId="369A3F24" w:rsidR="002F5401" w:rsidRDefault="002F5401">
      <w:pPr>
        <w:pStyle w:val="TM2"/>
        <w:rPr>
          <w:rFonts w:asciiTheme="minorHAnsi" w:eastAsiaTheme="minorEastAsia" w:hAnsiTheme="minorHAnsi" w:cstheme="minorBidi"/>
          <w:noProof/>
          <w:kern w:val="2"/>
          <w:sz w:val="24"/>
          <w:szCs w:val="24"/>
          <w:lang w:eastAsia="fr-FR"/>
          <w14:ligatures w14:val="standardContextual"/>
        </w:rPr>
      </w:pPr>
      <w:hyperlink w:anchor="_Toc224032394" w:history="1">
        <w:r w:rsidRPr="00222164">
          <w:rPr>
            <w:rStyle w:val="Lienhypertexte"/>
            <w:noProof/>
          </w:rPr>
          <w:t>5. Ceci est le niveau 2 de la hiérarchie</w:t>
        </w:r>
        <w:r>
          <w:rPr>
            <w:noProof/>
            <w:webHidden/>
          </w:rPr>
          <w:tab/>
        </w:r>
        <w:r>
          <w:rPr>
            <w:noProof/>
            <w:webHidden/>
          </w:rPr>
          <w:fldChar w:fldCharType="begin"/>
        </w:r>
        <w:r>
          <w:rPr>
            <w:noProof/>
            <w:webHidden/>
          </w:rPr>
          <w:instrText xml:space="preserve"> PAGEREF _Toc224032394 \h </w:instrText>
        </w:r>
        <w:r>
          <w:rPr>
            <w:noProof/>
            <w:webHidden/>
          </w:rPr>
        </w:r>
        <w:r>
          <w:rPr>
            <w:noProof/>
            <w:webHidden/>
          </w:rPr>
          <w:fldChar w:fldCharType="separate"/>
        </w:r>
        <w:r w:rsidR="00C63B67">
          <w:rPr>
            <w:noProof/>
            <w:webHidden/>
          </w:rPr>
          <w:t>11</w:t>
        </w:r>
        <w:r>
          <w:rPr>
            <w:noProof/>
            <w:webHidden/>
          </w:rPr>
          <w:fldChar w:fldCharType="end"/>
        </w:r>
      </w:hyperlink>
    </w:p>
    <w:p w14:paraId="093819E3" w14:textId="656F73E1" w:rsidR="002F5401" w:rsidRDefault="002F5401">
      <w:pPr>
        <w:pStyle w:val="TM3"/>
        <w:rPr>
          <w:rFonts w:asciiTheme="minorHAnsi" w:eastAsiaTheme="minorEastAsia" w:hAnsiTheme="minorHAnsi" w:cstheme="minorBidi"/>
          <w:noProof/>
          <w:kern w:val="2"/>
          <w:sz w:val="24"/>
          <w:szCs w:val="24"/>
          <w:lang w:eastAsia="fr-FR"/>
          <w14:ligatures w14:val="standardContextual"/>
        </w:rPr>
      </w:pPr>
      <w:hyperlink w:anchor="_Toc224032395" w:history="1">
        <w:r w:rsidRPr="00222164">
          <w:rPr>
            <w:rStyle w:val="Lienhypertexte"/>
            <w:noProof/>
          </w:rPr>
          <w:t>5.1. Ceci est le niveau 3 de la hiérarchie</w:t>
        </w:r>
        <w:r>
          <w:rPr>
            <w:noProof/>
            <w:webHidden/>
          </w:rPr>
          <w:tab/>
        </w:r>
        <w:r>
          <w:rPr>
            <w:noProof/>
            <w:webHidden/>
          </w:rPr>
          <w:fldChar w:fldCharType="begin"/>
        </w:r>
        <w:r>
          <w:rPr>
            <w:noProof/>
            <w:webHidden/>
          </w:rPr>
          <w:instrText xml:space="preserve"> PAGEREF _Toc224032395 \h </w:instrText>
        </w:r>
        <w:r>
          <w:rPr>
            <w:noProof/>
            <w:webHidden/>
          </w:rPr>
        </w:r>
        <w:r>
          <w:rPr>
            <w:noProof/>
            <w:webHidden/>
          </w:rPr>
          <w:fldChar w:fldCharType="separate"/>
        </w:r>
        <w:r w:rsidR="00C63B67">
          <w:rPr>
            <w:noProof/>
            <w:webHidden/>
          </w:rPr>
          <w:t>11</w:t>
        </w:r>
        <w:r>
          <w:rPr>
            <w:noProof/>
            <w:webHidden/>
          </w:rPr>
          <w:fldChar w:fldCharType="end"/>
        </w:r>
      </w:hyperlink>
    </w:p>
    <w:p w14:paraId="4845DE8C" w14:textId="20C1F77F" w:rsidR="002F5401" w:rsidRDefault="002F5401">
      <w:pPr>
        <w:pStyle w:val="TM4"/>
        <w:rPr>
          <w:rFonts w:asciiTheme="minorHAnsi" w:eastAsiaTheme="minorEastAsia" w:hAnsiTheme="minorHAnsi" w:cstheme="minorBidi"/>
          <w:noProof/>
          <w:kern w:val="2"/>
          <w:sz w:val="24"/>
          <w:szCs w:val="24"/>
          <w:lang w:eastAsia="fr-FR"/>
          <w14:ligatures w14:val="standardContextual"/>
        </w:rPr>
      </w:pPr>
      <w:hyperlink w:anchor="_Toc224032396" w:history="1">
        <w:r w:rsidRPr="00222164">
          <w:rPr>
            <w:rStyle w:val="Lienhypertexte"/>
            <w:noProof/>
          </w:rPr>
          <w:t>5.1.1. Ceci est le niveau 4 de la hiérarchie</w:t>
        </w:r>
        <w:r>
          <w:rPr>
            <w:noProof/>
            <w:webHidden/>
          </w:rPr>
          <w:tab/>
        </w:r>
        <w:r>
          <w:rPr>
            <w:noProof/>
            <w:webHidden/>
          </w:rPr>
          <w:fldChar w:fldCharType="begin"/>
        </w:r>
        <w:r>
          <w:rPr>
            <w:noProof/>
            <w:webHidden/>
          </w:rPr>
          <w:instrText xml:space="preserve"> PAGEREF _Toc224032396 \h </w:instrText>
        </w:r>
        <w:r>
          <w:rPr>
            <w:noProof/>
            <w:webHidden/>
          </w:rPr>
        </w:r>
        <w:r>
          <w:rPr>
            <w:noProof/>
            <w:webHidden/>
          </w:rPr>
          <w:fldChar w:fldCharType="separate"/>
        </w:r>
        <w:r w:rsidR="00C63B67">
          <w:rPr>
            <w:noProof/>
            <w:webHidden/>
          </w:rPr>
          <w:t>11</w:t>
        </w:r>
        <w:r>
          <w:rPr>
            <w:noProof/>
            <w:webHidden/>
          </w:rPr>
          <w:fldChar w:fldCharType="end"/>
        </w:r>
      </w:hyperlink>
    </w:p>
    <w:p w14:paraId="3B778CD5" w14:textId="62B3D871" w:rsidR="002F5401" w:rsidRDefault="002F5401">
      <w:pPr>
        <w:pStyle w:val="TM2"/>
        <w:rPr>
          <w:rFonts w:asciiTheme="minorHAnsi" w:eastAsiaTheme="minorEastAsia" w:hAnsiTheme="minorHAnsi" w:cstheme="minorBidi"/>
          <w:noProof/>
          <w:kern w:val="2"/>
          <w:sz w:val="24"/>
          <w:szCs w:val="24"/>
          <w:lang w:eastAsia="fr-FR"/>
          <w14:ligatures w14:val="standardContextual"/>
        </w:rPr>
      </w:pPr>
      <w:hyperlink w:anchor="_Toc224032397" w:history="1">
        <w:r w:rsidRPr="00222164">
          <w:rPr>
            <w:rStyle w:val="Lienhypertexte"/>
            <w:noProof/>
          </w:rPr>
          <w:t>6. Ceci est le niveau 2 de la hiérarchie</w:t>
        </w:r>
        <w:r>
          <w:rPr>
            <w:noProof/>
            <w:webHidden/>
          </w:rPr>
          <w:tab/>
        </w:r>
        <w:r>
          <w:rPr>
            <w:noProof/>
            <w:webHidden/>
          </w:rPr>
          <w:fldChar w:fldCharType="begin"/>
        </w:r>
        <w:r>
          <w:rPr>
            <w:noProof/>
            <w:webHidden/>
          </w:rPr>
          <w:instrText xml:space="preserve"> PAGEREF _Toc224032397 \h </w:instrText>
        </w:r>
        <w:r>
          <w:rPr>
            <w:noProof/>
            <w:webHidden/>
          </w:rPr>
        </w:r>
        <w:r>
          <w:rPr>
            <w:noProof/>
            <w:webHidden/>
          </w:rPr>
          <w:fldChar w:fldCharType="separate"/>
        </w:r>
        <w:r w:rsidR="00C63B67">
          <w:rPr>
            <w:noProof/>
            <w:webHidden/>
          </w:rPr>
          <w:t>11</w:t>
        </w:r>
        <w:r>
          <w:rPr>
            <w:noProof/>
            <w:webHidden/>
          </w:rPr>
          <w:fldChar w:fldCharType="end"/>
        </w:r>
      </w:hyperlink>
    </w:p>
    <w:p w14:paraId="74629766" w14:textId="5342841D" w:rsidR="002F5401" w:rsidRDefault="002F5401">
      <w:pPr>
        <w:pStyle w:val="TM3"/>
        <w:rPr>
          <w:rFonts w:asciiTheme="minorHAnsi" w:eastAsiaTheme="minorEastAsia" w:hAnsiTheme="minorHAnsi" w:cstheme="minorBidi"/>
          <w:noProof/>
          <w:kern w:val="2"/>
          <w:sz w:val="24"/>
          <w:szCs w:val="24"/>
          <w:lang w:eastAsia="fr-FR"/>
          <w14:ligatures w14:val="standardContextual"/>
        </w:rPr>
      </w:pPr>
      <w:hyperlink w:anchor="_Toc224032398" w:history="1">
        <w:r w:rsidRPr="00222164">
          <w:rPr>
            <w:rStyle w:val="Lienhypertexte"/>
            <w:noProof/>
          </w:rPr>
          <w:t>6.1. Ceci est le niveau 3 de la hiérarchie</w:t>
        </w:r>
        <w:r>
          <w:rPr>
            <w:noProof/>
            <w:webHidden/>
          </w:rPr>
          <w:tab/>
        </w:r>
        <w:r>
          <w:rPr>
            <w:noProof/>
            <w:webHidden/>
          </w:rPr>
          <w:fldChar w:fldCharType="begin"/>
        </w:r>
        <w:r>
          <w:rPr>
            <w:noProof/>
            <w:webHidden/>
          </w:rPr>
          <w:instrText xml:space="preserve"> PAGEREF _Toc224032398 \h </w:instrText>
        </w:r>
        <w:r>
          <w:rPr>
            <w:noProof/>
            <w:webHidden/>
          </w:rPr>
        </w:r>
        <w:r>
          <w:rPr>
            <w:noProof/>
            <w:webHidden/>
          </w:rPr>
          <w:fldChar w:fldCharType="separate"/>
        </w:r>
        <w:r w:rsidR="00C63B67">
          <w:rPr>
            <w:noProof/>
            <w:webHidden/>
          </w:rPr>
          <w:t>11</w:t>
        </w:r>
        <w:r>
          <w:rPr>
            <w:noProof/>
            <w:webHidden/>
          </w:rPr>
          <w:fldChar w:fldCharType="end"/>
        </w:r>
      </w:hyperlink>
    </w:p>
    <w:p w14:paraId="055723F6" w14:textId="75543875" w:rsidR="002F5401" w:rsidRDefault="002F5401">
      <w:pPr>
        <w:pStyle w:val="TM4"/>
        <w:rPr>
          <w:rFonts w:asciiTheme="minorHAnsi" w:eastAsiaTheme="minorEastAsia" w:hAnsiTheme="minorHAnsi" w:cstheme="minorBidi"/>
          <w:noProof/>
          <w:kern w:val="2"/>
          <w:sz w:val="24"/>
          <w:szCs w:val="24"/>
          <w:lang w:eastAsia="fr-FR"/>
          <w14:ligatures w14:val="standardContextual"/>
        </w:rPr>
      </w:pPr>
      <w:hyperlink w:anchor="_Toc224032399" w:history="1">
        <w:r w:rsidRPr="00222164">
          <w:rPr>
            <w:rStyle w:val="Lienhypertexte"/>
            <w:noProof/>
          </w:rPr>
          <w:t>6.1.1. Ceci est le niveau 4 de la hiérarchie</w:t>
        </w:r>
        <w:r>
          <w:rPr>
            <w:noProof/>
            <w:webHidden/>
          </w:rPr>
          <w:tab/>
        </w:r>
        <w:r>
          <w:rPr>
            <w:noProof/>
            <w:webHidden/>
          </w:rPr>
          <w:fldChar w:fldCharType="begin"/>
        </w:r>
        <w:r>
          <w:rPr>
            <w:noProof/>
            <w:webHidden/>
          </w:rPr>
          <w:instrText xml:space="preserve"> PAGEREF _Toc224032399 \h </w:instrText>
        </w:r>
        <w:r>
          <w:rPr>
            <w:noProof/>
            <w:webHidden/>
          </w:rPr>
        </w:r>
        <w:r>
          <w:rPr>
            <w:noProof/>
            <w:webHidden/>
          </w:rPr>
          <w:fldChar w:fldCharType="separate"/>
        </w:r>
        <w:r w:rsidR="00C63B67">
          <w:rPr>
            <w:noProof/>
            <w:webHidden/>
          </w:rPr>
          <w:t>11</w:t>
        </w:r>
        <w:r>
          <w:rPr>
            <w:noProof/>
            <w:webHidden/>
          </w:rPr>
          <w:fldChar w:fldCharType="end"/>
        </w:r>
      </w:hyperlink>
    </w:p>
    <w:p w14:paraId="7B0B4A3D" w14:textId="0FA86B5E"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400" w:history="1">
        <w:r w:rsidRPr="00222164">
          <w:rPr>
            <w:rStyle w:val="Lienhypertexte"/>
            <w:noProof/>
          </w:rPr>
          <w:t>Les différents styles</w:t>
        </w:r>
        <w:r>
          <w:rPr>
            <w:noProof/>
            <w:webHidden/>
          </w:rPr>
          <w:tab/>
        </w:r>
        <w:r>
          <w:rPr>
            <w:noProof/>
            <w:webHidden/>
          </w:rPr>
          <w:fldChar w:fldCharType="begin"/>
        </w:r>
        <w:r>
          <w:rPr>
            <w:noProof/>
            <w:webHidden/>
          </w:rPr>
          <w:instrText xml:space="preserve"> PAGEREF _Toc224032400 \h </w:instrText>
        </w:r>
        <w:r>
          <w:rPr>
            <w:noProof/>
            <w:webHidden/>
          </w:rPr>
        </w:r>
        <w:r>
          <w:rPr>
            <w:noProof/>
            <w:webHidden/>
          </w:rPr>
          <w:fldChar w:fldCharType="separate"/>
        </w:r>
        <w:r w:rsidR="00C63B67">
          <w:rPr>
            <w:noProof/>
            <w:webHidden/>
          </w:rPr>
          <w:t>12</w:t>
        </w:r>
        <w:r>
          <w:rPr>
            <w:noProof/>
            <w:webHidden/>
          </w:rPr>
          <w:fldChar w:fldCharType="end"/>
        </w:r>
      </w:hyperlink>
    </w:p>
    <w:p w14:paraId="7B2BF700" w14:textId="68B3C878"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401" w:history="1">
        <w:r w:rsidRPr="00222164">
          <w:rPr>
            <w:rStyle w:val="Lienhypertexte"/>
            <w:noProof/>
          </w:rPr>
          <w:t>Conclusion</w:t>
        </w:r>
        <w:r>
          <w:rPr>
            <w:noProof/>
            <w:webHidden/>
          </w:rPr>
          <w:tab/>
        </w:r>
        <w:r>
          <w:rPr>
            <w:noProof/>
            <w:webHidden/>
          </w:rPr>
          <w:fldChar w:fldCharType="begin"/>
        </w:r>
        <w:r>
          <w:rPr>
            <w:noProof/>
            <w:webHidden/>
          </w:rPr>
          <w:instrText xml:space="preserve"> PAGEREF _Toc224032401 \h </w:instrText>
        </w:r>
        <w:r>
          <w:rPr>
            <w:noProof/>
            <w:webHidden/>
          </w:rPr>
        </w:r>
        <w:r>
          <w:rPr>
            <w:noProof/>
            <w:webHidden/>
          </w:rPr>
          <w:fldChar w:fldCharType="separate"/>
        </w:r>
        <w:r w:rsidR="00C63B67">
          <w:rPr>
            <w:noProof/>
            <w:webHidden/>
          </w:rPr>
          <w:t>14</w:t>
        </w:r>
        <w:r>
          <w:rPr>
            <w:noProof/>
            <w:webHidden/>
          </w:rPr>
          <w:fldChar w:fldCharType="end"/>
        </w:r>
      </w:hyperlink>
    </w:p>
    <w:p w14:paraId="60AFAA1E" w14:textId="36817AA7"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402" w:history="1">
        <w:r w:rsidRPr="00222164">
          <w:rPr>
            <w:rStyle w:val="Lienhypertexte"/>
            <w:noProof/>
          </w:rPr>
          <w:t>Annexes</w:t>
        </w:r>
        <w:r>
          <w:rPr>
            <w:noProof/>
            <w:webHidden/>
          </w:rPr>
          <w:tab/>
        </w:r>
        <w:r>
          <w:rPr>
            <w:noProof/>
            <w:webHidden/>
          </w:rPr>
          <w:fldChar w:fldCharType="begin"/>
        </w:r>
        <w:r>
          <w:rPr>
            <w:noProof/>
            <w:webHidden/>
          </w:rPr>
          <w:instrText xml:space="preserve"> PAGEREF _Toc224032402 \h </w:instrText>
        </w:r>
        <w:r>
          <w:rPr>
            <w:noProof/>
            <w:webHidden/>
          </w:rPr>
        </w:r>
        <w:r>
          <w:rPr>
            <w:noProof/>
            <w:webHidden/>
          </w:rPr>
          <w:fldChar w:fldCharType="separate"/>
        </w:r>
        <w:r w:rsidR="00C63B67">
          <w:rPr>
            <w:noProof/>
            <w:webHidden/>
          </w:rPr>
          <w:t>15</w:t>
        </w:r>
        <w:r>
          <w:rPr>
            <w:noProof/>
            <w:webHidden/>
          </w:rPr>
          <w:fldChar w:fldCharType="end"/>
        </w:r>
      </w:hyperlink>
    </w:p>
    <w:p w14:paraId="4E1E2920" w14:textId="7F2E1EC9" w:rsidR="002F5401" w:rsidRDefault="002F5401">
      <w:pPr>
        <w:pStyle w:val="TM2"/>
        <w:rPr>
          <w:rFonts w:asciiTheme="minorHAnsi" w:eastAsiaTheme="minorEastAsia" w:hAnsiTheme="minorHAnsi" w:cstheme="minorBidi"/>
          <w:noProof/>
          <w:kern w:val="2"/>
          <w:sz w:val="24"/>
          <w:szCs w:val="24"/>
          <w:lang w:eastAsia="fr-FR"/>
          <w14:ligatures w14:val="standardContextual"/>
        </w:rPr>
      </w:pPr>
      <w:hyperlink w:anchor="_Toc224032403" w:history="1">
        <w:r w:rsidRPr="00222164">
          <w:rPr>
            <w:rStyle w:val="Lienhypertexte"/>
            <w:noProof/>
          </w:rPr>
          <w:t>Annexe 1</w:t>
        </w:r>
        <w:r>
          <w:rPr>
            <w:noProof/>
            <w:webHidden/>
          </w:rPr>
          <w:tab/>
        </w:r>
        <w:r>
          <w:rPr>
            <w:noProof/>
            <w:webHidden/>
          </w:rPr>
          <w:fldChar w:fldCharType="begin"/>
        </w:r>
        <w:r>
          <w:rPr>
            <w:noProof/>
            <w:webHidden/>
          </w:rPr>
          <w:instrText xml:space="preserve"> PAGEREF _Toc224032403 \h </w:instrText>
        </w:r>
        <w:r>
          <w:rPr>
            <w:noProof/>
            <w:webHidden/>
          </w:rPr>
        </w:r>
        <w:r>
          <w:rPr>
            <w:noProof/>
            <w:webHidden/>
          </w:rPr>
          <w:fldChar w:fldCharType="separate"/>
        </w:r>
        <w:r w:rsidR="00C63B67">
          <w:rPr>
            <w:noProof/>
            <w:webHidden/>
          </w:rPr>
          <w:t>15</w:t>
        </w:r>
        <w:r>
          <w:rPr>
            <w:noProof/>
            <w:webHidden/>
          </w:rPr>
          <w:fldChar w:fldCharType="end"/>
        </w:r>
      </w:hyperlink>
    </w:p>
    <w:p w14:paraId="761C7D80" w14:textId="2711ABC6" w:rsidR="002F5401" w:rsidRDefault="002F5401">
      <w:pPr>
        <w:pStyle w:val="TM2"/>
        <w:rPr>
          <w:rFonts w:asciiTheme="minorHAnsi" w:eastAsiaTheme="minorEastAsia" w:hAnsiTheme="minorHAnsi" w:cstheme="minorBidi"/>
          <w:noProof/>
          <w:kern w:val="2"/>
          <w:sz w:val="24"/>
          <w:szCs w:val="24"/>
          <w:lang w:eastAsia="fr-FR"/>
          <w14:ligatures w14:val="standardContextual"/>
        </w:rPr>
      </w:pPr>
      <w:hyperlink w:anchor="_Toc224032404" w:history="1">
        <w:r w:rsidRPr="00222164">
          <w:rPr>
            <w:rStyle w:val="Lienhypertexte"/>
            <w:noProof/>
          </w:rPr>
          <w:t>Annexe 2</w:t>
        </w:r>
        <w:r>
          <w:rPr>
            <w:noProof/>
            <w:webHidden/>
          </w:rPr>
          <w:tab/>
        </w:r>
        <w:r>
          <w:rPr>
            <w:noProof/>
            <w:webHidden/>
          </w:rPr>
          <w:fldChar w:fldCharType="begin"/>
        </w:r>
        <w:r>
          <w:rPr>
            <w:noProof/>
            <w:webHidden/>
          </w:rPr>
          <w:instrText xml:space="preserve"> PAGEREF _Toc224032404 \h </w:instrText>
        </w:r>
        <w:r>
          <w:rPr>
            <w:noProof/>
            <w:webHidden/>
          </w:rPr>
        </w:r>
        <w:r>
          <w:rPr>
            <w:noProof/>
            <w:webHidden/>
          </w:rPr>
          <w:fldChar w:fldCharType="separate"/>
        </w:r>
        <w:r w:rsidR="00C63B67">
          <w:rPr>
            <w:noProof/>
            <w:webHidden/>
          </w:rPr>
          <w:t>15</w:t>
        </w:r>
        <w:r>
          <w:rPr>
            <w:noProof/>
            <w:webHidden/>
          </w:rPr>
          <w:fldChar w:fldCharType="end"/>
        </w:r>
      </w:hyperlink>
    </w:p>
    <w:p w14:paraId="3E077F47" w14:textId="120F3E11" w:rsidR="002F5401" w:rsidRDefault="002F5401">
      <w:pPr>
        <w:pStyle w:val="TM2"/>
        <w:rPr>
          <w:rFonts w:asciiTheme="minorHAnsi" w:eastAsiaTheme="minorEastAsia" w:hAnsiTheme="minorHAnsi" w:cstheme="minorBidi"/>
          <w:noProof/>
          <w:kern w:val="2"/>
          <w:sz w:val="24"/>
          <w:szCs w:val="24"/>
          <w:lang w:eastAsia="fr-FR"/>
          <w14:ligatures w14:val="standardContextual"/>
        </w:rPr>
      </w:pPr>
      <w:hyperlink w:anchor="_Toc224032405" w:history="1">
        <w:r w:rsidRPr="00222164">
          <w:rPr>
            <w:rStyle w:val="Lienhypertexte"/>
            <w:noProof/>
          </w:rPr>
          <w:t>Annexe 3</w:t>
        </w:r>
        <w:r>
          <w:rPr>
            <w:noProof/>
            <w:webHidden/>
          </w:rPr>
          <w:tab/>
        </w:r>
        <w:r>
          <w:rPr>
            <w:noProof/>
            <w:webHidden/>
          </w:rPr>
          <w:fldChar w:fldCharType="begin"/>
        </w:r>
        <w:r>
          <w:rPr>
            <w:noProof/>
            <w:webHidden/>
          </w:rPr>
          <w:instrText xml:space="preserve"> PAGEREF _Toc224032405 \h </w:instrText>
        </w:r>
        <w:r>
          <w:rPr>
            <w:noProof/>
            <w:webHidden/>
          </w:rPr>
        </w:r>
        <w:r>
          <w:rPr>
            <w:noProof/>
            <w:webHidden/>
          </w:rPr>
          <w:fldChar w:fldCharType="separate"/>
        </w:r>
        <w:r w:rsidR="00C63B67">
          <w:rPr>
            <w:noProof/>
            <w:webHidden/>
          </w:rPr>
          <w:t>15</w:t>
        </w:r>
        <w:r>
          <w:rPr>
            <w:noProof/>
            <w:webHidden/>
          </w:rPr>
          <w:fldChar w:fldCharType="end"/>
        </w:r>
      </w:hyperlink>
    </w:p>
    <w:p w14:paraId="40AA904C" w14:textId="64F81BA1"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406" w:history="1">
        <w:r w:rsidRPr="00222164">
          <w:rPr>
            <w:rStyle w:val="Lienhypertexte"/>
            <w:noProof/>
          </w:rPr>
          <w:t>Bibliographie</w:t>
        </w:r>
        <w:r>
          <w:rPr>
            <w:noProof/>
            <w:webHidden/>
          </w:rPr>
          <w:tab/>
        </w:r>
        <w:r>
          <w:rPr>
            <w:noProof/>
            <w:webHidden/>
          </w:rPr>
          <w:fldChar w:fldCharType="begin"/>
        </w:r>
        <w:r>
          <w:rPr>
            <w:noProof/>
            <w:webHidden/>
          </w:rPr>
          <w:instrText xml:space="preserve"> PAGEREF _Toc224032406 \h </w:instrText>
        </w:r>
        <w:r>
          <w:rPr>
            <w:noProof/>
            <w:webHidden/>
          </w:rPr>
        </w:r>
        <w:r>
          <w:rPr>
            <w:noProof/>
            <w:webHidden/>
          </w:rPr>
          <w:fldChar w:fldCharType="separate"/>
        </w:r>
        <w:r w:rsidR="00C63B67">
          <w:rPr>
            <w:noProof/>
            <w:webHidden/>
          </w:rPr>
          <w:t>16</w:t>
        </w:r>
        <w:r>
          <w:rPr>
            <w:noProof/>
            <w:webHidden/>
          </w:rPr>
          <w:fldChar w:fldCharType="end"/>
        </w:r>
      </w:hyperlink>
    </w:p>
    <w:p w14:paraId="6A6E94B7" w14:textId="0FD5C55C"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407" w:history="1">
        <w:r w:rsidRPr="00222164">
          <w:rPr>
            <w:rStyle w:val="Lienhypertexte"/>
            <w:noProof/>
          </w:rPr>
          <w:t>Table des illustrations</w:t>
        </w:r>
        <w:r>
          <w:rPr>
            <w:noProof/>
            <w:webHidden/>
          </w:rPr>
          <w:tab/>
        </w:r>
        <w:r>
          <w:rPr>
            <w:noProof/>
            <w:webHidden/>
          </w:rPr>
          <w:fldChar w:fldCharType="begin"/>
        </w:r>
        <w:r>
          <w:rPr>
            <w:noProof/>
            <w:webHidden/>
          </w:rPr>
          <w:instrText xml:space="preserve"> PAGEREF _Toc224032407 \h </w:instrText>
        </w:r>
        <w:r>
          <w:rPr>
            <w:noProof/>
            <w:webHidden/>
          </w:rPr>
        </w:r>
        <w:r>
          <w:rPr>
            <w:noProof/>
            <w:webHidden/>
          </w:rPr>
          <w:fldChar w:fldCharType="separate"/>
        </w:r>
        <w:r w:rsidR="00C63B67">
          <w:rPr>
            <w:noProof/>
            <w:webHidden/>
          </w:rPr>
          <w:t>17</w:t>
        </w:r>
        <w:r>
          <w:rPr>
            <w:noProof/>
            <w:webHidden/>
          </w:rPr>
          <w:fldChar w:fldCharType="end"/>
        </w:r>
      </w:hyperlink>
    </w:p>
    <w:p w14:paraId="2F4C19E8" w14:textId="1DEF48B2"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408" w:history="1">
        <w:r w:rsidRPr="00222164">
          <w:rPr>
            <w:rStyle w:val="Lienhypertexte"/>
            <w:noProof/>
          </w:rPr>
          <w:t>Tables des tableaux</w:t>
        </w:r>
        <w:r>
          <w:rPr>
            <w:noProof/>
            <w:webHidden/>
          </w:rPr>
          <w:tab/>
        </w:r>
        <w:r>
          <w:rPr>
            <w:noProof/>
            <w:webHidden/>
          </w:rPr>
          <w:fldChar w:fldCharType="begin"/>
        </w:r>
        <w:r>
          <w:rPr>
            <w:noProof/>
            <w:webHidden/>
          </w:rPr>
          <w:instrText xml:space="preserve"> PAGEREF _Toc224032408 \h </w:instrText>
        </w:r>
        <w:r>
          <w:rPr>
            <w:noProof/>
            <w:webHidden/>
          </w:rPr>
        </w:r>
        <w:r>
          <w:rPr>
            <w:noProof/>
            <w:webHidden/>
          </w:rPr>
          <w:fldChar w:fldCharType="separate"/>
        </w:r>
        <w:r w:rsidR="00C63B67">
          <w:rPr>
            <w:noProof/>
            <w:webHidden/>
          </w:rPr>
          <w:t>18</w:t>
        </w:r>
        <w:r>
          <w:rPr>
            <w:noProof/>
            <w:webHidden/>
          </w:rPr>
          <w:fldChar w:fldCharType="end"/>
        </w:r>
      </w:hyperlink>
    </w:p>
    <w:p w14:paraId="158AA290" w14:textId="33B886F5"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409" w:history="1">
        <w:r w:rsidRPr="00222164">
          <w:rPr>
            <w:rStyle w:val="Lienhypertexte"/>
            <w:noProof/>
          </w:rPr>
          <w:t>Table des graphiques</w:t>
        </w:r>
        <w:r>
          <w:rPr>
            <w:noProof/>
            <w:webHidden/>
          </w:rPr>
          <w:tab/>
        </w:r>
        <w:r>
          <w:rPr>
            <w:noProof/>
            <w:webHidden/>
          </w:rPr>
          <w:fldChar w:fldCharType="begin"/>
        </w:r>
        <w:r>
          <w:rPr>
            <w:noProof/>
            <w:webHidden/>
          </w:rPr>
          <w:instrText xml:space="preserve"> PAGEREF _Toc224032409 \h </w:instrText>
        </w:r>
        <w:r>
          <w:rPr>
            <w:noProof/>
            <w:webHidden/>
          </w:rPr>
        </w:r>
        <w:r>
          <w:rPr>
            <w:noProof/>
            <w:webHidden/>
          </w:rPr>
          <w:fldChar w:fldCharType="separate"/>
        </w:r>
        <w:r w:rsidR="00C63B67">
          <w:rPr>
            <w:noProof/>
            <w:webHidden/>
          </w:rPr>
          <w:t>19</w:t>
        </w:r>
        <w:r>
          <w:rPr>
            <w:noProof/>
            <w:webHidden/>
          </w:rPr>
          <w:fldChar w:fldCharType="end"/>
        </w:r>
      </w:hyperlink>
    </w:p>
    <w:p w14:paraId="028B3A85" w14:textId="23EB695B"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410" w:history="1">
        <w:r w:rsidRPr="00222164">
          <w:rPr>
            <w:rStyle w:val="Lienhypertexte"/>
            <w:noProof/>
          </w:rPr>
          <w:t>Index</w:t>
        </w:r>
        <w:r>
          <w:rPr>
            <w:noProof/>
            <w:webHidden/>
          </w:rPr>
          <w:tab/>
        </w:r>
        <w:r>
          <w:rPr>
            <w:noProof/>
            <w:webHidden/>
          </w:rPr>
          <w:fldChar w:fldCharType="begin"/>
        </w:r>
        <w:r>
          <w:rPr>
            <w:noProof/>
            <w:webHidden/>
          </w:rPr>
          <w:instrText xml:space="preserve"> PAGEREF _Toc224032410 \h </w:instrText>
        </w:r>
        <w:r>
          <w:rPr>
            <w:noProof/>
            <w:webHidden/>
          </w:rPr>
        </w:r>
        <w:r>
          <w:rPr>
            <w:noProof/>
            <w:webHidden/>
          </w:rPr>
          <w:fldChar w:fldCharType="separate"/>
        </w:r>
        <w:r w:rsidR="00C63B67">
          <w:rPr>
            <w:noProof/>
            <w:webHidden/>
          </w:rPr>
          <w:t>20</w:t>
        </w:r>
        <w:r>
          <w:rPr>
            <w:noProof/>
            <w:webHidden/>
          </w:rPr>
          <w:fldChar w:fldCharType="end"/>
        </w:r>
      </w:hyperlink>
    </w:p>
    <w:p w14:paraId="3250A961" w14:textId="36D92586"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411" w:history="1">
        <w:r w:rsidRPr="00222164">
          <w:rPr>
            <w:rStyle w:val="Lienhypertexte"/>
            <w:noProof/>
          </w:rPr>
          <w:t>Table des matières</w:t>
        </w:r>
        <w:r>
          <w:rPr>
            <w:noProof/>
            <w:webHidden/>
          </w:rPr>
          <w:tab/>
        </w:r>
        <w:r>
          <w:rPr>
            <w:noProof/>
            <w:webHidden/>
          </w:rPr>
          <w:fldChar w:fldCharType="begin"/>
        </w:r>
        <w:r>
          <w:rPr>
            <w:noProof/>
            <w:webHidden/>
          </w:rPr>
          <w:instrText xml:space="preserve"> PAGEREF _Toc224032411 \h </w:instrText>
        </w:r>
        <w:r>
          <w:rPr>
            <w:noProof/>
            <w:webHidden/>
          </w:rPr>
        </w:r>
        <w:r>
          <w:rPr>
            <w:noProof/>
            <w:webHidden/>
          </w:rPr>
          <w:fldChar w:fldCharType="separate"/>
        </w:r>
        <w:r w:rsidR="00C63B67">
          <w:rPr>
            <w:noProof/>
            <w:webHidden/>
          </w:rPr>
          <w:t>21</w:t>
        </w:r>
        <w:r>
          <w:rPr>
            <w:noProof/>
            <w:webHidden/>
          </w:rPr>
          <w:fldChar w:fldCharType="end"/>
        </w:r>
      </w:hyperlink>
    </w:p>
    <w:p w14:paraId="5B7EB665" w14:textId="55234406"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412" w:history="1">
        <w:r w:rsidRPr="00222164">
          <w:rPr>
            <w:rStyle w:val="Lienhypertexte"/>
            <w:noProof/>
          </w:rPr>
          <w:t>Résumé</w:t>
        </w:r>
        <w:r>
          <w:rPr>
            <w:noProof/>
            <w:webHidden/>
          </w:rPr>
          <w:tab/>
        </w:r>
        <w:r>
          <w:rPr>
            <w:noProof/>
            <w:webHidden/>
          </w:rPr>
          <w:fldChar w:fldCharType="begin"/>
        </w:r>
        <w:r>
          <w:rPr>
            <w:noProof/>
            <w:webHidden/>
          </w:rPr>
          <w:instrText xml:space="preserve"> PAGEREF _Toc224032412 \h </w:instrText>
        </w:r>
        <w:r>
          <w:rPr>
            <w:noProof/>
            <w:webHidden/>
          </w:rPr>
        </w:r>
        <w:r>
          <w:rPr>
            <w:noProof/>
            <w:webHidden/>
          </w:rPr>
          <w:fldChar w:fldCharType="separate"/>
        </w:r>
        <w:r w:rsidR="00C63B67">
          <w:rPr>
            <w:noProof/>
            <w:webHidden/>
          </w:rPr>
          <w:t>23</w:t>
        </w:r>
        <w:r>
          <w:rPr>
            <w:noProof/>
            <w:webHidden/>
          </w:rPr>
          <w:fldChar w:fldCharType="end"/>
        </w:r>
      </w:hyperlink>
    </w:p>
    <w:p w14:paraId="27282E77" w14:textId="16907F94" w:rsidR="002F5401" w:rsidRDefault="002F5401">
      <w:pPr>
        <w:pStyle w:val="TM1"/>
        <w:rPr>
          <w:rFonts w:asciiTheme="minorHAnsi" w:eastAsiaTheme="minorEastAsia" w:hAnsiTheme="minorHAnsi" w:cstheme="minorBidi"/>
          <w:b w:val="0"/>
          <w:noProof/>
          <w:kern w:val="2"/>
          <w:sz w:val="24"/>
          <w:szCs w:val="24"/>
          <w:lang w:eastAsia="fr-FR"/>
          <w14:ligatures w14:val="standardContextual"/>
        </w:rPr>
      </w:pPr>
      <w:hyperlink w:anchor="_Toc224032413" w:history="1">
        <w:r w:rsidRPr="00222164">
          <w:rPr>
            <w:rStyle w:val="Lienhypertexte"/>
            <w:noProof/>
            <w:lang w:val="en-GB"/>
          </w:rPr>
          <w:t>Abstract</w:t>
        </w:r>
        <w:r>
          <w:rPr>
            <w:noProof/>
            <w:webHidden/>
          </w:rPr>
          <w:tab/>
        </w:r>
        <w:r>
          <w:rPr>
            <w:noProof/>
            <w:webHidden/>
          </w:rPr>
          <w:fldChar w:fldCharType="begin"/>
        </w:r>
        <w:r>
          <w:rPr>
            <w:noProof/>
            <w:webHidden/>
          </w:rPr>
          <w:instrText xml:space="preserve"> PAGEREF _Toc224032413 \h </w:instrText>
        </w:r>
        <w:r>
          <w:rPr>
            <w:noProof/>
            <w:webHidden/>
          </w:rPr>
        </w:r>
        <w:r>
          <w:rPr>
            <w:noProof/>
            <w:webHidden/>
          </w:rPr>
          <w:fldChar w:fldCharType="separate"/>
        </w:r>
        <w:r w:rsidR="00C63B67">
          <w:rPr>
            <w:noProof/>
            <w:webHidden/>
          </w:rPr>
          <w:t>23</w:t>
        </w:r>
        <w:r>
          <w:rPr>
            <w:noProof/>
            <w:webHidden/>
          </w:rPr>
          <w:fldChar w:fldCharType="end"/>
        </w:r>
      </w:hyperlink>
    </w:p>
    <w:p w14:paraId="444B56F3" w14:textId="4B8B42AD" w:rsidR="008F5076" w:rsidRDefault="007D6CEF" w:rsidP="00C72C74">
      <w:pPr>
        <w:ind w:firstLine="0"/>
        <w:sectPr w:rsidR="008F5076" w:rsidSect="0080073C">
          <w:headerReference w:type="default" r:id="rId19"/>
          <w:footerReference w:type="default" r:id="rId20"/>
          <w:pgSz w:w="11900" w:h="16840" w:code="9"/>
          <w:pgMar w:top="1418" w:right="1418" w:bottom="567" w:left="1418" w:header="709" w:footer="709" w:gutter="0"/>
          <w:pgNumType w:chapStyle="1"/>
          <w:cols w:space="708"/>
          <w:docGrid w:linePitch="360"/>
        </w:sectPr>
      </w:pPr>
      <w:r>
        <w:fldChar w:fldCharType="end"/>
      </w:r>
    </w:p>
    <w:p w14:paraId="644AFF04" w14:textId="73E0AC3A" w:rsidR="00203DD1" w:rsidRPr="008F5076" w:rsidRDefault="008F5076" w:rsidP="008F5076">
      <w:pPr>
        <w:pStyle w:val="Titrersums"/>
      </w:pPr>
      <w:bookmarkStart w:id="78" w:name="_Toc224032412"/>
      <w:bookmarkStart w:id="79" w:name="_Toc230353638"/>
      <w:r w:rsidRPr="008F5076">
        <w:lastRenderedPageBreak/>
        <w:t>Résumé</w:t>
      </w:r>
      <w:bookmarkEnd w:id="78"/>
      <w:bookmarkEnd w:id="79"/>
    </w:p>
    <w:p w14:paraId="7C9C85F1" w14:textId="2FB7C618" w:rsidR="008F5076" w:rsidRPr="008F5076" w:rsidRDefault="008F5076" w:rsidP="005F771E">
      <w:pPr>
        <w:rPr>
          <w:b/>
          <w:bCs/>
        </w:rPr>
      </w:pPr>
      <w:r w:rsidRPr="008F5076">
        <w:rPr>
          <w:b/>
          <w:bCs/>
        </w:rPr>
        <w:t>Mettez le titre de votre travail</w:t>
      </w:r>
    </w:p>
    <w:p w14:paraId="4784B47C" w14:textId="0361BEC9" w:rsidR="008F5076" w:rsidRPr="008F5076" w:rsidRDefault="008F5076" w:rsidP="005F771E">
      <w:r w:rsidRPr="008F5076">
        <w:t xml:space="preserve">Insérez votre résumé ici. </w:t>
      </w:r>
    </w:p>
    <w:p w14:paraId="1994B1A3" w14:textId="41107D82" w:rsidR="008F5076" w:rsidRDefault="008F5076" w:rsidP="005F771E">
      <w:pPr>
        <w:rPr>
          <w:b/>
          <w:bCs/>
        </w:rPr>
      </w:pPr>
      <w:r w:rsidRPr="008F5076">
        <w:rPr>
          <w:b/>
          <w:bCs/>
        </w:rPr>
        <w:t xml:space="preserve">Mots-clés : </w:t>
      </w:r>
    </w:p>
    <w:p w14:paraId="14D69BDE" w14:textId="543A8D90" w:rsidR="008F5076" w:rsidRPr="008F26A1" w:rsidRDefault="008F5076" w:rsidP="008F5076">
      <w:pPr>
        <w:pStyle w:val="Titrersums"/>
        <w:rPr>
          <w:lang w:val="en-GB"/>
        </w:rPr>
      </w:pPr>
      <w:bookmarkStart w:id="80" w:name="_Toc224032413"/>
      <w:bookmarkStart w:id="81" w:name="_Toc230353639"/>
      <w:r w:rsidRPr="008F26A1">
        <w:rPr>
          <w:lang w:val="en-GB"/>
        </w:rPr>
        <w:t>Abstract</w:t>
      </w:r>
      <w:bookmarkEnd w:id="80"/>
      <w:bookmarkEnd w:id="81"/>
    </w:p>
    <w:p w14:paraId="75DD2C38" w14:textId="5971F4F2" w:rsidR="008F5076" w:rsidRPr="008F26A1" w:rsidRDefault="008F5076" w:rsidP="005F771E">
      <w:pPr>
        <w:rPr>
          <w:b/>
          <w:bCs/>
          <w:lang w:val="en-GB"/>
        </w:rPr>
      </w:pPr>
      <w:r w:rsidRPr="008F26A1">
        <w:rPr>
          <w:b/>
          <w:bCs/>
          <w:lang w:val="en-GB"/>
        </w:rPr>
        <w:t>Insert the title of your dissertation</w:t>
      </w:r>
    </w:p>
    <w:p w14:paraId="410839E2" w14:textId="63A9D8FE" w:rsidR="008F5076" w:rsidRPr="008F26A1" w:rsidRDefault="008F5076" w:rsidP="005F771E">
      <w:pPr>
        <w:rPr>
          <w:lang w:val="en-GB"/>
        </w:rPr>
      </w:pPr>
      <w:r w:rsidRPr="008F26A1">
        <w:rPr>
          <w:lang w:val="en-GB"/>
        </w:rPr>
        <w:t>Insert your abstract here</w:t>
      </w:r>
      <w:r w:rsidR="002E0AB4" w:rsidRPr="008F26A1">
        <w:rPr>
          <w:lang w:val="en-GB"/>
        </w:rPr>
        <w:t>.</w:t>
      </w:r>
    </w:p>
    <w:p w14:paraId="508E0723" w14:textId="1961AE1D" w:rsidR="008F5076" w:rsidRPr="008F26A1" w:rsidRDefault="008F5076" w:rsidP="005F771E">
      <w:pPr>
        <w:rPr>
          <w:b/>
          <w:bCs/>
          <w:lang w:val="en-GB"/>
        </w:rPr>
      </w:pPr>
      <w:r w:rsidRPr="008F26A1">
        <w:rPr>
          <w:b/>
          <w:bCs/>
          <w:lang w:val="en-GB"/>
        </w:rPr>
        <w:t>Keywords :</w:t>
      </w:r>
    </w:p>
    <w:sectPr w:rsidR="008F5076" w:rsidRPr="008F26A1" w:rsidSect="0080073C">
      <w:headerReference w:type="default" r:id="rId21"/>
      <w:footerReference w:type="default" r:id="rId22"/>
      <w:pgSz w:w="11900" w:h="16840" w:code="9"/>
      <w:pgMar w:top="1418" w:right="1418" w:bottom="567" w:left="1418" w:header="709" w:footer="709"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F2573" w14:textId="77777777" w:rsidR="00D0034B" w:rsidRDefault="00D0034B" w:rsidP="00BD4FB7">
      <w:r>
        <w:separator/>
      </w:r>
    </w:p>
  </w:endnote>
  <w:endnote w:type="continuationSeparator" w:id="0">
    <w:p w14:paraId="5F7D0596" w14:textId="77777777" w:rsidR="00D0034B" w:rsidRDefault="00D0034B" w:rsidP="00BD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New Roman (Corps CS)">
    <w:altName w:val="Times New Roman"/>
    <w:charset w:val="00"/>
    <w:family w:val="roman"/>
    <w:pitch w:val="variable"/>
    <w:sig w:usb0="E0002AFF" w:usb1="C0007841" w:usb2="00000009" w:usb3="00000000" w:csb0="000001FF" w:csb1="00000000"/>
  </w:font>
  <w:font w:name="Times New Roman (Titres CS)">
    <w:altName w:val="Times New Roman"/>
    <w:charset w:val="00"/>
    <w:family w:val="roman"/>
    <w:pitch w:val="variable"/>
    <w:sig w:usb0="E0002AFF" w:usb1="C0007841"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7AFC8" w14:textId="77777777" w:rsidR="00CD475A" w:rsidRDefault="00CD475A" w:rsidP="00A60A8E">
    <w:pPr>
      <w:tabs>
        <w:tab w:val="center" w:pos="4550"/>
        <w:tab w:val="left" w:pos="5818"/>
      </w:tabs>
      <w:ind w:right="260"/>
      <w:jc w:val="center"/>
      <w:rPr>
        <w:color w:val="8496B0" w:themeColor="text2" w:themeTint="99"/>
        <w:spacing w:val="60"/>
        <w:sz w:val="24"/>
        <w:szCs w:val="24"/>
      </w:rPr>
    </w:pPr>
  </w:p>
  <w:p w14:paraId="2EBF6A71" w14:textId="77777777" w:rsidR="00CD475A" w:rsidRPr="008542CE" w:rsidRDefault="00CD475A" w:rsidP="00A60A8E">
    <w:pPr>
      <w:tabs>
        <w:tab w:val="center" w:pos="4550"/>
        <w:tab w:val="left" w:pos="5818"/>
      </w:tabs>
      <w:ind w:right="260"/>
      <w:jc w:val="center"/>
      <w:rPr>
        <w:color w:val="767171" w:themeColor="background2" w:themeShade="80"/>
        <w:spacing w:val="-20"/>
        <w:szCs w:val="24"/>
      </w:rPr>
    </w:pPr>
    <w:r w:rsidRPr="008542CE">
      <w:rPr>
        <w:color w:val="767171" w:themeColor="background2" w:themeShade="80"/>
        <w:spacing w:val="-20"/>
        <w:szCs w:val="24"/>
      </w:rPr>
      <w:t xml:space="preserve">Page </w:t>
    </w:r>
    <w:r w:rsidRPr="008542CE">
      <w:rPr>
        <w:color w:val="767171" w:themeColor="background2" w:themeShade="80"/>
        <w:spacing w:val="-20"/>
        <w:szCs w:val="24"/>
      </w:rPr>
      <w:fldChar w:fldCharType="begin"/>
    </w:r>
    <w:r w:rsidRPr="008542CE">
      <w:rPr>
        <w:color w:val="767171" w:themeColor="background2" w:themeShade="80"/>
        <w:spacing w:val="-20"/>
        <w:szCs w:val="24"/>
      </w:rPr>
      <w:instrText>PAGE   \* MERGEFORMAT</w:instrText>
    </w:r>
    <w:r w:rsidRPr="008542CE">
      <w:rPr>
        <w:color w:val="767171" w:themeColor="background2" w:themeShade="80"/>
        <w:spacing w:val="-20"/>
        <w:szCs w:val="24"/>
      </w:rPr>
      <w:fldChar w:fldCharType="separate"/>
    </w:r>
    <w:r>
      <w:rPr>
        <w:noProof/>
        <w:color w:val="767171" w:themeColor="background2" w:themeShade="80"/>
        <w:spacing w:val="-20"/>
        <w:szCs w:val="24"/>
      </w:rPr>
      <w:t>22</w:t>
    </w:r>
    <w:r w:rsidRPr="008542CE">
      <w:rPr>
        <w:color w:val="767171" w:themeColor="background2" w:themeShade="80"/>
        <w:spacing w:val="-20"/>
        <w:szCs w:val="24"/>
      </w:rPr>
      <w:fldChar w:fldCharType="end"/>
    </w:r>
    <w:r w:rsidRPr="008542CE">
      <w:rPr>
        <w:color w:val="767171" w:themeColor="background2" w:themeShade="80"/>
        <w:spacing w:val="-20"/>
        <w:szCs w:val="24"/>
      </w:rPr>
      <w:t xml:space="preserve"> | </w:t>
    </w:r>
    <w:r w:rsidRPr="008542CE">
      <w:rPr>
        <w:color w:val="767171" w:themeColor="background2" w:themeShade="80"/>
        <w:spacing w:val="-20"/>
        <w:szCs w:val="24"/>
      </w:rPr>
      <w:fldChar w:fldCharType="begin"/>
    </w:r>
    <w:r w:rsidRPr="008542CE">
      <w:rPr>
        <w:color w:val="767171" w:themeColor="background2" w:themeShade="80"/>
        <w:spacing w:val="-20"/>
        <w:szCs w:val="24"/>
      </w:rPr>
      <w:instrText>NUMPAGES  \* Arabic  \* MERGEFORMAT</w:instrText>
    </w:r>
    <w:r w:rsidRPr="008542CE">
      <w:rPr>
        <w:color w:val="767171" w:themeColor="background2" w:themeShade="80"/>
        <w:spacing w:val="-20"/>
        <w:szCs w:val="24"/>
      </w:rPr>
      <w:fldChar w:fldCharType="separate"/>
    </w:r>
    <w:r>
      <w:rPr>
        <w:noProof/>
        <w:color w:val="767171" w:themeColor="background2" w:themeShade="80"/>
        <w:spacing w:val="-20"/>
        <w:szCs w:val="24"/>
      </w:rPr>
      <w:t>4</w:t>
    </w:r>
    <w:r w:rsidRPr="008542CE">
      <w:rPr>
        <w:color w:val="767171" w:themeColor="background2" w:themeShade="80"/>
        <w:spacing w:val="-20"/>
        <w:szCs w:val="24"/>
      </w:rPr>
      <w:fldChar w:fldCharType="end"/>
    </w:r>
  </w:p>
  <w:p w14:paraId="00634247" w14:textId="77777777" w:rsidR="00CD475A" w:rsidRPr="00236BD7" w:rsidRDefault="00CD475A" w:rsidP="003B50B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F16DA" w14:textId="77777777" w:rsidR="00CD475A" w:rsidRDefault="00CD475A" w:rsidP="003B50B6">
    <w:pPr>
      <w:pStyle w:val="Pieddepage"/>
    </w:pPr>
    <w:r w:rsidRPr="00360331">
      <w:rPr>
        <w:noProof/>
        <w:lang w:eastAsia="fr-FR"/>
      </w:rPr>
      <mc:AlternateContent>
        <mc:Choice Requires="wpg">
          <w:drawing>
            <wp:anchor distT="0" distB="0" distL="114300" distR="114300" simplePos="0" relativeHeight="251687936" behindDoc="0" locked="0" layoutInCell="1" allowOverlap="1" wp14:anchorId="118CA1FF" wp14:editId="04F64F7E">
              <wp:simplePos x="0" y="0"/>
              <wp:positionH relativeFrom="column">
                <wp:posOffset>-33655</wp:posOffset>
              </wp:positionH>
              <wp:positionV relativeFrom="paragraph">
                <wp:posOffset>-456895</wp:posOffset>
              </wp:positionV>
              <wp:extent cx="2124075" cy="636905"/>
              <wp:effectExtent l="0" t="0" r="9525" b="0"/>
              <wp:wrapNone/>
              <wp:docPr id="33" name="Groupe 126" descr="Université d'Angers&#10;"/>
              <wp:cNvGraphicFramePr/>
              <a:graphic xmlns:a="http://schemas.openxmlformats.org/drawingml/2006/main">
                <a:graphicData uri="http://schemas.microsoft.com/office/word/2010/wordprocessingGroup">
                  <wpg:wgp>
                    <wpg:cNvGrpSpPr/>
                    <wpg:grpSpPr>
                      <a:xfrm>
                        <a:off x="0" y="0"/>
                        <a:ext cx="2124075" cy="636905"/>
                        <a:chOff x="0" y="0"/>
                        <a:chExt cx="1150937" cy="346075"/>
                      </a:xfrm>
                    </wpg:grpSpPr>
                    <wps:wsp>
                      <wps:cNvPr id="34" name="Freeform 139"/>
                      <wps:cNvSpPr>
                        <a:spLocks noEditPoints="1"/>
                      </wps:cNvSpPr>
                      <wps:spPr bwMode="auto">
                        <a:xfrm>
                          <a:off x="450850" y="184150"/>
                          <a:ext cx="100013" cy="101600"/>
                        </a:xfrm>
                        <a:custGeom>
                          <a:avLst/>
                          <a:gdLst>
                            <a:gd name="T0" fmla="*/ 206 w 206"/>
                            <a:gd name="T1" fmla="*/ 200 h 207"/>
                            <a:gd name="T2" fmla="*/ 159 w 206"/>
                            <a:gd name="T3" fmla="*/ 207 h 207"/>
                            <a:gd name="T4" fmla="*/ 122 w 206"/>
                            <a:gd name="T5" fmla="*/ 178 h 207"/>
                            <a:gd name="T6" fmla="*/ 60 w 206"/>
                            <a:gd name="T7" fmla="*/ 207 h 207"/>
                            <a:gd name="T8" fmla="*/ 0 w 206"/>
                            <a:gd name="T9" fmla="*/ 158 h 207"/>
                            <a:gd name="T10" fmla="*/ 121 w 206"/>
                            <a:gd name="T11" fmla="*/ 93 h 207"/>
                            <a:gd name="T12" fmla="*/ 121 w 206"/>
                            <a:gd name="T13" fmla="*/ 72 h 207"/>
                            <a:gd name="T14" fmla="*/ 90 w 206"/>
                            <a:gd name="T15" fmla="*/ 16 h 207"/>
                            <a:gd name="T16" fmla="*/ 35 w 206"/>
                            <a:gd name="T17" fmla="*/ 67 h 207"/>
                            <a:gd name="T18" fmla="*/ 9 w 206"/>
                            <a:gd name="T19" fmla="*/ 45 h 207"/>
                            <a:gd name="T20" fmla="*/ 92 w 206"/>
                            <a:gd name="T21" fmla="*/ 0 h 207"/>
                            <a:gd name="T22" fmla="*/ 167 w 206"/>
                            <a:gd name="T23" fmla="*/ 71 h 207"/>
                            <a:gd name="T24" fmla="*/ 167 w 206"/>
                            <a:gd name="T25" fmla="*/ 157 h 207"/>
                            <a:gd name="T26" fmla="*/ 187 w 206"/>
                            <a:gd name="T27" fmla="*/ 193 h 207"/>
                            <a:gd name="T28" fmla="*/ 205 w 206"/>
                            <a:gd name="T29" fmla="*/ 190 h 207"/>
                            <a:gd name="T30" fmla="*/ 205 w 206"/>
                            <a:gd name="T31" fmla="*/ 200 h 207"/>
                            <a:gd name="T32" fmla="*/ 206 w 206"/>
                            <a:gd name="T33" fmla="*/ 200 h 207"/>
                            <a:gd name="T34" fmla="*/ 122 w 206"/>
                            <a:gd name="T35" fmla="*/ 108 h 207"/>
                            <a:gd name="T36" fmla="*/ 50 w 206"/>
                            <a:gd name="T37" fmla="*/ 152 h 207"/>
                            <a:gd name="T38" fmla="*/ 79 w 206"/>
                            <a:gd name="T39" fmla="*/ 183 h 207"/>
                            <a:gd name="T40" fmla="*/ 122 w 206"/>
                            <a:gd name="T41" fmla="*/ 135 h 207"/>
                            <a:gd name="T42" fmla="*/ 122 w 206"/>
                            <a:gd name="T43" fmla="*/ 108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206" h="207">
                              <a:moveTo>
                                <a:pt x="206" y="200"/>
                              </a:moveTo>
                              <a:cubicBezTo>
                                <a:pt x="191" y="205"/>
                                <a:pt x="177" y="207"/>
                                <a:pt x="159" y="207"/>
                              </a:cubicBezTo>
                              <a:cubicBezTo>
                                <a:pt x="131" y="207"/>
                                <a:pt x="126" y="192"/>
                                <a:pt x="122" y="178"/>
                              </a:cubicBezTo>
                              <a:cubicBezTo>
                                <a:pt x="114" y="188"/>
                                <a:pt x="94" y="207"/>
                                <a:pt x="60" y="207"/>
                              </a:cubicBezTo>
                              <a:cubicBezTo>
                                <a:pt x="29" y="207"/>
                                <a:pt x="0" y="186"/>
                                <a:pt x="0" y="158"/>
                              </a:cubicBezTo>
                              <a:cubicBezTo>
                                <a:pt x="0" y="98"/>
                                <a:pt x="94" y="95"/>
                                <a:pt x="121" y="93"/>
                              </a:cubicBezTo>
                              <a:lnTo>
                                <a:pt x="121" y="72"/>
                              </a:lnTo>
                              <a:cubicBezTo>
                                <a:pt x="121" y="48"/>
                                <a:pt x="121" y="16"/>
                                <a:pt x="90" y="16"/>
                              </a:cubicBezTo>
                              <a:cubicBezTo>
                                <a:pt x="45" y="16"/>
                                <a:pt x="76" y="67"/>
                                <a:pt x="35" y="67"/>
                              </a:cubicBezTo>
                              <a:cubicBezTo>
                                <a:pt x="22" y="67"/>
                                <a:pt x="9" y="60"/>
                                <a:pt x="9" y="45"/>
                              </a:cubicBezTo>
                              <a:cubicBezTo>
                                <a:pt x="9" y="13"/>
                                <a:pt x="55" y="0"/>
                                <a:pt x="92" y="0"/>
                              </a:cubicBezTo>
                              <a:cubicBezTo>
                                <a:pt x="150" y="0"/>
                                <a:pt x="167" y="21"/>
                                <a:pt x="167" y="71"/>
                              </a:cubicBezTo>
                              <a:lnTo>
                                <a:pt x="167" y="157"/>
                              </a:lnTo>
                              <a:cubicBezTo>
                                <a:pt x="167" y="183"/>
                                <a:pt x="172" y="193"/>
                                <a:pt x="187" y="193"/>
                              </a:cubicBezTo>
                              <a:cubicBezTo>
                                <a:pt x="194" y="193"/>
                                <a:pt x="199" y="191"/>
                                <a:pt x="205" y="190"/>
                              </a:cubicBezTo>
                              <a:lnTo>
                                <a:pt x="205" y="200"/>
                              </a:lnTo>
                              <a:lnTo>
                                <a:pt x="206" y="200"/>
                              </a:lnTo>
                              <a:close/>
                              <a:moveTo>
                                <a:pt x="122" y="108"/>
                              </a:moveTo>
                              <a:cubicBezTo>
                                <a:pt x="105" y="108"/>
                                <a:pt x="50" y="111"/>
                                <a:pt x="50" y="152"/>
                              </a:cubicBezTo>
                              <a:cubicBezTo>
                                <a:pt x="50" y="168"/>
                                <a:pt x="60" y="183"/>
                                <a:pt x="79" y="183"/>
                              </a:cubicBezTo>
                              <a:cubicBezTo>
                                <a:pt x="105" y="183"/>
                                <a:pt x="122" y="166"/>
                                <a:pt x="122" y="135"/>
                              </a:cubicBezTo>
                              <a:lnTo>
                                <a:pt x="122" y="108"/>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35" name="Freeform 140"/>
                      <wps:cNvSpPr>
                        <a:spLocks/>
                      </wps:cNvSpPr>
                      <wps:spPr bwMode="auto">
                        <a:xfrm>
                          <a:off x="574675" y="184150"/>
                          <a:ext cx="119063" cy="100013"/>
                        </a:xfrm>
                        <a:custGeom>
                          <a:avLst/>
                          <a:gdLst>
                            <a:gd name="T0" fmla="*/ 0 w 245"/>
                            <a:gd name="T1" fmla="*/ 193 h 203"/>
                            <a:gd name="T2" fmla="*/ 33 w 245"/>
                            <a:gd name="T3" fmla="*/ 156 h 203"/>
                            <a:gd name="T4" fmla="*/ 33 w 245"/>
                            <a:gd name="T5" fmla="*/ 55 h 203"/>
                            <a:gd name="T6" fmla="*/ 0 w 245"/>
                            <a:gd name="T7" fmla="*/ 20 h 203"/>
                            <a:gd name="T8" fmla="*/ 0 w 245"/>
                            <a:gd name="T9" fmla="*/ 10 h 203"/>
                            <a:gd name="T10" fmla="*/ 80 w 245"/>
                            <a:gd name="T11" fmla="*/ 0 h 203"/>
                            <a:gd name="T12" fmla="*/ 80 w 245"/>
                            <a:gd name="T13" fmla="*/ 51 h 203"/>
                            <a:gd name="T14" fmla="*/ 81 w 245"/>
                            <a:gd name="T15" fmla="*/ 51 h 203"/>
                            <a:gd name="T16" fmla="*/ 156 w 245"/>
                            <a:gd name="T17" fmla="*/ 0 h 203"/>
                            <a:gd name="T18" fmla="*/ 211 w 245"/>
                            <a:gd name="T19" fmla="*/ 57 h 203"/>
                            <a:gd name="T20" fmla="*/ 211 w 245"/>
                            <a:gd name="T21" fmla="*/ 156 h 203"/>
                            <a:gd name="T22" fmla="*/ 245 w 245"/>
                            <a:gd name="T23" fmla="*/ 193 h 203"/>
                            <a:gd name="T24" fmla="*/ 245 w 245"/>
                            <a:gd name="T25" fmla="*/ 203 h 203"/>
                            <a:gd name="T26" fmla="*/ 131 w 245"/>
                            <a:gd name="T27" fmla="*/ 203 h 203"/>
                            <a:gd name="T28" fmla="*/ 131 w 245"/>
                            <a:gd name="T29" fmla="*/ 193 h 203"/>
                            <a:gd name="T30" fmla="*/ 165 w 245"/>
                            <a:gd name="T31" fmla="*/ 156 h 203"/>
                            <a:gd name="T32" fmla="*/ 165 w 245"/>
                            <a:gd name="T33" fmla="*/ 92 h 203"/>
                            <a:gd name="T34" fmla="*/ 136 w 245"/>
                            <a:gd name="T35" fmla="*/ 26 h 203"/>
                            <a:gd name="T36" fmla="*/ 81 w 245"/>
                            <a:gd name="T37" fmla="*/ 97 h 203"/>
                            <a:gd name="T38" fmla="*/ 81 w 245"/>
                            <a:gd name="T39" fmla="*/ 155 h 203"/>
                            <a:gd name="T40" fmla="*/ 115 w 245"/>
                            <a:gd name="T41" fmla="*/ 192 h 203"/>
                            <a:gd name="T42" fmla="*/ 115 w 245"/>
                            <a:gd name="T43" fmla="*/ 202 h 203"/>
                            <a:gd name="T44" fmla="*/ 0 w 245"/>
                            <a:gd name="T45" fmla="*/ 202 h 203"/>
                            <a:gd name="T46" fmla="*/ 0 w 245"/>
                            <a:gd name="T47" fmla="*/ 193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245" h="203">
                              <a:moveTo>
                                <a:pt x="0" y="193"/>
                              </a:moveTo>
                              <a:cubicBezTo>
                                <a:pt x="26" y="193"/>
                                <a:pt x="33" y="186"/>
                                <a:pt x="33" y="156"/>
                              </a:cubicBezTo>
                              <a:lnTo>
                                <a:pt x="33" y="55"/>
                              </a:lnTo>
                              <a:cubicBezTo>
                                <a:pt x="33" y="23"/>
                                <a:pt x="17" y="20"/>
                                <a:pt x="0" y="20"/>
                              </a:cubicBezTo>
                              <a:lnTo>
                                <a:pt x="0" y="10"/>
                              </a:lnTo>
                              <a:lnTo>
                                <a:pt x="80" y="0"/>
                              </a:lnTo>
                              <a:lnTo>
                                <a:pt x="80" y="51"/>
                              </a:lnTo>
                              <a:lnTo>
                                <a:pt x="81" y="51"/>
                              </a:lnTo>
                              <a:cubicBezTo>
                                <a:pt x="91" y="33"/>
                                <a:pt x="112" y="0"/>
                                <a:pt x="156" y="0"/>
                              </a:cubicBezTo>
                              <a:cubicBezTo>
                                <a:pt x="202" y="0"/>
                                <a:pt x="211" y="25"/>
                                <a:pt x="211" y="57"/>
                              </a:cubicBezTo>
                              <a:lnTo>
                                <a:pt x="211" y="156"/>
                              </a:lnTo>
                              <a:cubicBezTo>
                                <a:pt x="211" y="186"/>
                                <a:pt x="218" y="193"/>
                                <a:pt x="245" y="193"/>
                              </a:cubicBezTo>
                              <a:lnTo>
                                <a:pt x="245" y="203"/>
                              </a:lnTo>
                              <a:lnTo>
                                <a:pt x="131" y="203"/>
                              </a:lnTo>
                              <a:lnTo>
                                <a:pt x="131" y="193"/>
                              </a:lnTo>
                              <a:cubicBezTo>
                                <a:pt x="157" y="193"/>
                                <a:pt x="165" y="186"/>
                                <a:pt x="165" y="156"/>
                              </a:cubicBezTo>
                              <a:lnTo>
                                <a:pt x="165" y="92"/>
                              </a:lnTo>
                              <a:cubicBezTo>
                                <a:pt x="165" y="40"/>
                                <a:pt x="158" y="26"/>
                                <a:pt x="136" y="26"/>
                              </a:cubicBezTo>
                              <a:cubicBezTo>
                                <a:pt x="110" y="26"/>
                                <a:pt x="81" y="71"/>
                                <a:pt x="81" y="97"/>
                              </a:cubicBezTo>
                              <a:lnTo>
                                <a:pt x="81" y="155"/>
                              </a:lnTo>
                              <a:cubicBezTo>
                                <a:pt x="81" y="185"/>
                                <a:pt x="88" y="192"/>
                                <a:pt x="115" y="192"/>
                              </a:cubicBezTo>
                              <a:lnTo>
                                <a:pt x="115" y="202"/>
                              </a:lnTo>
                              <a:lnTo>
                                <a:pt x="0" y="202"/>
                              </a:lnTo>
                              <a:lnTo>
                                <a:pt x="0" y="193"/>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36" name="Freeform 141"/>
                      <wps:cNvSpPr>
                        <a:spLocks noEditPoints="1"/>
                      </wps:cNvSpPr>
                      <wps:spPr bwMode="auto">
                        <a:xfrm>
                          <a:off x="722312" y="166688"/>
                          <a:ext cx="107950" cy="160338"/>
                        </a:xfrm>
                        <a:custGeom>
                          <a:avLst/>
                          <a:gdLst>
                            <a:gd name="T0" fmla="*/ 141 w 220"/>
                            <a:gd name="T1" fmla="*/ 204 h 330"/>
                            <a:gd name="T2" fmla="*/ 210 w 220"/>
                            <a:gd name="T3" fmla="*/ 255 h 330"/>
                            <a:gd name="T4" fmla="*/ 94 w 220"/>
                            <a:gd name="T5" fmla="*/ 330 h 330"/>
                            <a:gd name="T6" fmla="*/ 0 w 220"/>
                            <a:gd name="T7" fmla="*/ 279 h 330"/>
                            <a:gd name="T8" fmla="*/ 29 w 220"/>
                            <a:gd name="T9" fmla="*/ 238 h 330"/>
                            <a:gd name="T10" fmla="*/ 14 w 220"/>
                            <a:gd name="T11" fmla="*/ 213 h 330"/>
                            <a:gd name="T12" fmla="*/ 41 w 220"/>
                            <a:gd name="T13" fmla="*/ 163 h 330"/>
                            <a:gd name="T14" fmla="*/ 10 w 220"/>
                            <a:gd name="T15" fmla="*/ 107 h 330"/>
                            <a:gd name="T16" fmla="*/ 95 w 220"/>
                            <a:gd name="T17" fmla="*/ 35 h 330"/>
                            <a:gd name="T18" fmla="*/ 144 w 220"/>
                            <a:gd name="T19" fmla="*/ 48 h 330"/>
                            <a:gd name="T20" fmla="*/ 195 w 220"/>
                            <a:gd name="T21" fmla="*/ 0 h 330"/>
                            <a:gd name="T22" fmla="*/ 220 w 220"/>
                            <a:gd name="T23" fmla="*/ 24 h 330"/>
                            <a:gd name="T24" fmla="*/ 195 w 220"/>
                            <a:gd name="T25" fmla="*/ 48 h 330"/>
                            <a:gd name="T26" fmla="*/ 180 w 220"/>
                            <a:gd name="T27" fmla="*/ 43 h 330"/>
                            <a:gd name="T28" fmla="*/ 171 w 220"/>
                            <a:gd name="T29" fmla="*/ 39 h 330"/>
                            <a:gd name="T30" fmla="*/ 155 w 220"/>
                            <a:gd name="T31" fmla="*/ 55 h 330"/>
                            <a:gd name="T32" fmla="*/ 180 w 220"/>
                            <a:gd name="T33" fmla="*/ 107 h 330"/>
                            <a:gd name="T34" fmla="*/ 96 w 220"/>
                            <a:gd name="T35" fmla="*/ 175 h 330"/>
                            <a:gd name="T36" fmla="*/ 57 w 220"/>
                            <a:gd name="T37" fmla="*/ 169 h 330"/>
                            <a:gd name="T38" fmla="*/ 49 w 220"/>
                            <a:gd name="T39" fmla="*/ 189 h 330"/>
                            <a:gd name="T40" fmla="*/ 72 w 220"/>
                            <a:gd name="T41" fmla="*/ 205 h 330"/>
                            <a:gd name="T42" fmla="*/ 141 w 220"/>
                            <a:gd name="T43" fmla="*/ 205 h 330"/>
                            <a:gd name="T44" fmla="*/ 141 w 220"/>
                            <a:gd name="T45" fmla="*/ 204 h 330"/>
                            <a:gd name="T46" fmla="*/ 41 w 220"/>
                            <a:gd name="T47" fmla="*/ 244 h 330"/>
                            <a:gd name="T48" fmla="*/ 32 w 220"/>
                            <a:gd name="T49" fmla="*/ 268 h 330"/>
                            <a:gd name="T50" fmla="*/ 95 w 220"/>
                            <a:gd name="T51" fmla="*/ 313 h 330"/>
                            <a:gd name="T52" fmla="*/ 170 w 220"/>
                            <a:gd name="T53" fmla="*/ 269 h 330"/>
                            <a:gd name="T54" fmla="*/ 129 w 220"/>
                            <a:gd name="T55" fmla="*/ 245 h 330"/>
                            <a:gd name="T56" fmla="*/ 41 w 220"/>
                            <a:gd name="T57" fmla="*/ 245 h 330"/>
                            <a:gd name="T58" fmla="*/ 41 w 220"/>
                            <a:gd name="T59" fmla="*/ 244 h 330"/>
                            <a:gd name="T60" fmla="*/ 94 w 220"/>
                            <a:gd name="T61" fmla="*/ 160 h 330"/>
                            <a:gd name="T62" fmla="*/ 131 w 220"/>
                            <a:gd name="T63" fmla="*/ 107 h 330"/>
                            <a:gd name="T64" fmla="*/ 94 w 220"/>
                            <a:gd name="T65" fmla="*/ 50 h 330"/>
                            <a:gd name="T66" fmla="*/ 55 w 220"/>
                            <a:gd name="T67" fmla="*/ 107 h 330"/>
                            <a:gd name="T68" fmla="*/ 94 w 220"/>
                            <a:gd name="T69" fmla="*/ 160 h 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20" h="330">
                              <a:moveTo>
                                <a:pt x="141" y="204"/>
                              </a:moveTo>
                              <a:cubicBezTo>
                                <a:pt x="175" y="204"/>
                                <a:pt x="210" y="215"/>
                                <a:pt x="210" y="255"/>
                              </a:cubicBezTo>
                              <a:cubicBezTo>
                                <a:pt x="210" y="290"/>
                                <a:pt x="166" y="330"/>
                                <a:pt x="94" y="330"/>
                              </a:cubicBezTo>
                              <a:cubicBezTo>
                                <a:pt x="26" y="330"/>
                                <a:pt x="0" y="300"/>
                                <a:pt x="0" y="279"/>
                              </a:cubicBezTo>
                              <a:cubicBezTo>
                                <a:pt x="0" y="259"/>
                                <a:pt x="17" y="247"/>
                                <a:pt x="29" y="238"/>
                              </a:cubicBezTo>
                              <a:cubicBezTo>
                                <a:pt x="24" y="233"/>
                                <a:pt x="14" y="227"/>
                                <a:pt x="14" y="213"/>
                              </a:cubicBezTo>
                              <a:cubicBezTo>
                                <a:pt x="14" y="190"/>
                                <a:pt x="35" y="172"/>
                                <a:pt x="41" y="163"/>
                              </a:cubicBezTo>
                              <a:cubicBezTo>
                                <a:pt x="29" y="154"/>
                                <a:pt x="10" y="142"/>
                                <a:pt x="10" y="107"/>
                              </a:cubicBezTo>
                              <a:cubicBezTo>
                                <a:pt x="10" y="63"/>
                                <a:pt x="42" y="35"/>
                                <a:pt x="95" y="35"/>
                              </a:cubicBezTo>
                              <a:cubicBezTo>
                                <a:pt x="116" y="35"/>
                                <a:pt x="132" y="42"/>
                                <a:pt x="144" y="48"/>
                              </a:cubicBezTo>
                              <a:cubicBezTo>
                                <a:pt x="152" y="32"/>
                                <a:pt x="167" y="0"/>
                                <a:pt x="195" y="0"/>
                              </a:cubicBezTo>
                              <a:cubicBezTo>
                                <a:pt x="209" y="0"/>
                                <a:pt x="220" y="10"/>
                                <a:pt x="220" y="24"/>
                              </a:cubicBezTo>
                              <a:cubicBezTo>
                                <a:pt x="220" y="38"/>
                                <a:pt x="210" y="48"/>
                                <a:pt x="195" y="48"/>
                              </a:cubicBezTo>
                              <a:cubicBezTo>
                                <a:pt x="187" y="48"/>
                                <a:pt x="184" y="45"/>
                                <a:pt x="180" y="43"/>
                              </a:cubicBezTo>
                              <a:cubicBezTo>
                                <a:pt x="176" y="40"/>
                                <a:pt x="175" y="39"/>
                                <a:pt x="171" y="39"/>
                              </a:cubicBezTo>
                              <a:cubicBezTo>
                                <a:pt x="162" y="39"/>
                                <a:pt x="157" y="49"/>
                                <a:pt x="155" y="55"/>
                              </a:cubicBezTo>
                              <a:cubicBezTo>
                                <a:pt x="167" y="65"/>
                                <a:pt x="180" y="79"/>
                                <a:pt x="180" y="107"/>
                              </a:cubicBezTo>
                              <a:cubicBezTo>
                                <a:pt x="180" y="150"/>
                                <a:pt x="145" y="175"/>
                                <a:pt x="96" y="175"/>
                              </a:cubicBezTo>
                              <a:cubicBezTo>
                                <a:pt x="76" y="175"/>
                                <a:pt x="66" y="172"/>
                                <a:pt x="57" y="169"/>
                              </a:cubicBezTo>
                              <a:cubicBezTo>
                                <a:pt x="52" y="174"/>
                                <a:pt x="49" y="182"/>
                                <a:pt x="49" y="189"/>
                              </a:cubicBezTo>
                              <a:cubicBezTo>
                                <a:pt x="49" y="202"/>
                                <a:pt x="59" y="205"/>
                                <a:pt x="72" y="205"/>
                              </a:cubicBezTo>
                              <a:lnTo>
                                <a:pt x="141" y="205"/>
                              </a:lnTo>
                              <a:lnTo>
                                <a:pt x="141" y="204"/>
                              </a:lnTo>
                              <a:close/>
                              <a:moveTo>
                                <a:pt x="41" y="244"/>
                              </a:moveTo>
                              <a:cubicBezTo>
                                <a:pt x="36" y="252"/>
                                <a:pt x="32" y="259"/>
                                <a:pt x="32" y="268"/>
                              </a:cubicBezTo>
                              <a:cubicBezTo>
                                <a:pt x="32" y="285"/>
                                <a:pt x="52" y="313"/>
                                <a:pt x="95" y="313"/>
                              </a:cubicBezTo>
                              <a:cubicBezTo>
                                <a:pt x="139" y="313"/>
                                <a:pt x="170" y="289"/>
                                <a:pt x="170" y="269"/>
                              </a:cubicBezTo>
                              <a:cubicBezTo>
                                <a:pt x="170" y="250"/>
                                <a:pt x="149" y="245"/>
                                <a:pt x="129" y="245"/>
                              </a:cubicBezTo>
                              <a:lnTo>
                                <a:pt x="41" y="245"/>
                              </a:lnTo>
                              <a:lnTo>
                                <a:pt x="41" y="244"/>
                              </a:lnTo>
                              <a:close/>
                              <a:moveTo>
                                <a:pt x="94" y="160"/>
                              </a:moveTo>
                              <a:cubicBezTo>
                                <a:pt x="121" y="160"/>
                                <a:pt x="131" y="137"/>
                                <a:pt x="131" y="107"/>
                              </a:cubicBezTo>
                              <a:cubicBezTo>
                                <a:pt x="131" y="77"/>
                                <a:pt x="121" y="50"/>
                                <a:pt x="94" y="50"/>
                              </a:cubicBezTo>
                              <a:cubicBezTo>
                                <a:pt x="60" y="50"/>
                                <a:pt x="55" y="84"/>
                                <a:pt x="55" y="107"/>
                              </a:cubicBezTo>
                              <a:cubicBezTo>
                                <a:pt x="55" y="140"/>
                                <a:pt x="64" y="160"/>
                                <a:pt x="94" y="160"/>
                              </a:cubicBezTo>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37" name="Freeform 142"/>
                      <wps:cNvSpPr>
                        <a:spLocks noEditPoints="1"/>
                      </wps:cNvSpPr>
                      <wps:spPr bwMode="auto">
                        <a:xfrm>
                          <a:off x="855662" y="184150"/>
                          <a:ext cx="87313" cy="101600"/>
                        </a:xfrm>
                        <a:custGeom>
                          <a:avLst/>
                          <a:gdLst>
                            <a:gd name="T0" fmla="*/ 173 w 178"/>
                            <a:gd name="T1" fmla="*/ 195 h 206"/>
                            <a:gd name="T2" fmla="*/ 111 w 178"/>
                            <a:gd name="T3" fmla="*/ 206 h 206"/>
                            <a:gd name="T4" fmla="*/ 0 w 178"/>
                            <a:gd name="T5" fmla="*/ 96 h 206"/>
                            <a:gd name="T6" fmla="*/ 95 w 178"/>
                            <a:gd name="T7" fmla="*/ 0 h 206"/>
                            <a:gd name="T8" fmla="*/ 178 w 178"/>
                            <a:gd name="T9" fmla="*/ 81 h 206"/>
                            <a:gd name="T10" fmla="*/ 50 w 178"/>
                            <a:gd name="T11" fmla="*/ 81 h 206"/>
                            <a:gd name="T12" fmla="*/ 132 w 178"/>
                            <a:gd name="T13" fmla="*/ 187 h 206"/>
                            <a:gd name="T14" fmla="*/ 173 w 178"/>
                            <a:gd name="T15" fmla="*/ 180 h 206"/>
                            <a:gd name="T16" fmla="*/ 173 w 178"/>
                            <a:gd name="T17" fmla="*/ 195 h 206"/>
                            <a:gd name="T18" fmla="*/ 131 w 178"/>
                            <a:gd name="T19" fmla="*/ 62 h 206"/>
                            <a:gd name="T20" fmla="*/ 92 w 178"/>
                            <a:gd name="T21" fmla="*/ 14 h 206"/>
                            <a:gd name="T22" fmla="*/ 48 w 178"/>
                            <a:gd name="T23" fmla="*/ 62 h 206"/>
                            <a:gd name="T24" fmla="*/ 131 w 178"/>
                            <a:gd name="T25" fmla="*/ 62 h 2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8" h="206">
                              <a:moveTo>
                                <a:pt x="173" y="195"/>
                              </a:moveTo>
                              <a:cubicBezTo>
                                <a:pt x="165" y="197"/>
                                <a:pt x="141" y="206"/>
                                <a:pt x="111" y="206"/>
                              </a:cubicBezTo>
                              <a:cubicBezTo>
                                <a:pt x="41" y="206"/>
                                <a:pt x="0" y="167"/>
                                <a:pt x="0" y="96"/>
                              </a:cubicBezTo>
                              <a:cubicBezTo>
                                <a:pt x="0" y="31"/>
                                <a:pt x="33" y="0"/>
                                <a:pt x="95" y="0"/>
                              </a:cubicBezTo>
                              <a:cubicBezTo>
                                <a:pt x="166" y="0"/>
                                <a:pt x="178" y="45"/>
                                <a:pt x="178" y="81"/>
                              </a:cubicBezTo>
                              <a:lnTo>
                                <a:pt x="50" y="81"/>
                              </a:lnTo>
                              <a:cubicBezTo>
                                <a:pt x="50" y="126"/>
                                <a:pt x="68" y="187"/>
                                <a:pt x="132" y="187"/>
                              </a:cubicBezTo>
                              <a:cubicBezTo>
                                <a:pt x="151" y="187"/>
                                <a:pt x="166" y="184"/>
                                <a:pt x="173" y="180"/>
                              </a:cubicBezTo>
                              <a:lnTo>
                                <a:pt x="173" y="195"/>
                              </a:lnTo>
                              <a:close/>
                              <a:moveTo>
                                <a:pt x="131" y="62"/>
                              </a:moveTo>
                              <a:cubicBezTo>
                                <a:pt x="131" y="35"/>
                                <a:pt x="123" y="14"/>
                                <a:pt x="92" y="14"/>
                              </a:cubicBezTo>
                              <a:cubicBezTo>
                                <a:pt x="57" y="14"/>
                                <a:pt x="48" y="46"/>
                                <a:pt x="48" y="62"/>
                              </a:cubicBezTo>
                              <a:lnTo>
                                <a:pt x="131" y="62"/>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38" name="Freeform 143"/>
                      <wps:cNvSpPr>
                        <a:spLocks/>
                      </wps:cNvSpPr>
                      <wps:spPr bwMode="auto">
                        <a:xfrm>
                          <a:off x="971550" y="184150"/>
                          <a:ext cx="80963" cy="100013"/>
                        </a:xfrm>
                        <a:custGeom>
                          <a:avLst/>
                          <a:gdLst>
                            <a:gd name="T0" fmla="*/ 0 w 168"/>
                            <a:gd name="T1" fmla="*/ 193 h 203"/>
                            <a:gd name="T2" fmla="*/ 33 w 168"/>
                            <a:gd name="T3" fmla="*/ 156 h 203"/>
                            <a:gd name="T4" fmla="*/ 33 w 168"/>
                            <a:gd name="T5" fmla="*/ 55 h 203"/>
                            <a:gd name="T6" fmla="*/ 0 w 168"/>
                            <a:gd name="T7" fmla="*/ 20 h 203"/>
                            <a:gd name="T8" fmla="*/ 0 w 168"/>
                            <a:gd name="T9" fmla="*/ 10 h 203"/>
                            <a:gd name="T10" fmla="*/ 80 w 168"/>
                            <a:gd name="T11" fmla="*/ 0 h 203"/>
                            <a:gd name="T12" fmla="*/ 80 w 168"/>
                            <a:gd name="T13" fmla="*/ 50 h 203"/>
                            <a:gd name="T14" fmla="*/ 81 w 168"/>
                            <a:gd name="T15" fmla="*/ 50 h 203"/>
                            <a:gd name="T16" fmla="*/ 143 w 168"/>
                            <a:gd name="T17" fmla="*/ 0 h 203"/>
                            <a:gd name="T18" fmla="*/ 168 w 168"/>
                            <a:gd name="T19" fmla="*/ 22 h 203"/>
                            <a:gd name="T20" fmla="*/ 143 w 168"/>
                            <a:gd name="T21" fmla="*/ 46 h 203"/>
                            <a:gd name="T22" fmla="*/ 115 w 168"/>
                            <a:gd name="T23" fmla="*/ 36 h 203"/>
                            <a:gd name="T24" fmla="*/ 80 w 168"/>
                            <a:gd name="T25" fmla="*/ 107 h 203"/>
                            <a:gd name="T26" fmla="*/ 80 w 168"/>
                            <a:gd name="T27" fmla="*/ 156 h 203"/>
                            <a:gd name="T28" fmla="*/ 113 w 168"/>
                            <a:gd name="T29" fmla="*/ 193 h 203"/>
                            <a:gd name="T30" fmla="*/ 113 w 168"/>
                            <a:gd name="T31" fmla="*/ 203 h 203"/>
                            <a:gd name="T32" fmla="*/ 0 w 168"/>
                            <a:gd name="T33" fmla="*/ 203 h 203"/>
                            <a:gd name="T34" fmla="*/ 0 w 168"/>
                            <a:gd name="T35" fmla="*/ 193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68" h="203">
                              <a:moveTo>
                                <a:pt x="0" y="193"/>
                              </a:moveTo>
                              <a:cubicBezTo>
                                <a:pt x="26" y="193"/>
                                <a:pt x="33" y="186"/>
                                <a:pt x="33" y="156"/>
                              </a:cubicBezTo>
                              <a:lnTo>
                                <a:pt x="33" y="55"/>
                              </a:lnTo>
                              <a:cubicBezTo>
                                <a:pt x="33" y="23"/>
                                <a:pt x="17" y="20"/>
                                <a:pt x="0" y="20"/>
                              </a:cubicBezTo>
                              <a:lnTo>
                                <a:pt x="0" y="10"/>
                              </a:lnTo>
                              <a:lnTo>
                                <a:pt x="80" y="0"/>
                              </a:lnTo>
                              <a:lnTo>
                                <a:pt x="80" y="50"/>
                              </a:lnTo>
                              <a:lnTo>
                                <a:pt x="81" y="50"/>
                              </a:lnTo>
                              <a:cubicBezTo>
                                <a:pt x="88" y="30"/>
                                <a:pt x="106" y="0"/>
                                <a:pt x="143" y="0"/>
                              </a:cubicBezTo>
                              <a:cubicBezTo>
                                <a:pt x="153" y="0"/>
                                <a:pt x="168" y="8"/>
                                <a:pt x="168" y="22"/>
                              </a:cubicBezTo>
                              <a:cubicBezTo>
                                <a:pt x="168" y="37"/>
                                <a:pt x="157" y="46"/>
                                <a:pt x="143" y="46"/>
                              </a:cubicBezTo>
                              <a:cubicBezTo>
                                <a:pt x="127" y="46"/>
                                <a:pt x="130" y="36"/>
                                <a:pt x="115" y="36"/>
                              </a:cubicBezTo>
                              <a:cubicBezTo>
                                <a:pt x="101" y="36"/>
                                <a:pt x="80" y="62"/>
                                <a:pt x="80" y="107"/>
                              </a:cubicBezTo>
                              <a:lnTo>
                                <a:pt x="80" y="156"/>
                              </a:lnTo>
                              <a:cubicBezTo>
                                <a:pt x="80" y="186"/>
                                <a:pt x="87" y="193"/>
                                <a:pt x="113" y="193"/>
                              </a:cubicBezTo>
                              <a:lnTo>
                                <a:pt x="113" y="203"/>
                              </a:lnTo>
                              <a:lnTo>
                                <a:pt x="0" y="203"/>
                              </a:lnTo>
                              <a:lnTo>
                                <a:pt x="0" y="193"/>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39" name="Freeform 144"/>
                      <wps:cNvSpPr>
                        <a:spLocks/>
                      </wps:cNvSpPr>
                      <wps:spPr bwMode="auto">
                        <a:xfrm>
                          <a:off x="1077912" y="184150"/>
                          <a:ext cx="73025" cy="101600"/>
                        </a:xfrm>
                        <a:custGeom>
                          <a:avLst/>
                          <a:gdLst>
                            <a:gd name="T0" fmla="*/ 123 w 148"/>
                            <a:gd name="T1" fmla="*/ 57 h 206"/>
                            <a:gd name="T2" fmla="*/ 78 w 148"/>
                            <a:gd name="T3" fmla="*/ 14 h 206"/>
                            <a:gd name="T4" fmla="*/ 45 w 148"/>
                            <a:gd name="T5" fmla="*/ 41 h 206"/>
                            <a:gd name="T6" fmla="*/ 125 w 148"/>
                            <a:gd name="T7" fmla="*/ 101 h 206"/>
                            <a:gd name="T8" fmla="*/ 148 w 148"/>
                            <a:gd name="T9" fmla="*/ 147 h 206"/>
                            <a:gd name="T10" fmla="*/ 66 w 148"/>
                            <a:gd name="T11" fmla="*/ 206 h 206"/>
                            <a:gd name="T12" fmla="*/ 2 w 148"/>
                            <a:gd name="T13" fmla="*/ 199 h 206"/>
                            <a:gd name="T14" fmla="*/ 0 w 148"/>
                            <a:gd name="T15" fmla="*/ 141 h 206"/>
                            <a:gd name="T16" fmla="*/ 13 w 148"/>
                            <a:gd name="T17" fmla="*/ 141 h 206"/>
                            <a:gd name="T18" fmla="*/ 65 w 148"/>
                            <a:gd name="T19" fmla="*/ 192 h 206"/>
                            <a:gd name="T20" fmla="*/ 106 w 148"/>
                            <a:gd name="T21" fmla="*/ 160 h 206"/>
                            <a:gd name="T22" fmla="*/ 33 w 148"/>
                            <a:gd name="T23" fmla="*/ 106 h 206"/>
                            <a:gd name="T24" fmla="*/ 1 w 148"/>
                            <a:gd name="T25" fmla="*/ 56 h 206"/>
                            <a:gd name="T26" fmla="*/ 80 w 148"/>
                            <a:gd name="T27" fmla="*/ 0 h 206"/>
                            <a:gd name="T28" fmla="*/ 132 w 148"/>
                            <a:gd name="T29" fmla="*/ 7 h 206"/>
                            <a:gd name="T30" fmla="*/ 135 w 148"/>
                            <a:gd name="T31" fmla="*/ 59 h 206"/>
                            <a:gd name="T32" fmla="*/ 123 w 148"/>
                            <a:gd name="T33" fmla="*/ 59 h 206"/>
                            <a:gd name="T34" fmla="*/ 123 w 148"/>
                            <a:gd name="T35" fmla="*/ 57 h 2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8" h="206">
                              <a:moveTo>
                                <a:pt x="123" y="57"/>
                              </a:moveTo>
                              <a:cubicBezTo>
                                <a:pt x="122" y="42"/>
                                <a:pt x="112" y="14"/>
                                <a:pt x="78" y="14"/>
                              </a:cubicBezTo>
                              <a:cubicBezTo>
                                <a:pt x="58" y="14"/>
                                <a:pt x="45" y="26"/>
                                <a:pt x="45" y="41"/>
                              </a:cubicBezTo>
                              <a:cubicBezTo>
                                <a:pt x="45" y="69"/>
                                <a:pt x="97" y="80"/>
                                <a:pt x="125" y="101"/>
                              </a:cubicBezTo>
                              <a:cubicBezTo>
                                <a:pt x="138" y="111"/>
                                <a:pt x="148" y="126"/>
                                <a:pt x="148" y="147"/>
                              </a:cubicBezTo>
                              <a:cubicBezTo>
                                <a:pt x="148" y="182"/>
                                <a:pt x="118" y="206"/>
                                <a:pt x="66" y="206"/>
                              </a:cubicBezTo>
                              <a:cubicBezTo>
                                <a:pt x="38" y="206"/>
                                <a:pt x="13" y="201"/>
                                <a:pt x="2" y="199"/>
                              </a:cubicBezTo>
                              <a:lnTo>
                                <a:pt x="0" y="141"/>
                              </a:lnTo>
                              <a:lnTo>
                                <a:pt x="13" y="141"/>
                              </a:lnTo>
                              <a:cubicBezTo>
                                <a:pt x="13" y="166"/>
                                <a:pt x="31" y="192"/>
                                <a:pt x="65" y="192"/>
                              </a:cubicBezTo>
                              <a:cubicBezTo>
                                <a:pt x="85" y="192"/>
                                <a:pt x="106" y="181"/>
                                <a:pt x="106" y="160"/>
                              </a:cubicBezTo>
                              <a:cubicBezTo>
                                <a:pt x="106" y="132"/>
                                <a:pt x="61" y="124"/>
                                <a:pt x="33" y="106"/>
                              </a:cubicBezTo>
                              <a:cubicBezTo>
                                <a:pt x="11" y="91"/>
                                <a:pt x="1" y="80"/>
                                <a:pt x="1" y="56"/>
                              </a:cubicBezTo>
                              <a:cubicBezTo>
                                <a:pt x="1" y="17"/>
                                <a:pt x="37" y="0"/>
                                <a:pt x="80" y="0"/>
                              </a:cubicBezTo>
                              <a:cubicBezTo>
                                <a:pt x="101" y="0"/>
                                <a:pt x="117" y="4"/>
                                <a:pt x="132" y="7"/>
                              </a:cubicBezTo>
                              <a:lnTo>
                                <a:pt x="135" y="59"/>
                              </a:lnTo>
                              <a:lnTo>
                                <a:pt x="123" y="59"/>
                              </a:lnTo>
                              <a:lnTo>
                                <a:pt x="123" y="57"/>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0" name="Freeform 145"/>
                      <wps:cNvSpPr>
                        <a:spLocks/>
                      </wps:cNvSpPr>
                      <wps:spPr bwMode="auto">
                        <a:xfrm>
                          <a:off x="461962" y="96838"/>
                          <a:ext cx="49213" cy="49213"/>
                        </a:xfrm>
                        <a:custGeom>
                          <a:avLst/>
                          <a:gdLst>
                            <a:gd name="T0" fmla="*/ 17 w 100"/>
                            <a:gd name="T1" fmla="*/ 0 h 100"/>
                            <a:gd name="T2" fmla="*/ 17 w 100"/>
                            <a:gd name="T3" fmla="*/ 83 h 100"/>
                            <a:gd name="T4" fmla="*/ 82 w 100"/>
                            <a:gd name="T5" fmla="*/ 83 h 100"/>
                            <a:gd name="T6" fmla="*/ 82 w 100"/>
                            <a:gd name="T7" fmla="*/ 0 h 100"/>
                            <a:gd name="T8" fmla="*/ 100 w 100"/>
                            <a:gd name="T9" fmla="*/ 0 h 100"/>
                            <a:gd name="T10" fmla="*/ 100 w 100"/>
                            <a:gd name="T11" fmla="*/ 100 h 100"/>
                            <a:gd name="T12" fmla="*/ 0 w 100"/>
                            <a:gd name="T13" fmla="*/ 100 h 100"/>
                            <a:gd name="T14" fmla="*/ 0 w 100"/>
                            <a:gd name="T15" fmla="*/ 0 h 100"/>
                            <a:gd name="T16" fmla="*/ 17 w 100"/>
                            <a:gd name="T17" fmla="*/ 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0" h="100">
                              <a:moveTo>
                                <a:pt x="17" y="0"/>
                              </a:moveTo>
                              <a:lnTo>
                                <a:pt x="17" y="83"/>
                              </a:lnTo>
                              <a:lnTo>
                                <a:pt x="82" y="83"/>
                              </a:lnTo>
                              <a:lnTo>
                                <a:pt x="82" y="0"/>
                              </a:lnTo>
                              <a:lnTo>
                                <a:pt x="100" y="0"/>
                              </a:lnTo>
                              <a:lnTo>
                                <a:pt x="100" y="100"/>
                              </a:lnTo>
                              <a:lnTo>
                                <a:pt x="0" y="100"/>
                              </a:lnTo>
                              <a:lnTo>
                                <a:pt x="0" y="0"/>
                              </a:lnTo>
                              <a:lnTo>
                                <a:pt x="17" y="0"/>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1" name="Freeform 146"/>
                      <wps:cNvSpPr>
                        <a:spLocks/>
                      </wps:cNvSpPr>
                      <wps:spPr bwMode="auto">
                        <a:xfrm>
                          <a:off x="547687" y="96838"/>
                          <a:ext cx="49213" cy="49213"/>
                        </a:xfrm>
                        <a:custGeom>
                          <a:avLst/>
                          <a:gdLst>
                            <a:gd name="T0" fmla="*/ 82 w 100"/>
                            <a:gd name="T1" fmla="*/ 16 h 100"/>
                            <a:gd name="T2" fmla="*/ 17 w 100"/>
                            <a:gd name="T3" fmla="*/ 16 h 100"/>
                            <a:gd name="T4" fmla="*/ 17 w 100"/>
                            <a:gd name="T5" fmla="*/ 100 h 100"/>
                            <a:gd name="T6" fmla="*/ 0 w 100"/>
                            <a:gd name="T7" fmla="*/ 100 h 100"/>
                            <a:gd name="T8" fmla="*/ 0 w 100"/>
                            <a:gd name="T9" fmla="*/ 0 h 100"/>
                            <a:gd name="T10" fmla="*/ 100 w 100"/>
                            <a:gd name="T11" fmla="*/ 0 h 100"/>
                            <a:gd name="T12" fmla="*/ 100 w 100"/>
                            <a:gd name="T13" fmla="*/ 100 h 100"/>
                            <a:gd name="T14" fmla="*/ 82 w 100"/>
                            <a:gd name="T15" fmla="*/ 100 h 100"/>
                            <a:gd name="T16" fmla="*/ 82 w 100"/>
                            <a:gd name="T17" fmla="*/ 16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0" h="100">
                              <a:moveTo>
                                <a:pt x="82" y="16"/>
                              </a:moveTo>
                              <a:lnTo>
                                <a:pt x="17" y="16"/>
                              </a:lnTo>
                              <a:lnTo>
                                <a:pt x="17" y="100"/>
                              </a:lnTo>
                              <a:lnTo>
                                <a:pt x="0" y="100"/>
                              </a:lnTo>
                              <a:lnTo>
                                <a:pt x="0" y="0"/>
                              </a:lnTo>
                              <a:lnTo>
                                <a:pt x="100" y="0"/>
                              </a:lnTo>
                              <a:lnTo>
                                <a:pt x="100" y="100"/>
                              </a:lnTo>
                              <a:lnTo>
                                <a:pt x="82" y="100"/>
                              </a:lnTo>
                              <a:lnTo>
                                <a:pt x="82" y="16"/>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2" name="Freeform 147"/>
                      <wps:cNvSpPr>
                        <a:spLocks noEditPoints="1"/>
                      </wps:cNvSpPr>
                      <wps:spPr bwMode="auto">
                        <a:xfrm>
                          <a:off x="633412" y="82550"/>
                          <a:ext cx="7938" cy="63500"/>
                        </a:xfrm>
                        <a:custGeom>
                          <a:avLst/>
                          <a:gdLst>
                            <a:gd name="T0" fmla="*/ 17 w 17"/>
                            <a:gd name="T1" fmla="*/ 14 h 129"/>
                            <a:gd name="T2" fmla="*/ 0 w 17"/>
                            <a:gd name="T3" fmla="*/ 14 h 129"/>
                            <a:gd name="T4" fmla="*/ 0 w 17"/>
                            <a:gd name="T5" fmla="*/ 0 h 129"/>
                            <a:gd name="T6" fmla="*/ 17 w 17"/>
                            <a:gd name="T7" fmla="*/ 0 h 129"/>
                            <a:gd name="T8" fmla="*/ 17 w 17"/>
                            <a:gd name="T9" fmla="*/ 14 h 129"/>
                            <a:gd name="T10" fmla="*/ 17 w 17"/>
                            <a:gd name="T11" fmla="*/ 129 h 129"/>
                            <a:gd name="T12" fmla="*/ 0 w 17"/>
                            <a:gd name="T13" fmla="*/ 129 h 129"/>
                            <a:gd name="T14" fmla="*/ 0 w 17"/>
                            <a:gd name="T15" fmla="*/ 29 h 129"/>
                            <a:gd name="T16" fmla="*/ 17 w 17"/>
                            <a:gd name="T17" fmla="*/ 29 h 129"/>
                            <a:gd name="T18" fmla="*/ 17 w 17"/>
                            <a:gd name="T19" fmla="*/ 129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7" h="129">
                              <a:moveTo>
                                <a:pt x="17" y="14"/>
                              </a:moveTo>
                              <a:lnTo>
                                <a:pt x="0" y="14"/>
                              </a:lnTo>
                              <a:lnTo>
                                <a:pt x="0" y="0"/>
                              </a:lnTo>
                              <a:lnTo>
                                <a:pt x="17" y="0"/>
                              </a:lnTo>
                              <a:lnTo>
                                <a:pt x="17" y="14"/>
                              </a:lnTo>
                              <a:close/>
                              <a:moveTo>
                                <a:pt x="17" y="129"/>
                              </a:moveTo>
                              <a:lnTo>
                                <a:pt x="0" y="129"/>
                              </a:lnTo>
                              <a:lnTo>
                                <a:pt x="0" y="29"/>
                              </a:lnTo>
                              <a:lnTo>
                                <a:pt x="17" y="29"/>
                              </a:lnTo>
                              <a:lnTo>
                                <a:pt x="17" y="129"/>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3" name="Freeform 148"/>
                      <wps:cNvSpPr>
                        <a:spLocks/>
                      </wps:cNvSpPr>
                      <wps:spPr bwMode="auto">
                        <a:xfrm>
                          <a:off x="674687" y="96838"/>
                          <a:ext cx="49213" cy="49213"/>
                        </a:xfrm>
                        <a:custGeom>
                          <a:avLst/>
                          <a:gdLst>
                            <a:gd name="T0" fmla="*/ 72 w 100"/>
                            <a:gd name="T1" fmla="*/ 100 h 100"/>
                            <a:gd name="T2" fmla="*/ 26 w 100"/>
                            <a:gd name="T3" fmla="*/ 100 h 100"/>
                            <a:gd name="T4" fmla="*/ 0 w 100"/>
                            <a:gd name="T5" fmla="*/ 0 h 100"/>
                            <a:gd name="T6" fmla="*/ 17 w 100"/>
                            <a:gd name="T7" fmla="*/ 0 h 100"/>
                            <a:gd name="T8" fmla="*/ 42 w 100"/>
                            <a:gd name="T9" fmla="*/ 82 h 100"/>
                            <a:gd name="T10" fmla="*/ 58 w 100"/>
                            <a:gd name="T11" fmla="*/ 82 h 100"/>
                            <a:gd name="T12" fmla="*/ 82 w 100"/>
                            <a:gd name="T13" fmla="*/ 0 h 100"/>
                            <a:gd name="T14" fmla="*/ 100 w 100"/>
                            <a:gd name="T15" fmla="*/ 0 h 100"/>
                            <a:gd name="T16" fmla="*/ 72 w 100"/>
                            <a:gd name="T17" fmla="*/ 10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0" h="100">
                              <a:moveTo>
                                <a:pt x="72" y="100"/>
                              </a:moveTo>
                              <a:lnTo>
                                <a:pt x="26" y="100"/>
                              </a:lnTo>
                              <a:lnTo>
                                <a:pt x="0" y="0"/>
                              </a:lnTo>
                              <a:lnTo>
                                <a:pt x="17" y="0"/>
                              </a:lnTo>
                              <a:lnTo>
                                <a:pt x="42" y="82"/>
                              </a:lnTo>
                              <a:lnTo>
                                <a:pt x="58" y="82"/>
                              </a:lnTo>
                              <a:cubicBezTo>
                                <a:pt x="58" y="78"/>
                                <a:pt x="82" y="0"/>
                                <a:pt x="82" y="0"/>
                              </a:cubicBezTo>
                              <a:lnTo>
                                <a:pt x="100" y="0"/>
                              </a:lnTo>
                              <a:lnTo>
                                <a:pt x="72" y="100"/>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4" name="Freeform 149"/>
                      <wps:cNvSpPr>
                        <a:spLocks noEditPoints="1"/>
                      </wps:cNvSpPr>
                      <wps:spPr bwMode="auto">
                        <a:xfrm>
                          <a:off x="755650" y="96838"/>
                          <a:ext cx="49213" cy="49213"/>
                        </a:xfrm>
                        <a:custGeom>
                          <a:avLst/>
                          <a:gdLst>
                            <a:gd name="T0" fmla="*/ 0 w 100"/>
                            <a:gd name="T1" fmla="*/ 100 h 101"/>
                            <a:gd name="T2" fmla="*/ 0 w 100"/>
                            <a:gd name="T3" fmla="*/ 0 h 101"/>
                            <a:gd name="T4" fmla="*/ 100 w 100"/>
                            <a:gd name="T5" fmla="*/ 0 h 101"/>
                            <a:gd name="T6" fmla="*/ 100 w 100"/>
                            <a:gd name="T7" fmla="*/ 58 h 101"/>
                            <a:gd name="T8" fmla="*/ 17 w 100"/>
                            <a:gd name="T9" fmla="*/ 58 h 101"/>
                            <a:gd name="T10" fmla="*/ 17 w 100"/>
                            <a:gd name="T11" fmla="*/ 83 h 101"/>
                            <a:gd name="T12" fmla="*/ 81 w 100"/>
                            <a:gd name="T13" fmla="*/ 83 h 101"/>
                            <a:gd name="T14" fmla="*/ 81 w 100"/>
                            <a:gd name="T15" fmla="*/ 101 h 101"/>
                            <a:gd name="T16" fmla="*/ 0 w 100"/>
                            <a:gd name="T17" fmla="*/ 101 h 101"/>
                            <a:gd name="T18" fmla="*/ 0 w 100"/>
                            <a:gd name="T19" fmla="*/ 100 h 101"/>
                            <a:gd name="T20" fmla="*/ 17 w 100"/>
                            <a:gd name="T21" fmla="*/ 41 h 101"/>
                            <a:gd name="T22" fmla="*/ 81 w 100"/>
                            <a:gd name="T23" fmla="*/ 41 h 101"/>
                            <a:gd name="T24" fmla="*/ 81 w 100"/>
                            <a:gd name="T25" fmla="*/ 16 h 101"/>
                            <a:gd name="T26" fmla="*/ 17 w 100"/>
                            <a:gd name="T27" fmla="*/ 16 h 101"/>
                            <a:gd name="T28" fmla="*/ 17 w 100"/>
                            <a:gd name="T29" fmla="*/ 41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0" h="101">
                              <a:moveTo>
                                <a:pt x="0" y="100"/>
                              </a:moveTo>
                              <a:lnTo>
                                <a:pt x="0" y="0"/>
                              </a:lnTo>
                              <a:lnTo>
                                <a:pt x="100" y="0"/>
                              </a:lnTo>
                              <a:lnTo>
                                <a:pt x="100" y="58"/>
                              </a:lnTo>
                              <a:lnTo>
                                <a:pt x="17" y="58"/>
                              </a:lnTo>
                              <a:lnTo>
                                <a:pt x="17" y="83"/>
                              </a:lnTo>
                              <a:lnTo>
                                <a:pt x="81" y="83"/>
                              </a:lnTo>
                              <a:lnTo>
                                <a:pt x="81" y="101"/>
                              </a:lnTo>
                              <a:lnTo>
                                <a:pt x="0" y="101"/>
                              </a:lnTo>
                              <a:lnTo>
                                <a:pt x="0" y="100"/>
                              </a:lnTo>
                              <a:close/>
                              <a:moveTo>
                                <a:pt x="17" y="41"/>
                              </a:moveTo>
                              <a:lnTo>
                                <a:pt x="81" y="41"/>
                              </a:lnTo>
                              <a:lnTo>
                                <a:pt x="81" y="16"/>
                              </a:lnTo>
                              <a:lnTo>
                                <a:pt x="17" y="16"/>
                              </a:lnTo>
                              <a:lnTo>
                                <a:pt x="17" y="41"/>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5" name="Freeform 150"/>
                      <wps:cNvSpPr>
                        <a:spLocks/>
                      </wps:cNvSpPr>
                      <wps:spPr bwMode="auto">
                        <a:xfrm>
                          <a:off x="836612" y="96838"/>
                          <a:ext cx="30163" cy="49213"/>
                        </a:xfrm>
                        <a:custGeom>
                          <a:avLst/>
                          <a:gdLst>
                            <a:gd name="T0" fmla="*/ 0 w 62"/>
                            <a:gd name="T1" fmla="*/ 100 h 100"/>
                            <a:gd name="T2" fmla="*/ 0 w 62"/>
                            <a:gd name="T3" fmla="*/ 0 h 100"/>
                            <a:gd name="T4" fmla="*/ 62 w 62"/>
                            <a:gd name="T5" fmla="*/ 0 h 100"/>
                            <a:gd name="T6" fmla="*/ 62 w 62"/>
                            <a:gd name="T7" fmla="*/ 16 h 100"/>
                            <a:gd name="T8" fmla="*/ 17 w 62"/>
                            <a:gd name="T9" fmla="*/ 16 h 100"/>
                            <a:gd name="T10" fmla="*/ 17 w 62"/>
                            <a:gd name="T11" fmla="*/ 100 h 100"/>
                            <a:gd name="T12" fmla="*/ 0 w 62"/>
                            <a:gd name="T13" fmla="*/ 100 h 100"/>
                          </a:gdLst>
                          <a:ahLst/>
                          <a:cxnLst>
                            <a:cxn ang="0">
                              <a:pos x="T0" y="T1"/>
                            </a:cxn>
                            <a:cxn ang="0">
                              <a:pos x="T2" y="T3"/>
                            </a:cxn>
                            <a:cxn ang="0">
                              <a:pos x="T4" y="T5"/>
                            </a:cxn>
                            <a:cxn ang="0">
                              <a:pos x="T6" y="T7"/>
                            </a:cxn>
                            <a:cxn ang="0">
                              <a:pos x="T8" y="T9"/>
                            </a:cxn>
                            <a:cxn ang="0">
                              <a:pos x="T10" y="T11"/>
                            </a:cxn>
                            <a:cxn ang="0">
                              <a:pos x="T12" y="T13"/>
                            </a:cxn>
                          </a:cxnLst>
                          <a:rect l="0" t="0" r="r" b="b"/>
                          <a:pathLst>
                            <a:path w="62" h="100">
                              <a:moveTo>
                                <a:pt x="0" y="100"/>
                              </a:moveTo>
                              <a:lnTo>
                                <a:pt x="0" y="0"/>
                              </a:lnTo>
                              <a:lnTo>
                                <a:pt x="62" y="0"/>
                              </a:lnTo>
                              <a:lnTo>
                                <a:pt x="62" y="16"/>
                              </a:lnTo>
                              <a:lnTo>
                                <a:pt x="17" y="16"/>
                              </a:lnTo>
                              <a:lnTo>
                                <a:pt x="17" y="100"/>
                              </a:lnTo>
                              <a:lnTo>
                                <a:pt x="0" y="100"/>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6" name="Freeform 151"/>
                      <wps:cNvSpPr>
                        <a:spLocks/>
                      </wps:cNvSpPr>
                      <wps:spPr bwMode="auto">
                        <a:xfrm>
                          <a:off x="898525" y="96838"/>
                          <a:ext cx="49213" cy="49213"/>
                        </a:xfrm>
                        <a:custGeom>
                          <a:avLst/>
                          <a:gdLst>
                            <a:gd name="T0" fmla="*/ 83 w 100"/>
                            <a:gd name="T1" fmla="*/ 58 h 100"/>
                            <a:gd name="T2" fmla="*/ 41 w 100"/>
                            <a:gd name="T3" fmla="*/ 58 h 100"/>
                            <a:gd name="T4" fmla="*/ 0 w 100"/>
                            <a:gd name="T5" fmla="*/ 58 h 100"/>
                            <a:gd name="T6" fmla="*/ 0 w 100"/>
                            <a:gd name="T7" fmla="*/ 0 h 100"/>
                            <a:gd name="T8" fmla="*/ 84 w 100"/>
                            <a:gd name="T9" fmla="*/ 0 h 100"/>
                            <a:gd name="T10" fmla="*/ 84 w 100"/>
                            <a:gd name="T11" fmla="*/ 16 h 100"/>
                            <a:gd name="T12" fmla="*/ 19 w 100"/>
                            <a:gd name="T13" fmla="*/ 16 h 100"/>
                            <a:gd name="T14" fmla="*/ 19 w 100"/>
                            <a:gd name="T15" fmla="*/ 41 h 100"/>
                            <a:gd name="T16" fmla="*/ 100 w 100"/>
                            <a:gd name="T17" fmla="*/ 41 h 100"/>
                            <a:gd name="T18" fmla="*/ 100 w 100"/>
                            <a:gd name="T19" fmla="*/ 100 h 100"/>
                            <a:gd name="T20" fmla="*/ 0 w 100"/>
                            <a:gd name="T21" fmla="*/ 100 h 100"/>
                            <a:gd name="T22" fmla="*/ 0 w 100"/>
                            <a:gd name="T23" fmla="*/ 82 h 100"/>
                            <a:gd name="T24" fmla="*/ 83 w 100"/>
                            <a:gd name="T25" fmla="*/ 82 h 100"/>
                            <a:gd name="T26" fmla="*/ 83 w 100"/>
                            <a:gd name="T27" fmla="*/ 58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0" h="100">
                              <a:moveTo>
                                <a:pt x="83" y="58"/>
                              </a:moveTo>
                              <a:lnTo>
                                <a:pt x="41" y="58"/>
                              </a:lnTo>
                              <a:lnTo>
                                <a:pt x="0" y="58"/>
                              </a:lnTo>
                              <a:lnTo>
                                <a:pt x="0" y="0"/>
                              </a:lnTo>
                              <a:lnTo>
                                <a:pt x="84" y="0"/>
                              </a:lnTo>
                              <a:lnTo>
                                <a:pt x="84" y="16"/>
                              </a:lnTo>
                              <a:lnTo>
                                <a:pt x="19" y="16"/>
                              </a:lnTo>
                              <a:lnTo>
                                <a:pt x="19" y="41"/>
                              </a:lnTo>
                              <a:lnTo>
                                <a:pt x="100" y="41"/>
                              </a:lnTo>
                              <a:lnTo>
                                <a:pt x="100" y="100"/>
                              </a:lnTo>
                              <a:lnTo>
                                <a:pt x="0" y="100"/>
                              </a:lnTo>
                              <a:lnTo>
                                <a:pt x="0" y="82"/>
                              </a:lnTo>
                              <a:lnTo>
                                <a:pt x="83" y="82"/>
                              </a:lnTo>
                              <a:lnTo>
                                <a:pt x="83" y="58"/>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7" name="Freeform 152"/>
                      <wps:cNvSpPr>
                        <a:spLocks noEditPoints="1"/>
                      </wps:cNvSpPr>
                      <wps:spPr bwMode="auto">
                        <a:xfrm>
                          <a:off x="984250" y="82550"/>
                          <a:ext cx="9525" cy="63500"/>
                        </a:xfrm>
                        <a:custGeom>
                          <a:avLst/>
                          <a:gdLst>
                            <a:gd name="T0" fmla="*/ 18 w 18"/>
                            <a:gd name="T1" fmla="*/ 14 h 129"/>
                            <a:gd name="T2" fmla="*/ 0 w 18"/>
                            <a:gd name="T3" fmla="*/ 14 h 129"/>
                            <a:gd name="T4" fmla="*/ 0 w 18"/>
                            <a:gd name="T5" fmla="*/ 0 h 129"/>
                            <a:gd name="T6" fmla="*/ 18 w 18"/>
                            <a:gd name="T7" fmla="*/ 0 h 129"/>
                            <a:gd name="T8" fmla="*/ 18 w 18"/>
                            <a:gd name="T9" fmla="*/ 14 h 129"/>
                            <a:gd name="T10" fmla="*/ 18 w 18"/>
                            <a:gd name="T11" fmla="*/ 129 h 129"/>
                            <a:gd name="T12" fmla="*/ 0 w 18"/>
                            <a:gd name="T13" fmla="*/ 129 h 129"/>
                            <a:gd name="T14" fmla="*/ 0 w 18"/>
                            <a:gd name="T15" fmla="*/ 29 h 129"/>
                            <a:gd name="T16" fmla="*/ 18 w 18"/>
                            <a:gd name="T17" fmla="*/ 29 h 129"/>
                            <a:gd name="T18" fmla="*/ 18 w 18"/>
                            <a:gd name="T19" fmla="*/ 129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 h="129">
                              <a:moveTo>
                                <a:pt x="18" y="14"/>
                              </a:moveTo>
                              <a:lnTo>
                                <a:pt x="0" y="14"/>
                              </a:lnTo>
                              <a:lnTo>
                                <a:pt x="0" y="0"/>
                              </a:lnTo>
                              <a:lnTo>
                                <a:pt x="18" y="0"/>
                              </a:lnTo>
                              <a:lnTo>
                                <a:pt x="18" y="14"/>
                              </a:lnTo>
                              <a:close/>
                              <a:moveTo>
                                <a:pt x="18" y="129"/>
                              </a:moveTo>
                              <a:lnTo>
                                <a:pt x="0" y="129"/>
                              </a:lnTo>
                              <a:lnTo>
                                <a:pt x="0" y="29"/>
                              </a:lnTo>
                              <a:lnTo>
                                <a:pt x="18" y="29"/>
                              </a:lnTo>
                              <a:lnTo>
                                <a:pt x="18" y="129"/>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8" name="Freeform 153"/>
                      <wps:cNvSpPr>
                        <a:spLocks/>
                      </wps:cNvSpPr>
                      <wps:spPr bwMode="auto">
                        <a:xfrm>
                          <a:off x="1031875" y="74440"/>
                          <a:ext cx="31750" cy="63500"/>
                        </a:xfrm>
                        <a:custGeom>
                          <a:avLst/>
                          <a:gdLst>
                            <a:gd name="T0" fmla="*/ 65 w 65"/>
                            <a:gd name="T1" fmla="*/ 111 h 129"/>
                            <a:gd name="T2" fmla="*/ 65 w 65"/>
                            <a:gd name="T3" fmla="*/ 129 h 129"/>
                            <a:gd name="T4" fmla="*/ 0 w 65"/>
                            <a:gd name="T5" fmla="*/ 129 h 129"/>
                            <a:gd name="T6" fmla="*/ 0 w 65"/>
                            <a:gd name="T7" fmla="*/ 64 h 129"/>
                            <a:gd name="T8" fmla="*/ 0 w 65"/>
                            <a:gd name="T9" fmla="*/ 0 h 129"/>
                            <a:gd name="T10" fmla="*/ 18 w 65"/>
                            <a:gd name="T11" fmla="*/ 0 h 129"/>
                            <a:gd name="T12" fmla="*/ 18 w 65"/>
                            <a:gd name="T13" fmla="*/ 29 h 129"/>
                            <a:gd name="T14" fmla="*/ 52 w 65"/>
                            <a:gd name="T15" fmla="*/ 29 h 129"/>
                            <a:gd name="T16" fmla="*/ 52 w 65"/>
                            <a:gd name="T17" fmla="*/ 45 h 129"/>
                            <a:gd name="T18" fmla="*/ 18 w 65"/>
                            <a:gd name="T19" fmla="*/ 45 h 129"/>
                            <a:gd name="T20" fmla="*/ 18 w 65"/>
                            <a:gd name="T21" fmla="*/ 111 h 129"/>
                            <a:gd name="T22" fmla="*/ 65 w 65"/>
                            <a:gd name="T23" fmla="*/ 111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5" h="129">
                              <a:moveTo>
                                <a:pt x="65" y="111"/>
                              </a:moveTo>
                              <a:lnTo>
                                <a:pt x="65" y="129"/>
                              </a:lnTo>
                              <a:lnTo>
                                <a:pt x="0" y="129"/>
                              </a:lnTo>
                              <a:lnTo>
                                <a:pt x="0" y="64"/>
                              </a:lnTo>
                              <a:lnTo>
                                <a:pt x="0" y="0"/>
                              </a:lnTo>
                              <a:lnTo>
                                <a:pt x="18" y="0"/>
                              </a:lnTo>
                              <a:lnTo>
                                <a:pt x="18" y="29"/>
                              </a:lnTo>
                              <a:lnTo>
                                <a:pt x="52" y="29"/>
                              </a:lnTo>
                              <a:lnTo>
                                <a:pt x="52" y="45"/>
                              </a:lnTo>
                              <a:lnTo>
                                <a:pt x="18" y="45"/>
                              </a:lnTo>
                              <a:lnTo>
                                <a:pt x="18" y="111"/>
                              </a:lnTo>
                              <a:lnTo>
                                <a:pt x="65" y="111"/>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9" name="Freeform 154"/>
                      <wps:cNvSpPr>
                        <a:spLocks noEditPoints="1"/>
                      </wps:cNvSpPr>
                      <wps:spPr bwMode="auto">
                        <a:xfrm>
                          <a:off x="1100137" y="80963"/>
                          <a:ext cx="49213" cy="63500"/>
                        </a:xfrm>
                        <a:custGeom>
                          <a:avLst/>
                          <a:gdLst>
                            <a:gd name="T0" fmla="*/ 100 w 100"/>
                            <a:gd name="T1" fmla="*/ 87 h 128"/>
                            <a:gd name="T2" fmla="*/ 100 w 100"/>
                            <a:gd name="T3" fmla="*/ 28 h 128"/>
                            <a:gd name="T4" fmla="*/ 56 w 100"/>
                            <a:gd name="T5" fmla="*/ 28 h 128"/>
                            <a:gd name="T6" fmla="*/ 76 w 100"/>
                            <a:gd name="T7" fmla="*/ 0 h 128"/>
                            <a:gd name="T8" fmla="*/ 58 w 100"/>
                            <a:gd name="T9" fmla="*/ 0 h 128"/>
                            <a:gd name="T10" fmla="*/ 36 w 100"/>
                            <a:gd name="T11" fmla="*/ 28 h 128"/>
                            <a:gd name="T12" fmla="*/ 0 w 100"/>
                            <a:gd name="T13" fmla="*/ 28 h 128"/>
                            <a:gd name="T14" fmla="*/ 0 w 100"/>
                            <a:gd name="T15" fmla="*/ 128 h 128"/>
                            <a:gd name="T16" fmla="*/ 82 w 100"/>
                            <a:gd name="T17" fmla="*/ 128 h 128"/>
                            <a:gd name="T18" fmla="*/ 82 w 100"/>
                            <a:gd name="T19" fmla="*/ 111 h 128"/>
                            <a:gd name="T20" fmla="*/ 18 w 100"/>
                            <a:gd name="T21" fmla="*/ 111 h 128"/>
                            <a:gd name="T22" fmla="*/ 18 w 100"/>
                            <a:gd name="T23" fmla="*/ 86 h 128"/>
                            <a:gd name="T24" fmla="*/ 100 w 100"/>
                            <a:gd name="T25" fmla="*/ 86 h 128"/>
                            <a:gd name="T26" fmla="*/ 100 w 100"/>
                            <a:gd name="T27" fmla="*/ 87 h 128"/>
                            <a:gd name="T28" fmla="*/ 18 w 100"/>
                            <a:gd name="T29" fmla="*/ 46 h 128"/>
                            <a:gd name="T30" fmla="*/ 82 w 100"/>
                            <a:gd name="T31" fmla="*/ 46 h 128"/>
                            <a:gd name="T32" fmla="*/ 82 w 100"/>
                            <a:gd name="T33" fmla="*/ 71 h 128"/>
                            <a:gd name="T34" fmla="*/ 18 w 100"/>
                            <a:gd name="T35" fmla="*/ 71 h 128"/>
                            <a:gd name="T36" fmla="*/ 18 w 100"/>
                            <a:gd name="T37" fmla="*/ 46 h 1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00" h="128">
                              <a:moveTo>
                                <a:pt x="100" y="87"/>
                              </a:moveTo>
                              <a:lnTo>
                                <a:pt x="100" y="28"/>
                              </a:lnTo>
                              <a:lnTo>
                                <a:pt x="56" y="28"/>
                              </a:lnTo>
                              <a:lnTo>
                                <a:pt x="76" y="0"/>
                              </a:lnTo>
                              <a:lnTo>
                                <a:pt x="58" y="0"/>
                              </a:lnTo>
                              <a:cubicBezTo>
                                <a:pt x="58" y="0"/>
                                <a:pt x="42" y="20"/>
                                <a:pt x="36" y="28"/>
                              </a:cubicBezTo>
                              <a:lnTo>
                                <a:pt x="0" y="28"/>
                              </a:lnTo>
                              <a:lnTo>
                                <a:pt x="0" y="128"/>
                              </a:lnTo>
                              <a:lnTo>
                                <a:pt x="82" y="128"/>
                              </a:lnTo>
                              <a:lnTo>
                                <a:pt x="82" y="111"/>
                              </a:lnTo>
                              <a:lnTo>
                                <a:pt x="18" y="111"/>
                              </a:lnTo>
                              <a:lnTo>
                                <a:pt x="18" y="86"/>
                              </a:lnTo>
                              <a:lnTo>
                                <a:pt x="100" y="86"/>
                              </a:lnTo>
                              <a:lnTo>
                                <a:pt x="100" y="87"/>
                              </a:lnTo>
                              <a:close/>
                              <a:moveTo>
                                <a:pt x="18" y="46"/>
                              </a:moveTo>
                              <a:lnTo>
                                <a:pt x="82" y="46"/>
                              </a:lnTo>
                              <a:lnTo>
                                <a:pt x="82" y="71"/>
                              </a:lnTo>
                              <a:lnTo>
                                <a:pt x="18" y="71"/>
                              </a:lnTo>
                              <a:lnTo>
                                <a:pt x="18" y="46"/>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50" name="Freeform 155"/>
                      <wps:cNvSpPr>
                        <a:spLocks/>
                      </wps:cNvSpPr>
                      <wps:spPr bwMode="auto">
                        <a:xfrm>
                          <a:off x="188912" y="96838"/>
                          <a:ext cx="166688" cy="187325"/>
                        </a:xfrm>
                        <a:custGeom>
                          <a:avLst/>
                          <a:gdLst>
                            <a:gd name="T0" fmla="*/ 319 w 338"/>
                            <a:gd name="T1" fmla="*/ 363 h 383"/>
                            <a:gd name="T2" fmla="*/ 284 w 338"/>
                            <a:gd name="T3" fmla="*/ 326 h 383"/>
                            <a:gd name="T4" fmla="*/ 284 w 338"/>
                            <a:gd name="T5" fmla="*/ 127 h 383"/>
                            <a:gd name="T6" fmla="*/ 150 w 338"/>
                            <a:gd name="T7" fmla="*/ 0 h 383"/>
                            <a:gd name="T8" fmla="*/ 13 w 338"/>
                            <a:gd name="T9" fmla="*/ 78 h 383"/>
                            <a:gd name="T10" fmla="*/ 53 w 338"/>
                            <a:gd name="T11" fmla="*/ 115 h 383"/>
                            <a:gd name="T12" fmla="*/ 92 w 338"/>
                            <a:gd name="T13" fmla="*/ 73 h 383"/>
                            <a:gd name="T14" fmla="*/ 149 w 338"/>
                            <a:gd name="T15" fmla="*/ 27 h 383"/>
                            <a:gd name="T16" fmla="*/ 219 w 338"/>
                            <a:gd name="T17" fmla="*/ 142 h 383"/>
                            <a:gd name="T18" fmla="*/ 219 w 338"/>
                            <a:gd name="T19" fmla="*/ 172 h 383"/>
                            <a:gd name="T20" fmla="*/ 0 w 338"/>
                            <a:gd name="T21" fmla="*/ 293 h 383"/>
                            <a:gd name="T22" fmla="*/ 100 w 338"/>
                            <a:gd name="T23" fmla="*/ 383 h 383"/>
                            <a:gd name="T24" fmla="*/ 218 w 338"/>
                            <a:gd name="T25" fmla="*/ 325 h 383"/>
                            <a:gd name="T26" fmla="*/ 219 w 338"/>
                            <a:gd name="T27" fmla="*/ 325 h 383"/>
                            <a:gd name="T28" fmla="*/ 282 w 338"/>
                            <a:gd name="T29" fmla="*/ 383 h 383"/>
                            <a:gd name="T30" fmla="*/ 323 w 338"/>
                            <a:gd name="T31" fmla="*/ 381 h 383"/>
                            <a:gd name="T32" fmla="*/ 328 w 338"/>
                            <a:gd name="T33" fmla="*/ 376 h 383"/>
                            <a:gd name="T34" fmla="*/ 338 w 338"/>
                            <a:gd name="T35" fmla="*/ 361 h 383"/>
                            <a:gd name="T36" fmla="*/ 319 w 338"/>
                            <a:gd name="T37" fmla="*/ 363 h 3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38" h="383">
                              <a:moveTo>
                                <a:pt x="319" y="363"/>
                              </a:moveTo>
                              <a:cubicBezTo>
                                <a:pt x="293" y="363"/>
                                <a:pt x="284" y="353"/>
                                <a:pt x="284" y="326"/>
                              </a:cubicBezTo>
                              <a:lnTo>
                                <a:pt x="284" y="127"/>
                              </a:lnTo>
                              <a:cubicBezTo>
                                <a:pt x="284" y="52"/>
                                <a:pt x="263" y="0"/>
                                <a:pt x="150" y="0"/>
                              </a:cubicBezTo>
                              <a:cubicBezTo>
                                <a:pt x="93" y="0"/>
                                <a:pt x="13" y="26"/>
                                <a:pt x="13" y="78"/>
                              </a:cubicBezTo>
                              <a:cubicBezTo>
                                <a:pt x="13" y="100"/>
                                <a:pt x="30" y="115"/>
                                <a:pt x="53" y="115"/>
                              </a:cubicBezTo>
                              <a:cubicBezTo>
                                <a:pt x="67" y="115"/>
                                <a:pt x="92" y="106"/>
                                <a:pt x="92" y="73"/>
                              </a:cubicBezTo>
                              <a:cubicBezTo>
                                <a:pt x="92" y="48"/>
                                <a:pt x="98" y="27"/>
                                <a:pt x="149" y="27"/>
                              </a:cubicBezTo>
                              <a:cubicBezTo>
                                <a:pt x="219" y="27"/>
                                <a:pt x="219" y="86"/>
                                <a:pt x="219" y="142"/>
                              </a:cubicBezTo>
                              <a:lnTo>
                                <a:pt x="219" y="172"/>
                              </a:lnTo>
                              <a:cubicBezTo>
                                <a:pt x="157" y="177"/>
                                <a:pt x="0" y="177"/>
                                <a:pt x="0" y="293"/>
                              </a:cubicBezTo>
                              <a:cubicBezTo>
                                <a:pt x="0" y="346"/>
                                <a:pt x="43" y="383"/>
                                <a:pt x="100" y="383"/>
                              </a:cubicBezTo>
                              <a:cubicBezTo>
                                <a:pt x="157" y="383"/>
                                <a:pt x="193" y="361"/>
                                <a:pt x="218" y="325"/>
                              </a:cubicBezTo>
                              <a:lnTo>
                                <a:pt x="219" y="325"/>
                              </a:lnTo>
                              <a:cubicBezTo>
                                <a:pt x="219" y="360"/>
                                <a:pt x="233" y="383"/>
                                <a:pt x="282" y="383"/>
                              </a:cubicBezTo>
                              <a:cubicBezTo>
                                <a:pt x="292" y="383"/>
                                <a:pt x="302" y="383"/>
                                <a:pt x="323" y="381"/>
                              </a:cubicBezTo>
                              <a:lnTo>
                                <a:pt x="328" y="376"/>
                              </a:lnTo>
                              <a:cubicBezTo>
                                <a:pt x="332" y="371"/>
                                <a:pt x="335" y="366"/>
                                <a:pt x="338" y="361"/>
                              </a:cubicBezTo>
                              <a:cubicBezTo>
                                <a:pt x="324" y="363"/>
                                <a:pt x="322" y="363"/>
                                <a:pt x="319" y="363"/>
                              </a:cubicBezTo>
                              <a:close/>
                            </a:path>
                          </a:pathLst>
                        </a:custGeom>
                        <a:solidFill>
                          <a:srgbClr val="FFFFFF"/>
                        </a:solidFill>
                        <a:ln w="0">
                          <a:noFill/>
                          <a:prstDash val="solid"/>
                          <a:round/>
                          <a:headEnd/>
                          <a:tailEnd/>
                        </a:ln>
                      </wps:spPr>
                      <wps:bodyPr vert="horz" wrap="square" lIns="91440" tIns="45720" rIns="91440" bIns="45720" numCol="1" anchor="t" anchorCtr="0" compatLnSpc="1">
                        <a:prstTxWarp prst="textNoShape">
                          <a:avLst/>
                        </a:prstTxWarp>
                      </wps:bodyPr>
                    </wps:wsp>
                    <wps:wsp>
                      <wps:cNvPr id="51" name="Freeform 156"/>
                      <wps:cNvSpPr>
                        <a:spLocks/>
                      </wps:cNvSpPr>
                      <wps:spPr bwMode="auto">
                        <a:xfrm>
                          <a:off x="50800" y="125413"/>
                          <a:ext cx="109538" cy="109538"/>
                        </a:xfrm>
                        <a:custGeom>
                          <a:avLst/>
                          <a:gdLst>
                            <a:gd name="T0" fmla="*/ 22 w 225"/>
                            <a:gd name="T1" fmla="*/ 0 h 224"/>
                            <a:gd name="T2" fmla="*/ 0 w 225"/>
                            <a:gd name="T3" fmla="*/ 19 h 224"/>
                            <a:gd name="T4" fmla="*/ 0 w 225"/>
                            <a:gd name="T5" fmla="*/ 224 h 224"/>
                            <a:gd name="T6" fmla="*/ 225 w 225"/>
                            <a:gd name="T7" fmla="*/ 224 h 224"/>
                            <a:gd name="T8" fmla="*/ 225 w 225"/>
                            <a:gd name="T9" fmla="*/ 0 h 224"/>
                            <a:gd name="T10" fmla="*/ 150 w 225"/>
                            <a:gd name="T11" fmla="*/ 0 h 224"/>
                            <a:gd name="T12" fmla="*/ 150 w 225"/>
                            <a:gd name="T13" fmla="*/ 149 h 224"/>
                            <a:gd name="T14" fmla="*/ 75 w 225"/>
                            <a:gd name="T15" fmla="*/ 149 h 224"/>
                            <a:gd name="T16" fmla="*/ 75 w 225"/>
                            <a:gd name="T17" fmla="*/ 0 h 224"/>
                            <a:gd name="T18" fmla="*/ 22 w 225"/>
                            <a:gd name="T19" fmla="*/ 0 h 2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5" h="224">
                              <a:moveTo>
                                <a:pt x="22" y="0"/>
                              </a:moveTo>
                              <a:lnTo>
                                <a:pt x="0" y="19"/>
                              </a:lnTo>
                              <a:lnTo>
                                <a:pt x="0" y="224"/>
                              </a:lnTo>
                              <a:lnTo>
                                <a:pt x="225" y="224"/>
                              </a:lnTo>
                              <a:lnTo>
                                <a:pt x="225" y="0"/>
                              </a:lnTo>
                              <a:lnTo>
                                <a:pt x="150" y="0"/>
                              </a:lnTo>
                              <a:lnTo>
                                <a:pt x="150" y="149"/>
                              </a:lnTo>
                              <a:lnTo>
                                <a:pt x="75" y="149"/>
                              </a:lnTo>
                              <a:lnTo>
                                <a:pt x="75" y="0"/>
                              </a:lnTo>
                              <a:lnTo>
                                <a:pt x="22" y="0"/>
                              </a:lnTo>
                              <a:close/>
                            </a:path>
                          </a:pathLst>
                        </a:custGeom>
                        <a:solidFill>
                          <a:srgbClr val="FFFFFF"/>
                        </a:solidFill>
                        <a:ln w="0">
                          <a:noFill/>
                          <a:prstDash val="solid"/>
                          <a:round/>
                          <a:headEnd/>
                          <a:tailEnd/>
                        </a:ln>
                      </wps:spPr>
                      <wps:bodyPr vert="horz" wrap="square" lIns="91440" tIns="45720" rIns="91440" bIns="45720" numCol="1" anchor="t" anchorCtr="0" compatLnSpc="1">
                        <a:prstTxWarp prst="textNoShape">
                          <a:avLst/>
                        </a:prstTxWarp>
                      </wps:bodyPr>
                    </wps:wsp>
                    <wps:wsp>
                      <wps:cNvPr id="52" name="Freeform 157"/>
                      <wps:cNvSpPr>
                        <a:spLocks noEditPoints="1"/>
                      </wps:cNvSpPr>
                      <wps:spPr bwMode="auto">
                        <a:xfrm>
                          <a:off x="0" y="34925"/>
                          <a:ext cx="385763" cy="311150"/>
                        </a:xfrm>
                        <a:custGeom>
                          <a:avLst/>
                          <a:gdLst>
                            <a:gd name="T0" fmla="*/ 462 w 790"/>
                            <a:gd name="T1" fmla="*/ 408 h 638"/>
                            <a:gd name="T2" fmla="*/ 607 w 790"/>
                            <a:gd name="T3" fmla="*/ 325 h 638"/>
                            <a:gd name="T4" fmla="*/ 607 w 790"/>
                            <a:gd name="T5" fmla="*/ 373 h 638"/>
                            <a:gd name="T6" fmla="*/ 518 w 790"/>
                            <a:gd name="T7" fmla="*/ 478 h 638"/>
                            <a:gd name="T8" fmla="*/ 462 w 790"/>
                            <a:gd name="T9" fmla="*/ 408 h 638"/>
                            <a:gd name="T10" fmla="*/ 707 w 790"/>
                            <a:gd name="T11" fmla="*/ 490 h 638"/>
                            <a:gd name="T12" fmla="*/ 726 w 790"/>
                            <a:gd name="T13" fmla="*/ 489 h 638"/>
                            <a:gd name="T14" fmla="*/ 790 w 790"/>
                            <a:gd name="T15" fmla="*/ 284 h 638"/>
                            <a:gd name="T16" fmla="*/ 518 w 790"/>
                            <a:gd name="T17" fmla="*/ 0 h 638"/>
                            <a:gd name="T18" fmla="*/ 407 w 790"/>
                            <a:gd name="T19" fmla="*/ 18 h 638"/>
                            <a:gd name="T20" fmla="*/ 407 w 790"/>
                            <a:gd name="T21" fmla="*/ 117 h 638"/>
                            <a:gd name="T22" fmla="*/ 388 w 790"/>
                            <a:gd name="T23" fmla="*/ 117 h 638"/>
                            <a:gd name="T24" fmla="*/ 388 w 790"/>
                            <a:gd name="T25" fmla="*/ 135 h 638"/>
                            <a:gd name="T26" fmla="*/ 313 w 790"/>
                            <a:gd name="T27" fmla="*/ 135 h 638"/>
                            <a:gd name="T28" fmla="*/ 313 w 790"/>
                            <a:gd name="T29" fmla="*/ 135 h 638"/>
                            <a:gd name="T30" fmla="*/ 313 w 790"/>
                            <a:gd name="T31" fmla="*/ 54 h 638"/>
                            <a:gd name="T32" fmla="*/ 125 w 790"/>
                            <a:gd name="T33" fmla="*/ 188 h 638"/>
                            <a:gd name="T34" fmla="*/ 178 w 790"/>
                            <a:gd name="T35" fmla="*/ 188 h 638"/>
                            <a:gd name="T36" fmla="*/ 178 w 790"/>
                            <a:gd name="T37" fmla="*/ 338 h 638"/>
                            <a:gd name="T38" fmla="*/ 253 w 790"/>
                            <a:gd name="T39" fmla="*/ 338 h 638"/>
                            <a:gd name="T40" fmla="*/ 253 w 790"/>
                            <a:gd name="T41" fmla="*/ 188 h 638"/>
                            <a:gd name="T42" fmla="*/ 328 w 790"/>
                            <a:gd name="T43" fmla="*/ 188 h 638"/>
                            <a:gd name="T44" fmla="*/ 328 w 790"/>
                            <a:gd name="T45" fmla="*/ 413 h 638"/>
                            <a:gd name="T46" fmla="*/ 103 w 790"/>
                            <a:gd name="T47" fmla="*/ 413 h 638"/>
                            <a:gd name="T48" fmla="*/ 103 w 790"/>
                            <a:gd name="T49" fmla="*/ 207 h 638"/>
                            <a:gd name="T50" fmla="*/ 0 w 790"/>
                            <a:gd name="T51" fmla="*/ 398 h 638"/>
                            <a:gd name="T52" fmla="*/ 400 w 790"/>
                            <a:gd name="T53" fmla="*/ 638 h 638"/>
                            <a:gd name="T54" fmla="*/ 697 w 790"/>
                            <a:gd name="T55" fmla="*/ 524 h 638"/>
                            <a:gd name="T56" fmla="*/ 711 w 790"/>
                            <a:gd name="T57" fmla="*/ 509 h 638"/>
                            <a:gd name="T58" fmla="*/ 670 w 790"/>
                            <a:gd name="T59" fmla="*/ 512 h 638"/>
                            <a:gd name="T60" fmla="*/ 607 w 790"/>
                            <a:gd name="T61" fmla="*/ 453 h 638"/>
                            <a:gd name="T62" fmla="*/ 606 w 790"/>
                            <a:gd name="T63" fmla="*/ 453 h 638"/>
                            <a:gd name="T64" fmla="*/ 488 w 790"/>
                            <a:gd name="T65" fmla="*/ 512 h 638"/>
                            <a:gd name="T66" fmla="*/ 388 w 790"/>
                            <a:gd name="T67" fmla="*/ 422 h 638"/>
                            <a:gd name="T68" fmla="*/ 607 w 790"/>
                            <a:gd name="T69" fmla="*/ 300 h 638"/>
                            <a:gd name="T70" fmla="*/ 607 w 790"/>
                            <a:gd name="T71" fmla="*/ 270 h 638"/>
                            <a:gd name="T72" fmla="*/ 537 w 790"/>
                            <a:gd name="T73" fmla="*/ 155 h 638"/>
                            <a:gd name="T74" fmla="*/ 480 w 790"/>
                            <a:gd name="T75" fmla="*/ 202 h 638"/>
                            <a:gd name="T76" fmla="*/ 441 w 790"/>
                            <a:gd name="T77" fmla="*/ 243 h 638"/>
                            <a:gd name="T78" fmla="*/ 401 w 790"/>
                            <a:gd name="T79" fmla="*/ 207 h 638"/>
                            <a:gd name="T80" fmla="*/ 538 w 790"/>
                            <a:gd name="T81" fmla="*/ 128 h 638"/>
                            <a:gd name="T82" fmla="*/ 672 w 790"/>
                            <a:gd name="T83" fmla="*/ 255 h 638"/>
                            <a:gd name="T84" fmla="*/ 672 w 790"/>
                            <a:gd name="T85" fmla="*/ 454 h 638"/>
                            <a:gd name="T86" fmla="*/ 707 w 790"/>
                            <a:gd name="T87" fmla="*/ 490 h 6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790" h="638">
                              <a:moveTo>
                                <a:pt x="462" y="408"/>
                              </a:moveTo>
                              <a:cubicBezTo>
                                <a:pt x="462" y="333"/>
                                <a:pt x="568" y="327"/>
                                <a:pt x="607" y="325"/>
                              </a:cubicBezTo>
                              <a:lnTo>
                                <a:pt x="607" y="373"/>
                              </a:lnTo>
                              <a:cubicBezTo>
                                <a:pt x="607" y="428"/>
                                <a:pt x="572" y="478"/>
                                <a:pt x="518" y="478"/>
                              </a:cubicBezTo>
                              <a:cubicBezTo>
                                <a:pt x="490" y="478"/>
                                <a:pt x="462" y="449"/>
                                <a:pt x="462" y="408"/>
                              </a:cubicBezTo>
                              <a:close/>
                              <a:moveTo>
                                <a:pt x="707" y="490"/>
                              </a:moveTo>
                              <a:cubicBezTo>
                                <a:pt x="710" y="490"/>
                                <a:pt x="712" y="490"/>
                                <a:pt x="726" y="489"/>
                              </a:cubicBezTo>
                              <a:cubicBezTo>
                                <a:pt x="770" y="427"/>
                                <a:pt x="790" y="352"/>
                                <a:pt x="790" y="284"/>
                              </a:cubicBezTo>
                              <a:cubicBezTo>
                                <a:pt x="790" y="129"/>
                                <a:pt x="683" y="0"/>
                                <a:pt x="518" y="0"/>
                              </a:cubicBezTo>
                              <a:cubicBezTo>
                                <a:pt x="483" y="0"/>
                                <a:pt x="446" y="7"/>
                                <a:pt x="407" y="18"/>
                              </a:cubicBezTo>
                              <a:lnTo>
                                <a:pt x="407" y="117"/>
                              </a:lnTo>
                              <a:lnTo>
                                <a:pt x="388" y="117"/>
                              </a:lnTo>
                              <a:lnTo>
                                <a:pt x="388" y="135"/>
                              </a:lnTo>
                              <a:lnTo>
                                <a:pt x="313" y="135"/>
                              </a:lnTo>
                              <a:lnTo>
                                <a:pt x="313" y="135"/>
                              </a:lnTo>
                              <a:lnTo>
                                <a:pt x="313" y="54"/>
                              </a:lnTo>
                              <a:cubicBezTo>
                                <a:pt x="252" y="85"/>
                                <a:pt x="188" y="129"/>
                                <a:pt x="125" y="188"/>
                              </a:cubicBezTo>
                              <a:lnTo>
                                <a:pt x="178" y="188"/>
                              </a:lnTo>
                              <a:lnTo>
                                <a:pt x="178" y="338"/>
                              </a:lnTo>
                              <a:lnTo>
                                <a:pt x="253" y="338"/>
                              </a:lnTo>
                              <a:lnTo>
                                <a:pt x="253" y="188"/>
                              </a:lnTo>
                              <a:lnTo>
                                <a:pt x="328" y="188"/>
                              </a:lnTo>
                              <a:lnTo>
                                <a:pt x="328" y="413"/>
                              </a:lnTo>
                              <a:lnTo>
                                <a:pt x="103" y="413"/>
                              </a:lnTo>
                              <a:lnTo>
                                <a:pt x="103" y="207"/>
                              </a:lnTo>
                              <a:cubicBezTo>
                                <a:pt x="28" y="280"/>
                                <a:pt x="0" y="344"/>
                                <a:pt x="0" y="398"/>
                              </a:cubicBezTo>
                              <a:cubicBezTo>
                                <a:pt x="0" y="512"/>
                                <a:pt x="151" y="638"/>
                                <a:pt x="400" y="638"/>
                              </a:cubicBezTo>
                              <a:cubicBezTo>
                                <a:pt x="538" y="638"/>
                                <a:pt x="635" y="590"/>
                                <a:pt x="697" y="524"/>
                              </a:cubicBezTo>
                              <a:lnTo>
                                <a:pt x="711" y="509"/>
                              </a:lnTo>
                              <a:cubicBezTo>
                                <a:pt x="688" y="512"/>
                                <a:pt x="680" y="512"/>
                                <a:pt x="670" y="512"/>
                              </a:cubicBezTo>
                              <a:cubicBezTo>
                                <a:pt x="622" y="512"/>
                                <a:pt x="607" y="488"/>
                                <a:pt x="607" y="453"/>
                              </a:cubicBezTo>
                              <a:lnTo>
                                <a:pt x="606" y="453"/>
                              </a:lnTo>
                              <a:cubicBezTo>
                                <a:pt x="580" y="489"/>
                                <a:pt x="545" y="512"/>
                                <a:pt x="488" y="512"/>
                              </a:cubicBezTo>
                              <a:cubicBezTo>
                                <a:pt x="431" y="512"/>
                                <a:pt x="388" y="473"/>
                                <a:pt x="388" y="422"/>
                              </a:cubicBezTo>
                              <a:cubicBezTo>
                                <a:pt x="388" y="305"/>
                                <a:pt x="545" y="305"/>
                                <a:pt x="607" y="300"/>
                              </a:cubicBezTo>
                              <a:lnTo>
                                <a:pt x="607" y="270"/>
                              </a:lnTo>
                              <a:cubicBezTo>
                                <a:pt x="607" y="214"/>
                                <a:pt x="606" y="155"/>
                                <a:pt x="537" y="155"/>
                              </a:cubicBezTo>
                              <a:cubicBezTo>
                                <a:pt x="486" y="155"/>
                                <a:pt x="480" y="177"/>
                                <a:pt x="480" y="202"/>
                              </a:cubicBezTo>
                              <a:cubicBezTo>
                                <a:pt x="480" y="234"/>
                                <a:pt x="455" y="243"/>
                                <a:pt x="441" y="243"/>
                              </a:cubicBezTo>
                              <a:cubicBezTo>
                                <a:pt x="418" y="243"/>
                                <a:pt x="401" y="228"/>
                                <a:pt x="401" y="207"/>
                              </a:cubicBezTo>
                              <a:cubicBezTo>
                                <a:pt x="401" y="154"/>
                                <a:pt x="481" y="128"/>
                                <a:pt x="538" y="128"/>
                              </a:cubicBezTo>
                              <a:cubicBezTo>
                                <a:pt x="652" y="128"/>
                                <a:pt x="672" y="180"/>
                                <a:pt x="672" y="255"/>
                              </a:cubicBezTo>
                              <a:lnTo>
                                <a:pt x="672" y="454"/>
                              </a:lnTo>
                              <a:cubicBezTo>
                                <a:pt x="672" y="480"/>
                                <a:pt x="681" y="490"/>
                                <a:pt x="707" y="490"/>
                              </a:cubicBez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53" name="Rectangle 53"/>
                      <wps:cNvSpPr>
                        <a:spLocks noChangeArrowheads="1"/>
                      </wps:cNvSpPr>
                      <wps:spPr bwMode="auto">
                        <a:xfrm>
                          <a:off x="161925" y="0"/>
                          <a:ext cx="36513" cy="92075"/>
                        </a:xfrm>
                        <a:prstGeom prst="rect">
                          <a:avLst/>
                        </a:prstGeom>
                        <a:solidFill>
                          <a:srgbClr val="0BBBEF"/>
                        </a:solidFill>
                        <a:ln w="0">
                          <a:noFill/>
                          <a:prstDash val="solid"/>
                          <a:miter lim="800000"/>
                          <a:headEnd/>
                          <a:tailEnd/>
                        </a:ln>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0AF34EDB" id="Groupe 126" o:spid="_x0000_s1026" alt="Université d'Angers&#10;" style="position:absolute;margin-left:-2.65pt;margin-top:-36pt;width:167.25pt;height:50.15pt;z-index:251687936;mso-width-relative:margin;mso-height-relative:margin" coordsize="11509,3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">
              <v:shape id="Freeform 139" o:spid="_x0000_s1027" style="position:absolute;left:4508;top:1841;width:1000;height:1016;visibility:visible;mso-wrap-style:square;v-text-anchor:top" coordsize="206,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" path="m206,200v-15,5,-29,7,-47,7c131,207,126,192,122,178v-8,10,-28,29,-62,29c29,207,,186,,158,,98,94,95,121,93r,-21c121,48,121,16,90,16,45,16,76,67,35,67,22,67,9,60,9,45,9,13,55,,92,v58,,75,21,75,71l167,157v,26,5,36,20,36c194,193,199,191,205,190r,10l206,200xm122,108v-17,,-72,3,-72,44c50,168,60,183,79,183v26,,43,-17,43,-48l122,108xe" fillcolor="black" stroked="f" strokeweight="0">
                <v:path arrowok="t" o:connecttype="custom" o:connectlocs="100013,98164;77195,101600;59231,87366;29130,101600;0,77550;58746,45646;58746,35339;43695,7853;16993,32885;4370,22087;44666,0;81079,34848;81079,77059;90789,94729;99528,93256;99528,98164;100013,98164;59231,53009;24275,74605;38355,89820;59231,66261;59231,53009" o:connectangles="0,0,0,0,0,0,0,0,0,0,0,0,0,0,0,0,0,0,0,0,0,0"/>
                <o:lock v:ext="edit" verticies="t"/>
              </v:shape>
              <v:shape id="Freeform 140" o:spid="_x0000_s1028" style="position:absolute;left:5746;top:1841;width:1191;height:1000;visibility:visible;mso-wrap-style:square;v-text-anchor:top" coordsize="245,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" path="m,193v26,,33,-7,33,-37l33,55c33,23,17,20,,20l,10,80,r,51l81,51c91,33,112,,156,v46,,55,25,55,57l211,156v,30,7,37,34,37l245,203r-114,l131,193v26,,34,-7,34,-37l165,92v,-52,-7,-66,-29,-66c110,26,81,71,81,97r,58c81,185,88,192,115,192r,10l,202r,-9xe" fillcolor="black" stroked="f" strokeweight="0">
                <v:path arrowok="t" o:connecttype="custom" o:connectlocs="0,95086;16037,76857;16037,27097;0,9853;0,4927;38878,0;38878,25126;39364,25126;75812,0;102540,28082;102540,76857;119063,95086;119063,100013;63662,100013;63662,95086;80185,76857;80185,45326;66092,12810;39364,47789;39364,76365;55887,94594;55887,99520;0,99520;0,95086" o:connectangles="0,0,0,0,0,0,0,0,0,0,0,0,0,0,0,0,0,0,0,0,0,0,0,0"/>
              </v:shape>
              <v:shape id="Freeform 141" o:spid="_x0000_s1029" style="position:absolute;left:7223;top:1666;width:1079;height:1604;visibility:visible;mso-wrap-style:square;v-text-anchor:top" coordsize="220,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" path="m141,204v34,,69,11,69,51c210,290,166,330,94,330,26,330,,300,,279,,259,17,247,29,238,24,233,14,227,14,213v,-23,21,-41,27,-50c29,154,10,142,10,107,10,63,42,35,95,35v21,,37,7,49,13c152,32,167,,195,v14,,25,10,25,24c220,38,210,48,195,48v-8,,-11,-3,-15,-5c176,40,175,39,171,39v-9,,-14,10,-16,16c167,65,180,79,180,107v,43,-35,68,-84,68c76,175,66,172,57,169v-5,5,-8,13,-8,20c49,202,59,205,72,205r69,l141,204xm41,244v-5,8,-9,15,-9,24c32,285,52,313,95,313v44,,75,-24,75,-44c170,250,149,245,129,245r-88,l41,244xm94,160v27,,37,-23,37,-53c131,77,121,50,94,50,60,50,55,84,55,107v,33,9,53,39,53e" fillcolor="black" stroked="f" strokeweight="0">
                <v:path arrowok="t" o:connecttype="custom" o:connectlocs="69186,99118;103043,123898;46124,160338;0,135558;14230,115638;6870,103491;20118,79197;4907,51988;46615,17006;70658,23322;95683,0;107950,11661;95683,23322;88323,20893;83907,18949;76056,26723;88323,51988;47105,85028;27969,82112;24043,91830;35329,99604;69186,99604;69186,99118;20118,118553;15702,130214;46615,152078;83416,130700;63298,119039;20118,119039;20118,118553;46124,77740;64279,51988;46124,24294;26988,51988;46124,77740" o:connectangles="0,0,0,0,0,0,0,0,0,0,0,0,0,0,0,0,0,0,0,0,0,0,0,0,0,0,0,0,0,0,0,0,0,0,0"/>
                <o:lock v:ext="edit" verticies="t"/>
              </v:shape>
              <v:shape id="Freeform 142" o:spid="_x0000_s1030" style="position:absolute;left:8556;top:1841;width:873;height:1016;visibility:visible;mso-wrap-style:square;v-text-anchor:top" coordsize="17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" path="m173,195v-8,2,-32,11,-62,11c41,206,,167,,96,,31,33,,95,v71,,83,45,83,81l50,81v,45,18,106,82,106c151,187,166,184,173,180r,15xm131,62c131,35,123,14,92,14,57,14,48,46,48,62r83,xe" fillcolor="black" stroked="f" strokeweight="0">
                <v:path arrowok="t" o:connecttype="custom" o:connectlocs="84860,96175;54448,101600;0,47348;46600,0;87313,39950;24526,39950;64749,92229;84860,88777;84860,96175;64258,30579;45128,6905;23545,30579;64258,30579" o:connectangles="0,0,0,0,0,0,0,0,0,0,0,0,0"/>
                <o:lock v:ext="edit" verticies="t"/>
              </v:shape>
              <v:shape id="Freeform 143" o:spid="_x0000_s1031" style="position:absolute;left:9715;top:1841;width:810;height:1000;visibility:visible;mso-wrap-style:square;v-text-anchor:top" coordsize="168,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" path="m,193v26,,33,-7,33,-37l33,55c33,23,17,20,,20l,10,80,r,50l81,50c88,30,106,,143,v10,,25,8,25,22c168,37,157,46,143,46,127,46,130,36,115,36v-14,,-35,26,-35,71l80,156v,30,7,37,33,37l113,203,,203,,193xe" fillcolor="black" stroked="f" strokeweight="0">
                <v:path arrowok="t" o:connecttype="custom" o:connectlocs="0,95086;15903,76857;15903,27097;0,9853;0,4927;38554,0;38554,24634;39036,24634;68915,0;80963,10839;68915,22663;55421,17736;38554,52716;38554,76857;54457,95086;54457,100013;0,100013;0,95086" o:connectangles="0,0,0,0,0,0,0,0,0,0,0,0,0,0,0,0,0,0"/>
              </v:shape>
              <v:shape id="Freeform 144" o:spid="_x0000_s1032" style="position:absolute;left:10779;top:1841;width:730;height:1016;visibility:visible;mso-wrap-style:square;v-text-anchor:top" coordsize="14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" path="m123,57c122,42,112,14,78,14,58,14,45,26,45,41v,28,52,39,80,60c138,111,148,126,148,147v,35,-30,59,-82,59c38,206,13,201,2,199l,141r13,c13,166,31,192,65,192v20,,41,-11,41,-32c106,132,61,124,33,106,11,91,1,80,1,56,1,17,37,,80,v21,,37,4,52,7l135,59r-12,l123,57xe" fillcolor="black" stroked="f" strokeweight="0">
                <v:path arrowok="t" o:connecttype="custom" o:connectlocs="60690,28113;38486,6905;22204,20221;61677,49814;73025,72501;32565,101600;987,98148;0,69542;6414,69542;32072,94695;52302,78913;16283,52280;493,27619;39473,0;65130,3452;66611,29099;60690,29099;60690,28113" o:connectangles="0,0,0,0,0,0,0,0,0,0,0,0,0,0,0,0,0,0"/>
              </v:shape>
              <v:shape id="Freeform 145" o:spid="_x0000_s1033" style="position:absolute;left:4619;top:968;width:492;height:492;visibility:visible;mso-wrap-style:square;v-text-anchor:top" coordsize="1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" path="m17,r,83l82,83,82,r18,l100,100,,100,,,17,xe" fillcolor="black" stroked="f" strokeweight="0">
                <v:path arrowok="t" o:connecttype="custom" o:connectlocs="8366,0;8366,40847;40355,40847;40355,0;49213,0;49213,49213;0,49213;0,0;8366,0" o:connectangles="0,0,0,0,0,0,0,0,0"/>
              </v:shape>
              <v:shape id="Freeform 146" o:spid="_x0000_s1034" style="position:absolute;left:5476;top:968;width:493;height:492;visibility:visible;mso-wrap-style:square;v-text-anchor:top" coordsize="1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" path="m82,16r-65,l17,100,,100,,,100,r,100l82,100r,-84xe" fillcolor="black" stroked="f" strokeweight="0">
                <v:path arrowok="t" o:connecttype="custom" o:connectlocs="40355,7874;8366,7874;8366,49213;0,49213;0,0;49213,0;49213,49213;40355,49213;40355,7874" o:connectangles="0,0,0,0,0,0,0,0,0"/>
              </v:shape>
              <v:shape id="Freeform 147" o:spid="_x0000_s1035" style="position:absolute;left:6334;top:825;width:79;height:635;visibility:visible;mso-wrap-style:square;v-text-anchor:top" coordsize="17,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" path="m17,14l,14,,,17,r,14xm17,129l,129,,29r17,l17,129xe" fillcolor="black" stroked="f" strokeweight="0">
                <v:path arrowok="t" o:connecttype="custom" o:connectlocs="7938,6891;0,6891;0,0;7938,0;7938,6891;7938,63500;0,63500;0,14275;7938,14275;7938,63500" o:connectangles="0,0,0,0,0,0,0,0,0,0"/>
                <o:lock v:ext="edit" verticies="t"/>
              </v:shape>
              <v:shape id="Freeform 148" o:spid="_x0000_s1036" style="position:absolute;left:6746;top:968;width:493;height:492;visibility:visible;mso-wrap-style:square;v-text-anchor:top" coordsize="1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" path="m72,100r-46,l,,17,,42,82r16,c58,78,82,,82,r18,l72,100xe" fillcolor="black" stroked="f" strokeweight="0">
                <v:path arrowok="t" o:connecttype="custom" o:connectlocs="35433,49213;12795,49213;0,0;8366,0;20669,40355;28544,40355;40355,0;49213,0;35433,49213" o:connectangles="0,0,0,0,0,0,0,0,0"/>
              </v:shape>
              <v:shape id="Freeform 149" o:spid="_x0000_s1037" style="position:absolute;left:7556;top:968;width:492;height:492;visibility:visible;mso-wrap-style:square;v-text-anchor:top" coordsize="100,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" path="m,100l,,100,r,58l17,58r,25l81,83r,18l,101r,-1xm17,41r64,l81,16r-64,l17,41xe" fillcolor="black" stroked="f" strokeweight="0">
                <v:path arrowok="t" o:connecttype="custom" o:connectlocs="0,48726;0,0;49213,0;49213,28261;8366,28261;8366,40442;39863,40442;39863,49213;0,49213;0,48726;8366,19978;39863,19978;39863,7796;8366,7796;8366,19978" o:connectangles="0,0,0,0,0,0,0,0,0,0,0,0,0,0,0"/>
                <o:lock v:ext="edit" verticies="t"/>
              </v:shape>
              <v:shape id="Freeform 150" o:spid="_x0000_s1038" style="position:absolute;left:8366;top:968;width:301;height:492;visibility:visible;mso-wrap-style:square;v-text-anchor:top" coordsize="6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" path="m,100l,,62,r,16l17,16r,84l,100xe" fillcolor="black" stroked="f" strokeweight="0">
                <v:path arrowok="t" o:connecttype="custom" o:connectlocs="0,49213;0,0;30163,0;30163,7874;8271,7874;8271,49213;0,49213" o:connectangles="0,0,0,0,0,0,0"/>
              </v:shape>
              <v:shape id="Freeform 151" o:spid="_x0000_s1039" style="position:absolute;left:8985;top:968;width:492;height:492;visibility:visible;mso-wrap-style:square;v-text-anchor:top" coordsize="1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" path="m83,58r-42,l,58,,,84,r,16l19,16r,25l100,41r,59l,100,,82r83,l83,58xe" fillcolor="black" stroked="f" strokeweight="0">
                <v:path arrowok="t" o:connecttype="custom" o:connectlocs="40847,28544;20177,28544;0,28544;0,0;41339,0;41339,7874;9350,7874;9350,20177;49213,20177;49213,49213;0,49213;0,40355;40847,40355;40847,28544" o:connectangles="0,0,0,0,0,0,0,0,0,0,0,0,0,0"/>
              </v:shape>
              <v:shape id="Freeform 152" o:spid="_x0000_s1040" style="position:absolute;left:9842;top:825;width:95;height:635;visibility:visible;mso-wrap-style:square;v-text-anchor:top" coordsize="18,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" path="m18,14l,14,,,18,r,14xm18,129l,129,,29r18,l18,129xe" fillcolor="black" stroked="f" strokeweight="0">
                <v:path arrowok="t" o:connecttype="custom" o:connectlocs="9525,6891;0,6891;0,0;9525,0;9525,6891;9525,63500;0,63500;0,14275;9525,14275;9525,63500" o:connectangles="0,0,0,0,0,0,0,0,0,0"/>
                <o:lock v:ext="edit" verticies="t"/>
              </v:shape>
              <v:shape id="Freeform 153" o:spid="_x0000_s1041" style="position:absolute;left:10318;top:744;width:318;height:635;visibility:visible;mso-wrap-style:square;v-text-anchor:top" coordsize="65,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" path="m65,111r,18l,129,,64,,,18,r,29l52,29r,16l18,45r,66l65,111xe" fillcolor="black" stroked="f" strokeweight="0">
                <v:path arrowok="t" o:connecttype="custom" o:connectlocs="31750,54640;31750,63500;0,63500;0,31504;0,0;8792,0;8792,14275;25400,14275;25400,22151;8792,22151;8792,54640;31750,54640" o:connectangles="0,0,0,0,0,0,0,0,0,0,0,0"/>
              </v:shape>
              <v:shape id="Freeform 154" o:spid="_x0000_s1042" style="position:absolute;left:11001;top:809;width:492;height:635;visibility:visible;mso-wrap-style:square;v-text-anchor:top" coordsize="100,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" path="m100,87r,-59l56,28,76,,58,c58,,42,20,36,28l,28,,128r82,l82,111r-64,l18,86r82,l100,87xm18,46r64,l82,71r-64,l18,46xe" fillcolor="black" stroked="f" strokeweight="0">
                <v:path arrowok="t" o:connecttype="custom" o:connectlocs="49213,43160;49213,13891;27559,13891;37402,0;28544,0;17717,13891;0,13891;0,63500;40355,63500;40355,55066;8858,55066;8858,42664;49213,42664;49213,43160;8858,22820;40355,22820;40355,35223;8858,35223;8858,22820" o:connectangles="0,0,0,0,0,0,0,0,0,0,0,0,0,0,0,0,0,0,0"/>
                <o:lock v:ext="edit" verticies="t"/>
              </v:shape>
              <v:shape id="Freeform 155" o:spid="_x0000_s1043" style="position:absolute;left:1889;top:968;width:1667;height:1873;visibility:visible;mso-wrap-style:square;v-text-anchor:top" coordsize="33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" path="m319,363v-26,,-35,-10,-35,-37l284,127c284,52,263,,150,,93,,13,26,13,78v,22,17,37,40,37c67,115,92,106,92,73v,-25,6,-46,57,-46c219,27,219,86,219,142r,30c157,177,,177,,293v,53,43,90,100,90c157,383,193,361,218,325r1,c219,360,233,383,282,383v10,,20,,41,-2l328,376v4,-5,7,-10,10,-15c324,363,322,363,319,363xe" stroked="f" strokeweight="0">
                <v:path arrowok="t" o:connecttype="custom" o:connectlocs="157318,177543;140057,159446;140057,62116;73974,0;6411,38150;26137,56246;45371,35704;73481,13206;108002,69452;108002,84125;0,143306;49316,187325;107509,158957;108002,158957;139071,187325;159291,186347;161756,183901;166688,176565;157318,177543" o:connectangles="0,0,0,0,0,0,0,0,0,0,0,0,0,0,0,0,0,0,0"/>
              </v:shape>
              <v:shape id="Freeform 156" o:spid="_x0000_s1044" style="position:absolute;left:508;top:1254;width:1095;height:1095;visibility:visible;mso-wrap-style:square;v-text-anchor:top" coordsize="225,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" path="m22,l,19,,224r225,l225,,150,r,149l75,149,75,,22,xe" stroked="f" strokeweight="0">
                <v:path arrowok="t" o:connecttype="custom" o:connectlocs="10710,0;0,9291;0,109538;109538,109538;109538,0;73025,0;73025,72862;36513,72862;36513,0;10710,0" o:connectangles="0,0,0,0,0,0,0,0,0,0"/>
              </v:shape>
              <v:shape id="Freeform 157" o:spid="_x0000_s1045" style="position:absolute;top:349;width:3857;height:3111;visibility:visible;mso-wrap-style:square;v-text-anchor:top" coordsize="790,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" path="m462,408v,-75,106,-81,145,-83l607,373v,55,-35,105,-89,105c490,478,462,449,462,408xm707,490v3,,5,,19,-1c770,427,790,352,790,284,790,129,683,,518,,483,,446,7,407,18r,99l388,117r,18l313,135r,l313,54c252,85,188,129,125,188r53,l178,338r75,l253,188r75,l328,413r-225,l103,207c28,280,,344,,398,,512,151,638,400,638v138,,235,-48,297,-114l711,509v-23,3,-31,3,-41,3c622,512,607,488,607,453r-1,c580,489,545,512,488,512v-57,,-100,-39,-100,-90c388,305,545,305,607,300r,-30c607,214,606,155,537,155v-51,,-57,22,-57,47c480,234,455,243,441,243v-23,,-40,-15,-40,-36c401,154,481,128,538,128v114,,134,52,134,127l672,454v,26,9,36,35,36xe" fillcolor="black" stroked="f" strokeweight="0">
                <v:path arrowok="t" o:connecttype="custom" o:connectlocs="225598,198980;296403,158501;296403,181911;252943,233119;225598,198980;345233,238971;354511,238483;385763,138506;252943,0;198741,8779;198741,57060;189463,57060;189463,65839;152840,65839;152840,65839;152840,26336;61038,91687;86919,91687;86919,164841;123542,164841;123542,91687;160165,91687;160165,201418;50296,201418;50296,100953;0,194103;195323,311150;340350,255553;347187,248237;327166,249700;296403,220926;295914,220926;238294,249700;189463,205808;296403,146309;296403,131678;262221,75593;234388,98515;215344,118510;195811,100953;262709,62425;328143,124362;328143,221414;345233,238971" o:connectangles="0,0,0,0,0,0,0,0,0,0,0,0,0,0,0,0,0,0,0,0,0,0,0,0,0,0,0,0,0,0,0,0,0,0,0,0,0,0,0,0,0,0,0,0"/>
                <o:lock v:ext="edit" verticies="t"/>
              </v:shape>
              <v:rect id="Rectangle 53" o:spid="_x0000_s1046" style="position:absolute;left:1619;width:365;height: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" fillcolor="#0bbbef" stroked="f" strokeweight="0"/>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A3C0D" w14:textId="77777777" w:rsidR="0080073C" w:rsidRPr="00DA4A91" w:rsidRDefault="0080073C" w:rsidP="00AC6D8D">
    <w:pPr>
      <w:tabs>
        <w:tab w:val="center" w:pos="4550"/>
        <w:tab w:val="left" w:pos="5818"/>
      </w:tabs>
      <w:ind w:right="260" w:firstLine="0"/>
      <w:jc w:val="left"/>
      <w:rPr>
        <w:color w:val="767171" w:themeColor="background2" w:themeShade="80"/>
        <w:spacing w:val="-20"/>
        <w:szCs w:val="24"/>
      </w:rPr>
    </w:pPr>
    <w:r>
      <w:rPr>
        <w:color w:val="767171" w:themeColor="background2" w:themeShade="80"/>
        <w:spacing w:val="-20"/>
        <w:szCs w:val="24"/>
      </w:rPr>
      <w:tab/>
    </w:r>
    <w:r w:rsidRPr="00A60A8E">
      <w:rPr>
        <w:color w:val="767171" w:themeColor="background2" w:themeShade="80"/>
        <w:spacing w:val="-20"/>
        <w:szCs w:val="24"/>
      </w:rPr>
      <w:t xml:space="preserve">Page </w:t>
    </w:r>
    <w:r w:rsidRPr="00A60A8E">
      <w:rPr>
        <w:color w:val="767171" w:themeColor="background2" w:themeShade="80"/>
        <w:spacing w:val="-20"/>
        <w:szCs w:val="24"/>
      </w:rPr>
      <w:fldChar w:fldCharType="begin"/>
    </w:r>
    <w:r w:rsidRPr="00A60A8E">
      <w:rPr>
        <w:color w:val="767171" w:themeColor="background2" w:themeShade="80"/>
        <w:spacing w:val="-20"/>
        <w:szCs w:val="24"/>
      </w:rPr>
      <w:instrText>PAGE   \* MERGEFORMAT</w:instrText>
    </w:r>
    <w:r w:rsidRPr="00A60A8E">
      <w:rPr>
        <w:color w:val="767171" w:themeColor="background2" w:themeShade="80"/>
        <w:spacing w:val="-20"/>
        <w:szCs w:val="24"/>
      </w:rPr>
      <w:fldChar w:fldCharType="separate"/>
    </w:r>
    <w:r>
      <w:rPr>
        <w:noProof/>
        <w:color w:val="767171" w:themeColor="background2" w:themeShade="80"/>
        <w:spacing w:val="-20"/>
        <w:szCs w:val="24"/>
      </w:rPr>
      <w:t>30</w:t>
    </w:r>
    <w:r w:rsidRPr="00A60A8E">
      <w:rPr>
        <w:color w:val="767171" w:themeColor="background2" w:themeShade="80"/>
        <w:spacing w:val="-20"/>
        <w:szCs w:val="24"/>
      </w:rPr>
      <w:fldChar w:fldCharType="end"/>
    </w:r>
    <w:r w:rsidRPr="00A60A8E">
      <w:rPr>
        <w:color w:val="767171" w:themeColor="background2" w:themeShade="80"/>
        <w:spacing w:val="-20"/>
        <w:szCs w:val="24"/>
      </w:rPr>
      <w:t xml:space="preserve"> | </w:t>
    </w:r>
    <w:r w:rsidRPr="00A60A8E">
      <w:rPr>
        <w:color w:val="767171" w:themeColor="background2" w:themeShade="80"/>
        <w:spacing w:val="-20"/>
        <w:szCs w:val="24"/>
      </w:rPr>
      <w:fldChar w:fldCharType="begin"/>
    </w:r>
    <w:r w:rsidRPr="00A60A8E">
      <w:rPr>
        <w:color w:val="767171" w:themeColor="background2" w:themeShade="80"/>
        <w:spacing w:val="-20"/>
        <w:szCs w:val="24"/>
      </w:rPr>
      <w:instrText>NUMPAGES  \* Arabic  \* MERGEFORMAT</w:instrText>
    </w:r>
    <w:r w:rsidRPr="00A60A8E">
      <w:rPr>
        <w:color w:val="767171" w:themeColor="background2" w:themeShade="80"/>
        <w:spacing w:val="-20"/>
        <w:szCs w:val="24"/>
      </w:rPr>
      <w:fldChar w:fldCharType="separate"/>
    </w:r>
    <w:r>
      <w:rPr>
        <w:noProof/>
        <w:color w:val="767171" w:themeColor="background2" w:themeShade="80"/>
        <w:spacing w:val="-20"/>
        <w:szCs w:val="24"/>
      </w:rPr>
      <w:t>30</w:t>
    </w:r>
    <w:r w:rsidRPr="00A60A8E">
      <w:rPr>
        <w:color w:val="767171" w:themeColor="background2" w:themeShade="80"/>
        <w:spacing w:val="-20"/>
        <w:szCs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C8A3B" w14:textId="21D91204" w:rsidR="002E0AB4" w:rsidRPr="00DA4A91" w:rsidRDefault="002E0AB4" w:rsidP="00DA4A91">
    <w:pPr>
      <w:tabs>
        <w:tab w:val="center" w:pos="4550"/>
        <w:tab w:val="left" w:pos="5818"/>
      </w:tabs>
      <w:ind w:right="260"/>
      <w:jc w:val="center"/>
      <w:rPr>
        <w:color w:val="767171" w:themeColor="background2" w:themeShade="80"/>
        <w:spacing w:val="-2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1A262" w14:textId="77777777" w:rsidR="00D0034B" w:rsidRDefault="00D0034B" w:rsidP="00AC6D8D">
      <w:pPr>
        <w:ind w:firstLine="0"/>
        <w:jc w:val="left"/>
      </w:pPr>
      <w:r>
        <w:separator/>
      </w:r>
    </w:p>
  </w:footnote>
  <w:footnote w:type="continuationSeparator" w:id="0">
    <w:p w14:paraId="6B248A70" w14:textId="77777777" w:rsidR="00D0034B" w:rsidRDefault="00D0034B" w:rsidP="00AC6D8D">
      <w:pPr>
        <w:ind w:firstLine="0"/>
      </w:pPr>
      <w:r>
        <w:continuationSeparator/>
      </w:r>
    </w:p>
  </w:footnote>
  <w:footnote w:type="continuationNotice" w:id="1">
    <w:p w14:paraId="7073DC4C" w14:textId="77777777" w:rsidR="00D0034B" w:rsidRDefault="00D0034B">
      <w:pPr>
        <w:spacing w:after="0" w:line="240" w:lineRule="auto"/>
      </w:pPr>
    </w:p>
  </w:footnote>
  <w:footnote w:id="2">
    <w:p w14:paraId="487EC812" w14:textId="77777777" w:rsidR="00704F73" w:rsidRDefault="00704F73">
      <w:pPr>
        <w:pStyle w:val="Notedebasdepage"/>
      </w:pPr>
      <w:r>
        <w:rPr>
          <w:rStyle w:val="Appelnotedebasdep"/>
        </w:rPr>
        <w:footnoteRef/>
      </w:r>
      <w:r>
        <w:t xml:space="preserve"> Ceci est un commentaire.</w:t>
      </w:r>
    </w:p>
  </w:footnote>
  <w:footnote w:id="3">
    <w:p w14:paraId="69EDB663" w14:textId="389D7790" w:rsidR="008F26A1" w:rsidRDefault="008F26A1">
      <w:pPr>
        <w:pStyle w:val="Notedebasdepage"/>
      </w:pPr>
      <w:r>
        <w:rPr>
          <w:rStyle w:val="Appelnotedebasdep"/>
        </w:rPr>
        <w:footnoteRef/>
      </w:r>
      <w:r>
        <w:t xml:space="preserve"> </w:t>
      </w:r>
      <w:hyperlink r:id="rId1" w:history="1">
        <w:r w:rsidRPr="000B0135">
          <w:rPr>
            <w:rStyle w:val="Lienhypertexte"/>
          </w:rPr>
          <w:t>https://dune.univ-angers.fr/zotero</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A7EB9" w14:textId="77777777" w:rsidR="00CD475A" w:rsidRDefault="00CD475A" w:rsidP="00AC6D8D">
    <w:pPr>
      <w:pStyle w:val="En-ttemmoire"/>
    </w:pPr>
    <w:r>
      <w:rPr>
        <w:noProof/>
        <w:lang w:eastAsia="fr-FR"/>
      </w:rPr>
      <mc:AlternateContent>
        <mc:Choice Requires="wpg">
          <w:drawing>
            <wp:anchor distT="0" distB="0" distL="114300" distR="114300" simplePos="0" relativeHeight="251685888" behindDoc="0" locked="0" layoutInCell="1" allowOverlap="1" wp14:anchorId="688423F4" wp14:editId="306443DF">
              <wp:simplePos x="0" y="0"/>
              <wp:positionH relativeFrom="column">
                <wp:posOffset>4915535</wp:posOffset>
              </wp:positionH>
              <wp:positionV relativeFrom="paragraph">
                <wp:posOffset>791953</wp:posOffset>
              </wp:positionV>
              <wp:extent cx="1030713" cy="6996969"/>
              <wp:effectExtent l="0" t="0" r="0" b="0"/>
              <wp:wrapNone/>
              <wp:docPr id="206" name="Groupe 206"/>
              <wp:cNvGraphicFramePr/>
              <a:graphic xmlns:a="http://schemas.openxmlformats.org/drawingml/2006/main">
                <a:graphicData uri="http://schemas.microsoft.com/office/word/2010/wordprocessingGroup">
                  <wpg:wgp>
                    <wpg:cNvGrpSpPr/>
                    <wpg:grpSpPr>
                      <a:xfrm>
                        <a:off x="0" y="0"/>
                        <a:ext cx="1030713" cy="6996969"/>
                        <a:chOff x="0" y="0"/>
                        <a:chExt cx="1030713" cy="6996969"/>
                      </a:xfrm>
                    </wpg:grpSpPr>
                    <wpg:grpSp>
                      <wpg:cNvPr id="207" name="Grouper 4"/>
                      <wpg:cNvGrpSpPr/>
                      <wpg:grpSpPr>
                        <a:xfrm>
                          <a:off x="103517" y="4856672"/>
                          <a:ext cx="902335" cy="509905"/>
                          <a:chOff x="62640" y="5767588"/>
                          <a:chExt cx="1762835" cy="996825"/>
                        </a:xfrm>
                      </wpg:grpSpPr>
                      <wps:wsp>
                        <wps:cNvPr id="208" name="CustomShape 1"/>
                        <wps:cNvSpPr/>
                        <wps:spPr>
                          <a:xfrm>
                            <a:off x="62640" y="5767588"/>
                            <a:ext cx="867417" cy="996825"/>
                          </a:xfrm>
                          <a:custGeom>
                            <a:avLst/>
                            <a:gdLst/>
                            <a:ahLst/>
                            <a:cxnLst/>
                            <a:rect l="l" t="t" r="r" b="b"/>
                            <a:pathLst>
                              <a:path w="2528" h="2905">
                                <a:moveTo>
                                  <a:pt x="1975" y="29"/>
                                </a:moveTo>
                                <a:lnTo>
                                  <a:pt x="1975" y="29"/>
                                </a:lnTo>
                                <a:cubicBezTo>
                                  <a:pt x="2382" y="29"/>
                                  <a:pt x="2527" y="116"/>
                                  <a:pt x="2527" y="348"/>
                                </a:cubicBezTo>
                                <a:cubicBezTo>
                                  <a:pt x="2527" y="1742"/>
                                  <a:pt x="1713" y="2904"/>
                                  <a:pt x="929" y="2904"/>
                                </a:cubicBezTo>
                                <a:cubicBezTo>
                                  <a:pt x="407" y="2904"/>
                                  <a:pt x="0" y="2323"/>
                                  <a:pt x="0" y="1830"/>
                                </a:cubicBezTo>
                                <a:cubicBezTo>
                                  <a:pt x="0" y="1162"/>
                                  <a:pt x="523" y="755"/>
                                  <a:pt x="610" y="87"/>
                                </a:cubicBezTo>
                                <a:cubicBezTo>
                                  <a:pt x="697" y="0"/>
                                  <a:pt x="697" y="0"/>
                                  <a:pt x="697" y="0"/>
                                </a:cubicBezTo>
                                <a:cubicBezTo>
                                  <a:pt x="1045" y="29"/>
                                  <a:pt x="1249" y="145"/>
                                  <a:pt x="1249" y="377"/>
                                </a:cubicBezTo>
                                <a:cubicBezTo>
                                  <a:pt x="1249" y="813"/>
                                  <a:pt x="320" y="1801"/>
                                  <a:pt x="726" y="2294"/>
                                </a:cubicBezTo>
                                <a:cubicBezTo>
                                  <a:pt x="1306" y="2265"/>
                                  <a:pt x="1887" y="1249"/>
                                  <a:pt x="1887" y="87"/>
                                </a:cubicBezTo>
                                <a:lnTo>
                                  <a:pt x="1975" y="29"/>
                                </a:lnTo>
                              </a:path>
                            </a:pathLst>
                          </a:custGeom>
                          <a:solidFill>
                            <a:srgbClr val="0C1013"/>
                          </a:solidFill>
                          <a:ln>
                            <a:noFill/>
                          </a:ln>
                        </wps:spPr>
                        <wps:style>
                          <a:lnRef idx="0">
                            <a:scrgbClr r="0" g="0" b="0"/>
                          </a:lnRef>
                          <a:fillRef idx="0">
                            <a:scrgbClr r="0" g="0" b="0"/>
                          </a:fillRef>
                          <a:effectRef idx="0">
                            <a:scrgbClr r="0" g="0" b="0"/>
                          </a:effectRef>
                          <a:fontRef idx="minor"/>
                        </wps:style>
                        <wps:bodyPr/>
                      </wps:wsp>
                      <wpg:grpSp>
                        <wpg:cNvPr id="209" name="Grouper 2"/>
                        <wpg:cNvGrpSpPr/>
                        <wpg:grpSpPr>
                          <a:xfrm>
                            <a:off x="920160" y="5767588"/>
                            <a:ext cx="905315" cy="976916"/>
                            <a:chOff x="920160" y="5767588"/>
                            <a:chExt cx="905315" cy="976916"/>
                          </a:xfrm>
                        </wpg:grpSpPr>
                        <wps:wsp>
                          <wps:cNvPr id="210" name="CustomShape 2"/>
                          <wps:cNvSpPr/>
                          <wps:spPr>
                            <a:xfrm>
                              <a:off x="920160" y="5767588"/>
                              <a:ext cx="378272" cy="976916"/>
                            </a:xfrm>
                            <a:custGeom>
                              <a:avLst/>
                              <a:gdLst/>
                              <a:ahLst/>
                              <a:cxnLst/>
                              <a:rect l="l" t="t" r="r" b="b"/>
                              <a:pathLst>
                                <a:path w="1103" h="2847">
                                  <a:moveTo>
                                    <a:pt x="985" y="0"/>
                                  </a:moveTo>
                                  <a:lnTo>
                                    <a:pt x="0" y="2846"/>
                                  </a:lnTo>
                                  <a:lnTo>
                                    <a:pt x="116" y="2846"/>
                                  </a:lnTo>
                                  <a:lnTo>
                                    <a:pt x="1102" y="0"/>
                                  </a:lnTo>
                                  <a:lnTo>
                                    <a:pt x="985" y="0"/>
                                  </a:lnTo>
                                </a:path>
                              </a:pathLst>
                            </a:custGeom>
                            <a:solidFill>
                              <a:srgbClr val="14BAED"/>
                            </a:solidFill>
                            <a:ln>
                              <a:noFill/>
                            </a:ln>
                          </wps:spPr>
                          <wps:style>
                            <a:lnRef idx="0">
                              <a:scrgbClr r="0" g="0" b="0"/>
                            </a:lnRef>
                            <a:fillRef idx="0">
                              <a:scrgbClr r="0" g="0" b="0"/>
                            </a:fillRef>
                            <a:effectRef idx="0">
                              <a:scrgbClr r="0" g="0" b="0"/>
                            </a:effectRef>
                            <a:fontRef idx="minor"/>
                          </wps:style>
                          <wps:bodyPr/>
                        </wps:wsp>
                        <wps:wsp>
                          <wps:cNvPr id="211" name="CustomShape 3"/>
                          <wps:cNvSpPr/>
                          <wps:spPr>
                            <a:xfrm>
                              <a:off x="1107720" y="5767588"/>
                              <a:ext cx="717755" cy="976916"/>
                            </a:xfrm>
                            <a:custGeom>
                              <a:avLst/>
                              <a:gdLst/>
                              <a:ahLst/>
                              <a:cxnLst/>
                              <a:rect l="l" t="t" r="r" b="b"/>
                              <a:pathLst>
                                <a:path w="2092" h="2847">
                                  <a:moveTo>
                                    <a:pt x="1974" y="2846"/>
                                  </a:moveTo>
                                  <a:lnTo>
                                    <a:pt x="2091" y="2846"/>
                                  </a:lnTo>
                                  <a:lnTo>
                                    <a:pt x="1104" y="0"/>
                                  </a:lnTo>
                                  <a:lnTo>
                                    <a:pt x="929" y="0"/>
                                  </a:lnTo>
                                  <a:lnTo>
                                    <a:pt x="0" y="2846"/>
                                  </a:lnTo>
                                  <a:lnTo>
                                    <a:pt x="116" y="2846"/>
                                  </a:lnTo>
                                  <a:lnTo>
                                    <a:pt x="291" y="2352"/>
                                  </a:lnTo>
                                  <a:lnTo>
                                    <a:pt x="1278" y="2352"/>
                                  </a:lnTo>
                                  <a:lnTo>
                                    <a:pt x="1452" y="2846"/>
                                  </a:lnTo>
                                  <a:lnTo>
                                    <a:pt x="1597" y="2846"/>
                                  </a:lnTo>
                                  <a:lnTo>
                                    <a:pt x="842" y="668"/>
                                  </a:lnTo>
                                  <a:lnTo>
                                    <a:pt x="1016" y="145"/>
                                  </a:lnTo>
                                  <a:lnTo>
                                    <a:pt x="1974" y="2846"/>
                                  </a:lnTo>
                                  <a:moveTo>
                                    <a:pt x="1249" y="2207"/>
                                  </a:moveTo>
                                  <a:lnTo>
                                    <a:pt x="319" y="2207"/>
                                  </a:lnTo>
                                  <a:lnTo>
                                    <a:pt x="436" y="1858"/>
                                  </a:lnTo>
                                  <a:lnTo>
                                    <a:pt x="1133" y="1858"/>
                                  </a:lnTo>
                                  <a:lnTo>
                                    <a:pt x="1249" y="2207"/>
                                  </a:lnTo>
                                  <a:moveTo>
                                    <a:pt x="1074" y="1742"/>
                                  </a:moveTo>
                                  <a:lnTo>
                                    <a:pt x="493" y="1742"/>
                                  </a:lnTo>
                                  <a:lnTo>
                                    <a:pt x="784" y="871"/>
                                  </a:lnTo>
                                  <a:lnTo>
                                    <a:pt x="1074" y="1742"/>
                                  </a:lnTo>
                                </a:path>
                              </a:pathLst>
                            </a:custGeom>
                            <a:solidFill>
                              <a:srgbClr val="14BAED"/>
                            </a:solidFill>
                            <a:ln>
                              <a:noFill/>
                            </a:ln>
                          </wps:spPr>
                          <wps:style>
                            <a:lnRef idx="0">
                              <a:scrgbClr r="0" g="0" b="0"/>
                            </a:lnRef>
                            <a:fillRef idx="0">
                              <a:scrgbClr r="0" g="0" b="0"/>
                            </a:fillRef>
                            <a:effectRef idx="0">
                              <a:scrgbClr r="0" g="0" b="0"/>
                            </a:effectRef>
                            <a:fontRef idx="minor"/>
                          </wps:style>
                          <wps:bodyPr/>
                        </wps:wsp>
                      </wpg:grpSp>
                    </wpg:grpSp>
                    <wpg:grpSp>
                      <wpg:cNvPr id="212" name="Grouper 7"/>
                      <wpg:cNvGrpSpPr/>
                      <wpg:grpSpPr>
                        <a:xfrm>
                          <a:off x="34505" y="6487064"/>
                          <a:ext cx="957580" cy="509905"/>
                          <a:chOff x="0" y="7676850"/>
                          <a:chExt cx="1870393" cy="996825"/>
                        </a:xfrm>
                      </wpg:grpSpPr>
                      <wps:wsp>
                        <wps:cNvPr id="213" name="CustomShape 4"/>
                        <wps:cNvSpPr/>
                        <wps:spPr>
                          <a:xfrm>
                            <a:off x="0" y="7687650"/>
                            <a:ext cx="886982" cy="966618"/>
                          </a:xfrm>
                          <a:custGeom>
                            <a:avLst/>
                            <a:gdLst/>
                            <a:ahLst/>
                            <a:cxnLst/>
                            <a:rect l="l" t="t" r="r" b="b"/>
                            <a:pathLst>
                              <a:path w="2585" h="2817">
                                <a:moveTo>
                                  <a:pt x="2352" y="1712"/>
                                </a:moveTo>
                                <a:lnTo>
                                  <a:pt x="2352" y="1712"/>
                                </a:lnTo>
                                <a:cubicBezTo>
                                  <a:pt x="2352" y="2206"/>
                                  <a:pt x="2352" y="2206"/>
                                  <a:pt x="2352" y="2206"/>
                                </a:cubicBezTo>
                                <a:cubicBezTo>
                                  <a:pt x="2497" y="2235"/>
                                  <a:pt x="2584" y="2351"/>
                                  <a:pt x="2584" y="2496"/>
                                </a:cubicBezTo>
                                <a:cubicBezTo>
                                  <a:pt x="2584" y="2671"/>
                                  <a:pt x="2439" y="2816"/>
                                  <a:pt x="2265" y="2816"/>
                                </a:cubicBezTo>
                                <a:cubicBezTo>
                                  <a:pt x="2120" y="2816"/>
                                  <a:pt x="2004" y="2729"/>
                                  <a:pt x="1975" y="2613"/>
                                </a:cubicBezTo>
                                <a:cubicBezTo>
                                  <a:pt x="610" y="2613"/>
                                  <a:pt x="610" y="2613"/>
                                  <a:pt x="610" y="2613"/>
                                </a:cubicBezTo>
                                <a:cubicBezTo>
                                  <a:pt x="581" y="2729"/>
                                  <a:pt x="465" y="2816"/>
                                  <a:pt x="319" y="2816"/>
                                </a:cubicBezTo>
                                <a:cubicBezTo>
                                  <a:pt x="145" y="2816"/>
                                  <a:pt x="0" y="2671"/>
                                  <a:pt x="0" y="2496"/>
                                </a:cubicBezTo>
                                <a:cubicBezTo>
                                  <a:pt x="0" y="2351"/>
                                  <a:pt x="87" y="2235"/>
                                  <a:pt x="203" y="2206"/>
                                </a:cubicBezTo>
                                <a:cubicBezTo>
                                  <a:pt x="203" y="1712"/>
                                  <a:pt x="203" y="1712"/>
                                  <a:pt x="203" y="1712"/>
                                </a:cubicBezTo>
                                <a:cubicBezTo>
                                  <a:pt x="87" y="1655"/>
                                  <a:pt x="0" y="1567"/>
                                  <a:pt x="0" y="1422"/>
                                </a:cubicBezTo>
                                <a:cubicBezTo>
                                  <a:pt x="0" y="1277"/>
                                  <a:pt x="87" y="1161"/>
                                  <a:pt x="203" y="1131"/>
                                </a:cubicBezTo>
                                <a:cubicBezTo>
                                  <a:pt x="203" y="609"/>
                                  <a:pt x="203" y="609"/>
                                  <a:pt x="203" y="609"/>
                                </a:cubicBezTo>
                                <a:cubicBezTo>
                                  <a:pt x="87" y="580"/>
                                  <a:pt x="0" y="464"/>
                                  <a:pt x="0" y="318"/>
                                </a:cubicBezTo>
                                <a:cubicBezTo>
                                  <a:pt x="0" y="145"/>
                                  <a:pt x="145" y="0"/>
                                  <a:pt x="319" y="0"/>
                                </a:cubicBezTo>
                                <a:cubicBezTo>
                                  <a:pt x="494" y="0"/>
                                  <a:pt x="639" y="145"/>
                                  <a:pt x="639" y="318"/>
                                </a:cubicBezTo>
                                <a:cubicBezTo>
                                  <a:pt x="639" y="464"/>
                                  <a:pt x="551" y="580"/>
                                  <a:pt x="435" y="609"/>
                                </a:cubicBezTo>
                                <a:cubicBezTo>
                                  <a:pt x="435" y="1131"/>
                                  <a:pt x="435" y="1131"/>
                                  <a:pt x="435" y="1131"/>
                                </a:cubicBezTo>
                                <a:cubicBezTo>
                                  <a:pt x="551" y="1161"/>
                                  <a:pt x="639" y="1277"/>
                                  <a:pt x="639" y="1422"/>
                                </a:cubicBezTo>
                                <a:cubicBezTo>
                                  <a:pt x="639" y="1567"/>
                                  <a:pt x="551" y="1683"/>
                                  <a:pt x="435" y="1712"/>
                                </a:cubicBezTo>
                                <a:cubicBezTo>
                                  <a:pt x="435" y="2206"/>
                                  <a:pt x="435" y="2206"/>
                                  <a:pt x="435" y="2206"/>
                                </a:cubicBezTo>
                                <a:cubicBezTo>
                                  <a:pt x="522" y="2235"/>
                                  <a:pt x="581" y="2293"/>
                                  <a:pt x="610" y="2380"/>
                                </a:cubicBezTo>
                                <a:cubicBezTo>
                                  <a:pt x="1945" y="2380"/>
                                  <a:pt x="1945" y="2380"/>
                                  <a:pt x="1945" y="2380"/>
                                </a:cubicBezTo>
                                <a:cubicBezTo>
                                  <a:pt x="1975" y="2293"/>
                                  <a:pt x="2061" y="2235"/>
                                  <a:pt x="2149" y="2206"/>
                                </a:cubicBezTo>
                                <a:cubicBezTo>
                                  <a:pt x="2149" y="1712"/>
                                  <a:pt x="2149" y="1712"/>
                                  <a:pt x="2149" y="1712"/>
                                </a:cubicBezTo>
                                <a:cubicBezTo>
                                  <a:pt x="2032" y="1683"/>
                                  <a:pt x="1945" y="1567"/>
                                  <a:pt x="1945" y="1422"/>
                                </a:cubicBezTo>
                                <a:cubicBezTo>
                                  <a:pt x="1945" y="1277"/>
                                  <a:pt x="2032" y="1161"/>
                                  <a:pt x="2149" y="1131"/>
                                </a:cubicBezTo>
                                <a:cubicBezTo>
                                  <a:pt x="2149" y="609"/>
                                  <a:pt x="2149" y="609"/>
                                  <a:pt x="2149" y="609"/>
                                </a:cubicBezTo>
                                <a:cubicBezTo>
                                  <a:pt x="2032" y="580"/>
                                  <a:pt x="1945" y="464"/>
                                  <a:pt x="1945" y="318"/>
                                </a:cubicBezTo>
                                <a:cubicBezTo>
                                  <a:pt x="1945" y="145"/>
                                  <a:pt x="2091" y="0"/>
                                  <a:pt x="2265" y="0"/>
                                </a:cubicBezTo>
                                <a:cubicBezTo>
                                  <a:pt x="2439" y="0"/>
                                  <a:pt x="2584" y="145"/>
                                  <a:pt x="2584" y="318"/>
                                </a:cubicBezTo>
                                <a:cubicBezTo>
                                  <a:pt x="2584" y="464"/>
                                  <a:pt x="2497" y="580"/>
                                  <a:pt x="2352" y="609"/>
                                </a:cubicBezTo>
                                <a:cubicBezTo>
                                  <a:pt x="2352" y="1131"/>
                                  <a:pt x="2352" y="1131"/>
                                  <a:pt x="2352" y="1131"/>
                                </a:cubicBezTo>
                                <a:cubicBezTo>
                                  <a:pt x="2497" y="1161"/>
                                  <a:pt x="2584" y="1277"/>
                                  <a:pt x="2584" y="1422"/>
                                </a:cubicBezTo>
                                <a:cubicBezTo>
                                  <a:pt x="2584" y="1567"/>
                                  <a:pt x="2497" y="1655"/>
                                  <a:pt x="2352" y="1712"/>
                                </a:cubicBezTo>
                                <a:moveTo>
                                  <a:pt x="203" y="318"/>
                                </a:moveTo>
                                <a:lnTo>
                                  <a:pt x="203" y="318"/>
                                </a:lnTo>
                                <a:cubicBezTo>
                                  <a:pt x="203" y="406"/>
                                  <a:pt x="261" y="464"/>
                                  <a:pt x="319" y="464"/>
                                </a:cubicBezTo>
                                <a:cubicBezTo>
                                  <a:pt x="406" y="464"/>
                                  <a:pt x="465" y="406"/>
                                  <a:pt x="465" y="318"/>
                                </a:cubicBezTo>
                                <a:cubicBezTo>
                                  <a:pt x="465" y="261"/>
                                  <a:pt x="406" y="202"/>
                                  <a:pt x="319" y="202"/>
                                </a:cubicBezTo>
                                <a:cubicBezTo>
                                  <a:pt x="261" y="202"/>
                                  <a:pt x="203" y="261"/>
                                  <a:pt x="203" y="318"/>
                                </a:cubicBezTo>
                                <a:moveTo>
                                  <a:pt x="203" y="1422"/>
                                </a:moveTo>
                                <a:lnTo>
                                  <a:pt x="203" y="1422"/>
                                </a:lnTo>
                                <a:cubicBezTo>
                                  <a:pt x="203" y="1480"/>
                                  <a:pt x="261" y="1538"/>
                                  <a:pt x="319" y="1538"/>
                                </a:cubicBezTo>
                                <a:cubicBezTo>
                                  <a:pt x="406" y="1538"/>
                                  <a:pt x="465" y="1480"/>
                                  <a:pt x="465" y="1422"/>
                                </a:cubicBezTo>
                                <a:cubicBezTo>
                                  <a:pt x="465" y="1335"/>
                                  <a:pt x="406" y="1277"/>
                                  <a:pt x="319" y="1277"/>
                                </a:cubicBezTo>
                                <a:cubicBezTo>
                                  <a:pt x="261" y="1277"/>
                                  <a:pt x="203" y="1335"/>
                                  <a:pt x="203" y="1422"/>
                                </a:cubicBezTo>
                                <a:moveTo>
                                  <a:pt x="465" y="2496"/>
                                </a:moveTo>
                                <a:lnTo>
                                  <a:pt x="465" y="2496"/>
                                </a:lnTo>
                                <a:cubicBezTo>
                                  <a:pt x="465" y="2409"/>
                                  <a:pt x="406" y="2351"/>
                                  <a:pt x="319" y="2351"/>
                                </a:cubicBezTo>
                                <a:cubicBezTo>
                                  <a:pt x="261" y="2351"/>
                                  <a:pt x="203" y="2409"/>
                                  <a:pt x="203" y="2496"/>
                                </a:cubicBezTo>
                                <a:cubicBezTo>
                                  <a:pt x="203" y="2555"/>
                                  <a:pt x="261" y="2613"/>
                                  <a:pt x="319" y="2613"/>
                                </a:cubicBezTo>
                                <a:cubicBezTo>
                                  <a:pt x="406" y="2613"/>
                                  <a:pt x="465" y="2555"/>
                                  <a:pt x="465" y="2496"/>
                                </a:cubicBezTo>
                                <a:moveTo>
                                  <a:pt x="2120" y="318"/>
                                </a:moveTo>
                                <a:lnTo>
                                  <a:pt x="2120" y="318"/>
                                </a:lnTo>
                                <a:cubicBezTo>
                                  <a:pt x="2120" y="406"/>
                                  <a:pt x="2177" y="464"/>
                                  <a:pt x="2265" y="464"/>
                                </a:cubicBezTo>
                                <a:cubicBezTo>
                                  <a:pt x="2323" y="464"/>
                                  <a:pt x="2381" y="406"/>
                                  <a:pt x="2381" y="318"/>
                                </a:cubicBezTo>
                                <a:cubicBezTo>
                                  <a:pt x="2381" y="261"/>
                                  <a:pt x="2323" y="202"/>
                                  <a:pt x="2265" y="202"/>
                                </a:cubicBezTo>
                                <a:cubicBezTo>
                                  <a:pt x="2177" y="202"/>
                                  <a:pt x="2120" y="261"/>
                                  <a:pt x="2120" y="318"/>
                                </a:cubicBezTo>
                                <a:moveTo>
                                  <a:pt x="2120" y="1422"/>
                                </a:moveTo>
                                <a:lnTo>
                                  <a:pt x="2120" y="1422"/>
                                </a:lnTo>
                                <a:cubicBezTo>
                                  <a:pt x="2120" y="1480"/>
                                  <a:pt x="2177" y="1538"/>
                                  <a:pt x="2265" y="1538"/>
                                </a:cubicBezTo>
                                <a:cubicBezTo>
                                  <a:pt x="2323" y="1538"/>
                                  <a:pt x="2381" y="1480"/>
                                  <a:pt x="2381" y="1422"/>
                                </a:cubicBezTo>
                                <a:cubicBezTo>
                                  <a:pt x="2381" y="1335"/>
                                  <a:pt x="2323" y="1277"/>
                                  <a:pt x="2265" y="1277"/>
                                </a:cubicBezTo>
                                <a:cubicBezTo>
                                  <a:pt x="2177" y="1277"/>
                                  <a:pt x="2120" y="1335"/>
                                  <a:pt x="2120" y="1422"/>
                                </a:cubicBezTo>
                                <a:moveTo>
                                  <a:pt x="2381" y="2496"/>
                                </a:moveTo>
                                <a:lnTo>
                                  <a:pt x="2381" y="2496"/>
                                </a:lnTo>
                                <a:cubicBezTo>
                                  <a:pt x="2381" y="2409"/>
                                  <a:pt x="2323" y="2351"/>
                                  <a:pt x="2265" y="2351"/>
                                </a:cubicBezTo>
                                <a:cubicBezTo>
                                  <a:pt x="2177" y="2351"/>
                                  <a:pt x="2120" y="2409"/>
                                  <a:pt x="2120" y="2496"/>
                                </a:cubicBezTo>
                                <a:cubicBezTo>
                                  <a:pt x="2120" y="2555"/>
                                  <a:pt x="2177" y="2613"/>
                                  <a:pt x="2265" y="2613"/>
                                </a:cubicBezTo>
                                <a:cubicBezTo>
                                  <a:pt x="2323" y="2613"/>
                                  <a:pt x="2381" y="2555"/>
                                  <a:pt x="2381" y="2496"/>
                                </a:cubicBezTo>
                              </a:path>
                            </a:pathLst>
                          </a:custGeom>
                          <a:solidFill>
                            <a:srgbClr val="14BAED"/>
                          </a:solidFill>
                          <a:ln>
                            <a:noFill/>
                          </a:ln>
                        </wps:spPr>
                        <wps:style>
                          <a:lnRef idx="0">
                            <a:scrgbClr r="0" g="0" b="0"/>
                          </a:lnRef>
                          <a:fillRef idx="0">
                            <a:scrgbClr r="0" g="0" b="0"/>
                          </a:fillRef>
                          <a:effectRef idx="0">
                            <a:scrgbClr r="0" g="0" b="0"/>
                          </a:effectRef>
                          <a:fontRef idx="minor"/>
                        </wps:style>
                        <wps:bodyPr/>
                      </wps:wsp>
                      <wps:wsp>
                        <wps:cNvPr id="214" name="CustomShape 5"/>
                        <wps:cNvSpPr/>
                        <wps:spPr>
                          <a:xfrm>
                            <a:off x="1003320" y="7676850"/>
                            <a:ext cx="867073" cy="996825"/>
                          </a:xfrm>
                          <a:custGeom>
                            <a:avLst/>
                            <a:gdLst/>
                            <a:ahLst/>
                            <a:cxnLst/>
                            <a:rect l="l" t="t" r="r" b="b"/>
                            <a:pathLst>
                              <a:path w="2527" h="2905">
                                <a:moveTo>
                                  <a:pt x="2468" y="1568"/>
                                </a:moveTo>
                                <a:lnTo>
                                  <a:pt x="2468" y="1568"/>
                                </a:lnTo>
                                <a:cubicBezTo>
                                  <a:pt x="2352" y="1568"/>
                                  <a:pt x="2264" y="1568"/>
                                  <a:pt x="2148" y="1568"/>
                                </a:cubicBezTo>
                                <a:cubicBezTo>
                                  <a:pt x="2236" y="1045"/>
                                  <a:pt x="2323" y="668"/>
                                  <a:pt x="2323" y="291"/>
                                </a:cubicBezTo>
                                <a:cubicBezTo>
                                  <a:pt x="2323" y="175"/>
                                  <a:pt x="2148" y="30"/>
                                  <a:pt x="1829" y="30"/>
                                </a:cubicBezTo>
                                <a:cubicBezTo>
                                  <a:pt x="1800" y="58"/>
                                  <a:pt x="1800" y="58"/>
                                  <a:pt x="1800" y="58"/>
                                </a:cubicBezTo>
                                <a:cubicBezTo>
                                  <a:pt x="1684" y="30"/>
                                  <a:pt x="1568" y="0"/>
                                  <a:pt x="1451" y="30"/>
                                </a:cubicBezTo>
                                <a:cubicBezTo>
                                  <a:pt x="1394" y="87"/>
                                  <a:pt x="1394" y="87"/>
                                  <a:pt x="1394" y="87"/>
                                </a:cubicBezTo>
                                <a:cubicBezTo>
                                  <a:pt x="958" y="1191"/>
                                  <a:pt x="377" y="1685"/>
                                  <a:pt x="0" y="2614"/>
                                </a:cubicBezTo>
                                <a:cubicBezTo>
                                  <a:pt x="522" y="2875"/>
                                  <a:pt x="522" y="2875"/>
                                  <a:pt x="522" y="2875"/>
                                </a:cubicBezTo>
                                <a:cubicBezTo>
                                  <a:pt x="609" y="2817"/>
                                  <a:pt x="609" y="2817"/>
                                  <a:pt x="609" y="2817"/>
                                </a:cubicBezTo>
                                <a:cubicBezTo>
                                  <a:pt x="697" y="2585"/>
                                  <a:pt x="783" y="2381"/>
                                  <a:pt x="899" y="2149"/>
                                </a:cubicBezTo>
                                <a:cubicBezTo>
                                  <a:pt x="1074" y="2149"/>
                                  <a:pt x="1278" y="2149"/>
                                  <a:pt x="1510" y="2149"/>
                                </a:cubicBezTo>
                                <a:cubicBezTo>
                                  <a:pt x="1480" y="2323"/>
                                  <a:pt x="1451" y="2526"/>
                                  <a:pt x="1451" y="2701"/>
                                </a:cubicBezTo>
                                <a:cubicBezTo>
                                  <a:pt x="2003" y="2904"/>
                                  <a:pt x="2003" y="2904"/>
                                  <a:pt x="2003" y="2904"/>
                                </a:cubicBezTo>
                                <a:cubicBezTo>
                                  <a:pt x="2061" y="2846"/>
                                  <a:pt x="2061" y="2846"/>
                                  <a:pt x="2061" y="2846"/>
                                </a:cubicBezTo>
                                <a:cubicBezTo>
                                  <a:pt x="2061" y="2671"/>
                                  <a:pt x="2061" y="2410"/>
                                  <a:pt x="2061" y="2149"/>
                                </a:cubicBezTo>
                                <a:cubicBezTo>
                                  <a:pt x="2148" y="2149"/>
                                  <a:pt x="2236" y="2149"/>
                                  <a:pt x="2323" y="2149"/>
                                </a:cubicBezTo>
                                <a:cubicBezTo>
                                  <a:pt x="2468" y="2149"/>
                                  <a:pt x="2526" y="1888"/>
                                  <a:pt x="2526" y="1656"/>
                                </a:cubicBezTo>
                                <a:lnTo>
                                  <a:pt x="2468" y="1568"/>
                                </a:lnTo>
                                <a:moveTo>
                                  <a:pt x="1596" y="1568"/>
                                </a:moveTo>
                                <a:lnTo>
                                  <a:pt x="1596" y="1568"/>
                                </a:lnTo>
                                <a:cubicBezTo>
                                  <a:pt x="1451" y="1568"/>
                                  <a:pt x="1335" y="1597"/>
                                  <a:pt x="1190" y="1597"/>
                                </a:cubicBezTo>
                                <a:cubicBezTo>
                                  <a:pt x="1364" y="1278"/>
                                  <a:pt x="1568" y="929"/>
                                  <a:pt x="1742" y="523"/>
                                </a:cubicBezTo>
                                <a:cubicBezTo>
                                  <a:pt x="1712" y="871"/>
                                  <a:pt x="1655" y="1220"/>
                                  <a:pt x="1596" y="1568"/>
                                </a:cubicBezTo>
                              </a:path>
                            </a:pathLst>
                          </a:custGeom>
                          <a:solidFill>
                            <a:srgbClr val="0C1013"/>
                          </a:solidFill>
                          <a:ln>
                            <a:noFill/>
                          </a:ln>
                        </wps:spPr>
                        <wps:style>
                          <a:lnRef idx="0">
                            <a:scrgbClr r="0" g="0" b="0"/>
                          </a:lnRef>
                          <a:fillRef idx="0">
                            <a:scrgbClr r="0" g="0" b="0"/>
                          </a:fillRef>
                          <a:effectRef idx="0">
                            <a:scrgbClr r="0" g="0" b="0"/>
                          </a:effectRef>
                          <a:fontRef idx="minor"/>
                        </wps:style>
                        <wps:bodyPr/>
                      </wps:wsp>
                    </wpg:grpSp>
                    <wpg:grpSp>
                      <wpg:cNvPr id="215" name="Grouper 8"/>
                      <wpg:cNvGrpSpPr/>
                      <wpg:grpSpPr>
                        <a:xfrm>
                          <a:off x="17253" y="0"/>
                          <a:ext cx="1013460" cy="514985"/>
                          <a:chOff x="73080" y="0"/>
                          <a:chExt cx="1979751" cy="1006780"/>
                        </a:xfrm>
                      </wpg:grpSpPr>
                      <wps:wsp>
                        <wps:cNvPr id="216" name="CustomShape 13"/>
                        <wps:cNvSpPr/>
                        <wps:spPr>
                          <a:xfrm>
                            <a:off x="1065960" y="41760"/>
                            <a:ext cx="986871" cy="957007"/>
                          </a:xfrm>
                          <a:custGeom>
                            <a:avLst/>
                            <a:gdLst/>
                            <a:ahLst/>
                            <a:cxnLst/>
                            <a:rect l="l" t="t" r="r" b="b"/>
                            <a:pathLst>
                              <a:path w="2876" h="2789">
                                <a:moveTo>
                                  <a:pt x="2526" y="2294"/>
                                </a:moveTo>
                                <a:lnTo>
                                  <a:pt x="2526" y="2294"/>
                                </a:lnTo>
                                <a:cubicBezTo>
                                  <a:pt x="2671" y="2294"/>
                                  <a:pt x="2758" y="2178"/>
                                  <a:pt x="2758" y="2178"/>
                                </a:cubicBezTo>
                                <a:cubicBezTo>
                                  <a:pt x="2875" y="2614"/>
                                  <a:pt x="2875" y="2614"/>
                                  <a:pt x="2875" y="2614"/>
                                </a:cubicBezTo>
                                <a:cubicBezTo>
                                  <a:pt x="2875" y="2614"/>
                                  <a:pt x="2701" y="2788"/>
                                  <a:pt x="2410" y="2788"/>
                                </a:cubicBezTo>
                                <a:cubicBezTo>
                                  <a:pt x="2120" y="2788"/>
                                  <a:pt x="1829" y="2555"/>
                                  <a:pt x="1829" y="2178"/>
                                </a:cubicBezTo>
                                <a:cubicBezTo>
                                  <a:pt x="1829" y="1946"/>
                                  <a:pt x="1829" y="1946"/>
                                  <a:pt x="1829" y="1946"/>
                                </a:cubicBezTo>
                                <a:cubicBezTo>
                                  <a:pt x="1829" y="2004"/>
                                  <a:pt x="1481" y="2788"/>
                                  <a:pt x="639" y="2788"/>
                                </a:cubicBezTo>
                                <a:cubicBezTo>
                                  <a:pt x="203" y="2788"/>
                                  <a:pt x="0" y="2527"/>
                                  <a:pt x="0" y="2178"/>
                                </a:cubicBezTo>
                                <a:cubicBezTo>
                                  <a:pt x="0" y="1656"/>
                                  <a:pt x="435" y="1220"/>
                                  <a:pt x="1800" y="988"/>
                                </a:cubicBezTo>
                                <a:cubicBezTo>
                                  <a:pt x="1800" y="552"/>
                                  <a:pt x="1655" y="407"/>
                                  <a:pt x="1248" y="407"/>
                                </a:cubicBezTo>
                                <a:cubicBezTo>
                                  <a:pt x="726" y="407"/>
                                  <a:pt x="609" y="755"/>
                                  <a:pt x="580" y="988"/>
                                </a:cubicBezTo>
                                <a:cubicBezTo>
                                  <a:pt x="87" y="755"/>
                                  <a:pt x="87" y="755"/>
                                  <a:pt x="87" y="755"/>
                                </a:cubicBezTo>
                                <a:cubicBezTo>
                                  <a:pt x="87" y="755"/>
                                  <a:pt x="319" y="0"/>
                                  <a:pt x="1248" y="0"/>
                                </a:cubicBezTo>
                                <a:cubicBezTo>
                                  <a:pt x="2061" y="0"/>
                                  <a:pt x="2323" y="407"/>
                                  <a:pt x="2323" y="988"/>
                                </a:cubicBezTo>
                                <a:cubicBezTo>
                                  <a:pt x="2323" y="2033"/>
                                  <a:pt x="2323" y="2033"/>
                                  <a:pt x="2323" y="2033"/>
                                </a:cubicBezTo>
                                <a:cubicBezTo>
                                  <a:pt x="2323" y="2207"/>
                                  <a:pt x="2381" y="2294"/>
                                  <a:pt x="2526" y="2294"/>
                                </a:cubicBezTo>
                                <a:moveTo>
                                  <a:pt x="871" y="2353"/>
                                </a:moveTo>
                                <a:lnTo>
                                  <a:pt x="871" y="2353"/>
                                </a:lnTo>
                                <a:cubicBezTo>
                                  <a:pt x="1452" y="2353"/>
                                  <a:pt x="1800" y="1540"/>
                                  <a:pt x="1800" y="1424"/>
                                </a:cubicBezTo>
                                <a:cubicBezTo>
                                  <a:pt x="1800" y="1249"/>
                                  <a:pt x="1800" y="1249"/>
                                  <a:pt x="1800" y="1249"/>
                                </a:cubicBezTo>
                                <a:cubicBezTo>
                                  <a:pt x="842" y="1394"/>
                                  <a:pt x="580" y="1772"/>
                                  <a:pt x="580" y="2033"/>
                                </a:cubicBezTo>
                                <a:cubicBezTo>
                                  <a:pt x="580" y="2265"/>
                                  <a:pt x="696" y="2353"/>
                                  <a:pt x="871" y="2353"/>
                                </a:cubicBezTo>
                              </a:path>
                            </a:pathLst>
                          </a:custGeom>
                          <a:solidFill>
                            <a:srgbClr val="0C1013"/>
                          </a:solidFill>
                          <a:ln>
                            <a:noFill/>
                          </a:ln>
                        </wps:spPr>
                        <wps:style>
                          <a:lnRef idx="0">
                            <a:scrgbClr r="0" g="0" b="0"/>
                          </a:lnRef>
                          <a:fillRef idx="0">
                            <a:scrgbClr r="0" g="0" b="0"/>
                          </a:fillRef>
                          <a:effectRef idx="0">
                            <a:scrgbClr r="0" g="0" b="0"/>
                          </a:effectRef>
                          <a:fontRef idx="minor"/>
                        </wps:style>
                        <wps:bodyPr/>
                      </wps:wsp>
                      <wps:wsp>
                        <wps:cNvPr id="218" name="CustomShape 14"/>
                        <wps:cNvSpPr/>
                        <wps:spPr>
                          <a:xfrm>
                            <a:off x="73080" y="0"/>
                            <a:ext cx="807003" cy="1006780"/>
                          </a:xfrm>
                          <a:custGeom>
                            <a:avLst/>
                            <a:gdLst/>
                            <a:ahLst/>
                            <a:cxnLst/>
                            <a:rect l="l" t="t" r="r" b="b"/>
                            <a:pathLst>
                              <a:path w="2352" h="2934">
                                <a:moveTo>
                                  <a:pt x="0" y="203"/>
                                </a:moveTo>
                                <a:lnTo>
                                  <a:pt x="551" y="146"/>
                                </a:lnTo>
                                <a:lnTo>
                                  <a:pt x="667" y="1974"/>
                                </a:lnTo>
                                <a:lnTo>
                                  <a:pt x="116" y="2033"/>
                                </a:lnTo>
                                <a:lnTo>
                                  <a:pt x="0" y="203"/>
                                </a:lnTo>
                                <a:moveTo>
                                  <a:pt x="2003" y="2381"/>
                                </a:moveTo>
                                <a:lnTo>
                                  <a:pt x="1974" y="2933"/>
                                </a:lnTo>
                                <a:lnTo>
                                  <a:pt x="202" y="2701"/>
                                </a:lnTo>
                                <a:lnTo>
                                  <a:pt x="232" y="2149"/>
                                </a:lnTo>
                                <a:lnTo>
                                  <a:pt x="2003" y="2381"/>
                                </a:lnTo>
                                <a:moveTo>
                                  <a:pt x="2351" y="0"/>
                                </a:moveTo>
                                <a:lnTo>
                                  <a:pt x="2293" y="2207"/>
                                </a:lnTo>
                                <a:lnTo>
                                  <a:pt x="1712" y="2178"/>
                                </a:lnTo>
                                <a:lnTo>
                                  <a:pt x="1799" y="0"/>
                                </a:lnTo>
                                <a:lnTo>
                                  <a:pt x="2351" y="0"/>
                                </a:lnTo>
                              </a:path>
                            </a:pathLst>
                          </a:custGeom>
                          <a:solidFill>
                            <a:srgbClr val="14BAED"/>
                          </a:solidFill>
                          <a:ln>
                            <a:noFill/>
                          </a:ln>
                        </wps:spPr>
                        <wps:style>
                          <a:lnRef idx="0">
                            <a:scrgbClr r="0" g="0" b="0"/>
                          </a:lnRef>
                          <a:fillRef idx="0">
                            <a:scrgbClr r="0" g="0" b="0"/>
                          </a:fillRef>
                          <a:effectRef idx="0">
                            <a:scrgbClr r="0" g="0" b="0"/>
                          </a:effectRef>
                          <a:fontRef idx="minor"/>
                        </wps:style>
                        <wps:bodyPr/>
                      </wps:wsp>
                    </wpg:grpSp>
                    <wpg:grpSp>
                      <wpg:cNvPr id="219" name="Grouper 6"/>
                      <wpg:cNvGrpSpPr/>
                      <wpg:grpSpPr>
                        <a:xfrm>
                          <a:off x="17253" y="3252159"/>
                          <a:ext cx="1012190" cy="510540"/>
                          <a:chOff x="62640" y="3818039"/>
                          <a:chExt cx="1977683" cy="998281"/>
                        </a:xfrm>
                      </wpg:grpSpPr>
                      <wps:wsp>
                        <wps:cNvPr id="220" name="CustomShape 15"/>
                        <wps:cNvSpPr/>
                        <wps:spPr>
                          <a:xfrm>
                            <a:off x="1003680" y="3818039"/>
                            <a:ext cx="1036643" cy="996825"/>
                          </a:xfrm>
                          <a:custGeom>
                            <a:avLst/>
                            <a:gdLst/>
                            <a:ahLst/>
                            <a:cxnLst/>
                            <a:rect l="l" t="t" r="r" b="b"/>
                            <a:pathLst>
                              <a:path w="3021" h="2905">
                                <a:moveTo>
                                  <a:pt x="2323" y="2033"/>
                                </a:moveTo>
                                <a:lnTo>
                                  <a:pt x="2323" y="2033"/>
                                </a:lnTo>
                                <a:cubicBezTo>
                                  <a:pt x="2236" y="2236"/>
                                  <a:pt x="2177" y="2439"/>
                                  <a:pt x="2177" y="2643"/>
                                </a:cubicBezTo>
                                <a:cubicBezTo>
                                  <a:pt x="2177" y="2730"/>
                                  <a:pt x="2236" y="2788"/>
                                  <a:pt x="2323" y="2788"/>
                                </a:cubicBezTo>
                                <a:cubicBezTo>
                                  <a:pt x="2642" y="2788"/>
                                  <a:pt x="2816" y="2469"/>
                                  <a:pt x="2933" y="2236"/>
                                </a:cubicBezTo>
                                <a:cubicBezTo>
                                  <a:pt x="3020" y="2294"/>
                                  <a:pt x="3020" y="2294"/>
                                  <a:pt x="3020" y="2294"/>
                                </a:cubicBezTo>
                                <a:cubicBezTo>
                                  <a:pt x="2788" y="2701"/>
                                  <a:pt x="2555" y="2904"/>
                                  <a:pt x="2207" y="2904"/>
                                </a:cubicBezTo>
                                <a:cubicBezTo>
                                  <a:pt x="1916" y="2904"/>
                                  <a:pt x="1771" y="2788"/>
                                  <a:pt x="1771" y="2526"/>
                                </a:cubicBezTo>
                                <a:cubicBezTo>
                                  <a:pt x="1771" y="2469"/>
                                  <a:pt x="1829" y="2265"/>
                                  <a:pt x="1858" y="2178"/>
                                </a:cubicBezTo>
                                <a:cubicBezTo>
                                  <a:pt x="1829" y="2178"/>
                                  <a:pt x="1829" y="2178"/>
                                  <a:pt x="1829" y="2178"/>
                                </a:cubicBezTo>
                                <a:cubicBezTo>
                                  <a:pt x="1451" y="2614"/>
                                  <a:pt x="1161" y="2904"/>
                                  <a:pt x="667" y="2904"/>
                                </a:cubicBezTo>
                                <a:cubicBezTo>
                                  <a:pt x="231" y="2904"/>
                                  <a:pt x="0" y="2585"/>
                                  <a:pt x="0" y="2091"/>
                                </a:cubicBezTo>
                                <a:cubicBezTo>
                                  <a:pt x="0" y="1249"/>
                                  <a:pt x="1161" y="0"/>
                                  <a:pt x="1975" y="0"/>
                                </a:cubicBezTo>
                                <a:cubicBezTo>
                                  <a:pt x="2236" y="0"/>
                                  <a:pt x="2439" y="146"/>
                                  <a:pt x="2439" y="407"/>
                                </a:cubicBezTo>
                                <a:cubicBezTo>
                                  <a:pt x="2468" y="407"/>
                                  <a:pt x="2468" y="407"/>
                                  <a:pt x="2468" y="407"/>
                                </a:cubicBezTo>
                                <a:cubicBezTo>
                                  <a:pt x="2555" y="87"/>
                                  <a:pt x="2555" y="87"/>
                                  <a:pt x="2555" y="87"/>
                                </a:cubicBezTo>
                                <a:cubicBezTo>
                                  <a:pt x="3020" y="87"/>
                                  <a:pt x="3020" y="87"/>
                                  <a:pt x="3020" y="87"/>
                                </a:cubicBezTo>
                                <a:lnTo>
                                  <a:pt x="2323" y="2033"/>
                                </a:lnTo>
                                <a:moveTo>
                                  <a:pt x="2264" y="929"/>
                                </a:moveTo>
                                <a:lnTo>
                                  <a:pt x="2264" y="929"/>
                                </a:lnTo>
                                <a:cubicBezTo>
                                  <a:pt x="2323" y="755"/>
                                  <a:pt x="2381" y="639"/>
                                  <a:pt x="2381" y="494"/>
                                </a:cubicBezTo>
                                <a:cubicBezTo>
                                  <a:pt x="2381" y="262"/>
                                  <a:pt x="2236" y="87"/>
                                  <a:pt x="2003" y="87"/>
                                </a:cubicBezTo>
                                <a:cubicBezTo>
                                  <a:pt x="1248" y="87"/>
                                  <a:pt x="435" y="1540"/>
                                  <a:pt x="435" y="2381"/>
                                </a:cubicBezTo>
                                <a:cubicBezTo>
                                  <a:pt x="435" y="2614"/>
                                  <a:pt x="522" y="2846"/>
                                  <a:pt x="783" y="2846"/>
                                </a:cubicBezTo>
                                <a:cubicBezTo>
                                  <a:pt x="1161" y="2846"/>
                                  <a:pt x="1800" y="2265"/>
                                  <a:pt x="1916" y="1888"/>
                                </a:cubicBezTo>
                                <a:lnTo>
                                  <a:pt x="2264" y="929"/>
                                </a:lnTo>
                              </a:path>
                            </a:pathLst>
                          </a:custGeom>
                          <a:solidFill>
                            <a:srgbClr val="0C1013"/>
                          </a:solidFill>
                          <a:ln>
                            <a:noFill/>
                          </a:ln>
                        </wps:spPr>
                        <wps:style>
                          <a:lnRef idx="0">
                            <a:scrgbClr r="0" g="0" b="0"/>
                          </a:lnRef>
                          <a:fillRef idx="0">
                            <a:scrgbClr r="0" g="0" b="0"/>
                          </a:fillRef>
                          <a:effectRef idx="0">
                            <a:scrgbClr r="0" g="0" b="0"/>
                          </a:effectRef>
                          <a:fontRef idx="minor"/>
                        </wps:style>
                        <wps:bodyPr/>
                      </wps:wsp>
                      <wps:wsp>
                        <wps:cNvPr id="221" name="CustomShape 16"/>
                        <wps:cNvSpPr/>
                        <wps:spPr>
                          <a:xfrm>
                            <a:off x="62640" y="3849359"/>
                            <a:ext cx="757573" cy="966961"/>
                          </a:xfrm>
                          <a:custGeom>
                            <a:avLst/>
                            <a:gdLst/>
                            <a:ahLst/>
                            <a:cxnLst/>
                            <a:rect l="l" t="t" r="r" b="b"/>
                            <a:pathLst>
                              <a:path w="2208" h="2818">
                                <a:moveTo>
                                  <a:pt x="377" y="175"/>
                                </a:moveTo>
                                <a:lnTo>
                                  <a:pt x="377" y="175"/>
                                </a:lnTo>
                                <a:cubicBezTo>
                                  <a:pt x="377" y="291"/>
                                  <a:pt x="291" y="377"/>
                                  <a:pt x="175" y="377"/>
                                </a:cubicBezTo>
                                <a:cubicBezTo>
                                  <a:pt x="59" y="377"/>
                                  <a:pt x="0" y="291"/>
                                  <a:pt x="0" y="175"/>
                                </a:cubicBezTo>
                                <a:cubicBezTo>
                                  <a:pt x="0" y="59"/>
                                  <a:pt x="59" y="0"/>
                                  <a:pt x="175" y="0"/>
                                </a:cubicBezTo>
                                <a:cubicBezTo>
                                  <a:pt x="291" y="0"/>
                                  <a:pt x="377" y="59"/>
                                  <a:pt x="377" y="175"/>
                                </a:cubicBezTo>
                                <a:moveTo>
                                  <a:pt x="377" y="668"/>
                                </a:moveTo>
                                <a:lnTo>
                                  <a:pt x="377" y="668"/>
                                </a:lnTo>
                                <a:cubicBezTo>
                                  <a:pt x="377" y="784"/>
                                  <a:pt x="291" y="872"/>
                                  <a:pt x="175" y="872"/>
                                </a:cubicBezTo>
                                <a:cubicBezTo>
                                  <a:pt x="59" y="872"/>
                                  <a:pt x="0" y="784"/>
                                  <a:pt x="0" y="668"/>
                                </a:cubicBezTo>
                                <a:cubicBezTo>
                                  <a:pt x="0" y="552"/>
                                  <a:pt x="59" y="494"/>
                                  <a:pt x="175" y="494"/>
                                </a:cubicBezTo>
                                <a:cubicBezTo>
                                  <a:pt x="291" y="494"/>
                                  <a:pt x="377" y="552"/>
                                  <a:pt x="377" y="668"/>
                                </a:cubicBezTo>
                                <a:moveTo>
                                  <a:pt x="377" y="1162"/>
                                </a:moveTo>
                                <a:lnTo>
                                  <a:pt x="377" y="1162"/>
                                </a:lnTo>
                                <a:cubicBezTo>
                                  <a:pt x="377" y="1278"/>
                                  <a:pt x="291" y="1365"/>
                                  <a:pt x="175" y="1365"/>
                                </a:cubicBezTo>
                                <a:cubicBezTo>
                                  <a:pt x="59" y="1365"/>
                                  <a:pt x="0" y="1278"/>
                                  <a:pt x="0" y="1162"/>
                                </a:cubicBezTo>
                                <a:cubicBezTo>
                                  <a:pt x="0" y="1046"/>
                                  <a:pt x="59" y="988"/>
                                  <a:pt x="175" y="988"/>
                                </a:cubicBezTo>
                                <a:cubicBezTo>
                                  <a:pt x="291" y="988"/>
                                  <a:pt x="377" y="1046"/>
                                  <a:pt x="377" y="1162"/>
                                </a:cubicBezTo>
                                <a:moveTo>
                                  <a:pt x="377" y="1655"/>
                                </a:moveTo>
                                <a:lnTo>
                                  <a:pt x="377" y="1655"/>
                                </a:lnTo>
                                <a:cubicBezTo>
                                  <a:pt x="377" y="1771"/>
                                  <a:pt x="291" y="1859"/>
                                  <a:pt x="175" y="1859"/>
                                </a:cubicBezTo>
                                <a:cubicBezTo>
                                  <a:pt x="59" y="1859"/>
                                  <a:pt x="0" y="1771"/>
                                  <a:pt x="0" y="1655"/>
                                </a:cubicBezTo>
                                <a:cubicBezTo>
                                  <a:pt x="0" y="1539"/>
                                  <a:pt x="59" y="1453"/>
                                  <a:pt x="175" y="1453"/>
                                </a:cubicBezTo>
                                <a:cubicBezTo>
                                  <a:pt x="291" y="1453"/>
                                  <a:pt x="377" y="1539"/>
                                  <a:pt x="377" y="1655"/>
                                </a:cubicBezTo>
                                <a:moveTo>
                                  <a:pt x="407" y="2149"/>
                                </a:moveTo>
                                <a:lnTo>
                                  <a:pt x="407" y="2149"/>
                                </a:lnTo>
                                <a:cubicBezTo>
                                  <a:pt x="407" y="2266"/>
                                  <a:pt x="320" y="2352"/>
                                  <a:pt x="204" y="2352"/>
                                </a:cubicBezTo>
                                <a:cubicBezTo>
                                  <a:pt x="116" y="2352"/>
                                  <a:pt x="29" y="2266"/>
                                  <a:pt x="29" y="2149"/>
                                </a:cubicBezTo>
                                <a:cubicBezTo>
                                  <a:pt x="29" y="2033"/>
                                  <a:pt x="116" y="1946"/>
                                  <a:pt x="204" y="1946"/>
                                </a:cubicBezTo>
                                <a:cubicBezTo>
                                  <a:pt x="320" y="1946"/>
                                  <a:pt x="407" y="2033"/>
                                  <a:pt x="407" y="2149"/>
                                </a:cubicBezTo>
                                <a:moveTo>
                                  <a:pt x="755" y="2556"/>
                                </a:moveTo>
                                <a:lnTo>
                                  <a:pt x="755" y="2556"/>
                                </a:lnTo>
                                <a:cubicBezTo>
                                  <a:pt x="755" y="2672"/>
                                  <a:pt x="668" y="2730"/>
                                  <a:pt x="581" y="2730"/>
                                </a:cubicBezTo>
                                <a:cubicBezTo>
                                  <a:pt x="465" y="2730"/>
                                  <a:pt x="377" y="2672"/>
                                  <a:pt x="377" y="2556"/>
                                </a:cubicBezTo>
                                <a:cubicBezTo>
                                  <a:pt x="377" y="2439"/>
                                  <a:pt x="465" y="2352"/>
                                  <a:pt x="581" y="2352"/>
                                </a:cubicBezTo>
                                <a:cubicBezTo>
                                  <a:pt x="668" y="2352"/>
                                  <a:pt x="755" y="2439"/>
                                  <a:pt x="755" y="2556"/>
                                </a:cubicBezTo>
                                <a:moveTo>
                                  <a:pt x="1278" y="2643"/>
                                </a:moveTo>
                                <a:lnTo>
                                  <a:pt x="1278" y="2643"/>
                                </a:lnTo>
                                <a:cubicBezTo>
                                  <a:pt x="1278" y="2759"/>
                                  <a:pt x="1190" y="2817"/>
                                  <a:pt x="1074" y="2817"/>
                                </a:cubicBezTo>
                                <a:cubicBezTo>
                                  <a:pt x="988" y="2817"/>
                                  <a:pt x="900" y="2759"/>
                                  <a:pt x="900" y="2643"/>
                                </a:cubicBezTo>
                                <a:cubicBezTo>
                                  <a:pt x="900" y="2527"/>
                                  <a:pt x="988" y="2439"/>
                                  <a:pt x="1074" y="2439"/>
                                </a:cubicBezTo>
                                <a:cubicBezTo>
                                  <a:pt x="1190" y="2439"/>
                                  <a:pt x="1278" y="2527"/>
                                  <a:pt x="1278" y="2643"/>
                                </a:cubicBezTo>
                                <a:moveTo>
                                  <a:pt x="1801" y="2556"/>
                                </a:moveTo>
                                <a:lnTo>
                                  <a:pt x="1801" y="2556"/>
                                </a:lnTo>
                                <a:cubicBezTo>
                                  <a:pt x="1801" y="2672"/>
                                  <a:pt x="1714" y="2730"/>
                                  <a:pt x="1626" y="2730"/>
                                </a:cubicBezTo>
                                <a:cubicBezTo>
                                  <a:pt x="1510" y="2730"/>
                                  <a:pt x="1423" y="2672"/>
                                  <a:pt x="1423" y="2556"/>
                                </a:cubicBezTo>
                                <a:cubicBezTo>
                                  <a:pt x="1423" y="2439"/>
                                  <a:pt x="1510" y="2352"/>
                                  <a:pt x="1626" y="2352"/>
                                </a:cubicBezTo>
                                <a:cubicBezTo>
                                  <a:pt x="1714" y="2352"/>
                                  <a:pt x="1801" y="2439"/>
                                  <a:pt x="1801" y="2556"/>
                                </a:cubicBezTo>
                                <a:moveTo>
                                  <a:pt x="2149" y="2149"/>
                                </a:moveTo>
                                <a:lnTo>
                                  <a:pt x="2149" y="2149"/>
                                </a:lnTo>
                                <a:cubicBezTo>
                                  <a:pt x="2149" y="2266"/>
                                  <a:pt x="2062" y="2352"/>
                                  <a:pt x="1975" y="2352"/>
                                </a:cubicBezTo>
                                <a:cubicBezTo>
                                  <a:pt x="1858" y="2352"/>
                                  <a:pt x="1771" y="2266"/>
                                  <a:pt x="1771" y="2149"/>
                                </a:cubicBezTo>
                                <a:cubicBezTo>
                                  <a:pt x="1771" y="2033"/>
                                  <a:pt x="1858" y="1946"/>
                                  <a:pt x="1975" y="1946"/>
                                </a:cubicBezTo>
                                <a:cubicBezTo>
                                  <a:pt x="2062" y="1946"/>
                                  <a:pt x="2149" y="2033"/>
                                  <a:pt x="2149" y="2149"/>
                                </a:cubicBezTo>
                                <a:moveTo>
                                  <a:pt x="2207" y="175"/>
                                </a:moveTo>
                                <a:lnTo>
                                  <a:pt x="2207" y="175"/>
                                </a:lnTo>
                                <a:cubicBezTo>
                                  <a:pt x="2207" y="291"/>
                                  <a:pt x="2120" y="377"/>
                                  <a:pt x="2003" y="377"/>
                                </a:cubicBezTo>
                                <a:cubicBezTo>
                                  <a:pt x="1887" y="377"/>
                                  <a:pt x="1830" y="291"/>
                                  <a:pt x="1830" y="175"/>
                                </a:cubicBezTo>
                                <a:cubicBezTo>
                                  <a:pt x="1830" y="59"/>
                                  <a:pt x="1887" y="0"/>
                                  <a:pt x="2003" y="0"/>
                                </a:cubicBezTo>
                                <a:cubicBezTo>
                                  <a:pt x="2120" y="0"/>
                                  <a:pt x="2207" y="59"/>
                                  <a:pt x="2207" y="175"/>
                                </a:cubicBezTo>
                                <a:moveTo>
                                  <a:pt x="2207" y="668"/>
                                </a:moveTo>
                                <a:lnTo>
                                  <a:pt x="2207" y="668"/>
                                </a:lnTo>
                                <a:cubicBezTo>
                                  <a:pt x="2207" y="784"/>
                                  <a:pt x="2120" y="872"/>
                                  <a:pt x="2003" y="872"/>
                                </a:cubicBezTo>
                                <a:cubicBezTo>
                                  <a:pt x="1887" y="872"/>
                                  <a:pt x="1830" y="784"/>
                                  <a:pt x="1830" y="668"/>
                                </a:cubicBezTo>
                                <a:cubicBezTo>
                                  <a:pt x="1830" y="552"/>
                                  <a:pt x="1887" y="494"/>
                                  <a:pt x="2003" y="494"/>
                                </a:cubicBezTo>
                                <a:cubicBezTo>
                                  <a:pt x="2120" y="494"/>
                                  <a:pt x="2207" y="552"/>
                                  <a:pt x="2207" y="668"/>
                                </a:cubicBezTo>
                                <a:moveTo>
                                  <a:pt x="2207" y="1162"/>
                                </a:moveTo>
                                <a:lnTo>
                                  <a:pt x="2207" y="1162"/>
                                </a:lnTo>
                                <a:cubicBezTo>
                                  <a:pt x="2207" y="1278"/>
                                  <a:pt x="2120" y="1365"/>
                                  <a:pt x="2003" y="1365"/>
                                </a:cubicBezTo>
                                <a:cubicBezTo>
                                  <a:pt x="1887" y="1365"/>
                                  <a:pt x="1830" y="1278"/>
                                  <a:pt x="1830" y="1162"/>
                                </a:cubicBezTo>
                                <a:cubicBezTo>
                                  <a:pt x="1830" y="1046"/>
                                  <a:pt x="1887" y="988"/>
                                  <a:pt x="2003" y="988"/>
                                </a:cubicBezTo>
                                <a:cubicBezTo>
                                  <a:pt x="2120" y="988"/>
                                  <a:pt x="2207" y="1046"/>
                                  <a:pt x="2207" y="1162"/>
                                </a:cubicBezTo>
                                <a:moveTo>
                                  <a:pt x="2207" y="1655"/>
                                </a:moveTo>
                                <a:lnTo>
                                  <a:pt x="2207" y="1655"/>
                                </a:lnTo>
                                <a:cubicBezTo>
                                  <a:pt x="2207" y="1771"/>
                                  <a:pt x="2120" y="1859"/>
                                  <a:pt x="2003" y="1859"/>
                                </a:cubicBezTo>
                                <a:cubicBezTo>
                                  <a:pt x="1887" y="1859"/>
                                  <a:pt x="1830" y="1771"/>
                                  <a:pt x="1830" y="1655"/>
                                </a:cubicBezTo>
                                <a:cubicBezTo>
                                  <a:pt x="1830" y="1539"/>
                                  <a:pt x="1887" y="1453"/>
                                  <a:pt x="2003" y="1453"/>
                                </a:cubicBezTo>
                                <a:cubicBezTo>
                                  <a:pt x="2120" y="1453"/>
                                  <a:pt x="2207" y="1539"/>
                                  <a:pt x="2207" y="1655"/>
                                </a:cubicBezTo>
                              </a:path>
                            </a:pathLst>
                          </a:custGeom>
                          <a:solidFill>
                            <a:srgbClr val="14BAED"/>
                          </a:solidFill>
                          <a:ln>
                            <a:noFill/>
                          </a:ln>
                        </wps:spPr>
                        <wps:style>
                          <a:lnRef idx="0">
                            <a:scrgbClr r="0" g="0" b="0"/>
                          </a:lnRef>
                          <a:fillRef idx="0">
                            <a:scrgbClr r="0" g="0" b="0"/>
                          </a:fillRef>
                          <a:effectRef idx="0">
                            <a:scrgbClr r="0" g="0" b="0"/>
                          </a:effectRef>
                          <a:fontRef idx="minor"/>
                        </wps:style>
                        <wps:bodyPr/>
                      </wps:wsp>
                    </wpg:grpSp>
                    <wpg:grpSp>
                      <wpg:cNvPr id="222" name="Grouper 1"/>
                      <wpg:cNvGrpSpPr/>
                      <wpg:grpSpPr>
                        <a:xfrm>
                          <a:off x="0" y="1630392"/>
                          <a:ext cx="1000125" cy="500380"/>
                          <a:chOff x="73080" y="1919217"/>
                          <a:chExt cx="1954273" cy="977418"/>
                        </a:xfrm>
                      </wpg:grpSpPr>
                      <wps:wsp>
                        <wps:cNvPr id="223" name="CustomShape 17"/>
                        <wps:cNvSpPr/>
                        <wps:spPr>
                          <a:xfrm>
                            <a:off x="73080" y="1930017"/>
                            <a:ext cx="976916" cy="966618"/>
                          </a:xfrm>
                          <a:custGeom>
                            <a:avLst/>
                            <a:gdLst/>
                            <a:ahLst/>
                            <a:cxnLst/>
                            <a:rect l="l" t="t" r="r" b="b"/>
                            <a:pathLst>
                              <a:path w="2847" h="2817">
                                <a:moveTo>
                                  <a:pt x="1423" y="2555"/>
                                </a:moveTo>
                                <a:lnTo>
                                  <a:pt x="1423" y="2555"/>
                                </a:lnTo>
                                <a:cubicBezTo>
                                  <a:pt x="1917" y="2555"/>
                                  <a:pt x="2062" y="2323"/>
                                  <a:pt x="2062" y="1858"/>
                                </a:cubicBezTo>
                                <a:cubicBezTo>
                                  <a:pt x="2062" y="522"/>
                                  <a:pt x="2062" y="522"/>
                                  <a:pt x="2062" y="522"/>
                                </a:cubicBezTo>
                                <a:cubicBezTo>
                                  <a:pt x="2062" y="348"/>
                                  <a:pt x="2033" y="261"/>
                                  <a:pt x="1829" y="261"/>
                                </a:cubicBezTo>
                                <a:cubicBezTo>
                                  <a:pt x="1742" y="261"/>
                                  <a:pt x="1742" y="261"/>
                                  <a:pt x="1742" y="261"/>
                                </a:cubicBezTo>
                                <a:cubicBezTo>
                                  <a:pt x="1656" y="261"/>
                                  <a:pt x="1597" y="232"/>
                                  <a:pt x="1597" y="144"/>
                                </a:cubicBezTo>
                                <a:cubicBezTo>
                                  <a:pt x="1597" y="57"/>
                                  <a:pt x="1656" y="0"/>
                                  <a:pt x="1742" y="0"/>
                                </a:cubicBezTo>
                                <a:cubicBezTo>
                                  <a:pt x="1917" y="0"/>
                                  <a:pt x="1946" y="28"/>
                                  <a:pt x="2236" y="28"/>
                                </a:cubicBezTo>
                                <a:cubicBezTo>
                                  <a:pt x="2498" y="28"/>
                                  <a:pt x="2498" y="0"/>
                                  <a:pt x="2701" y="0"/>
                                </a:cubicBezTo>
                                <a:cubicBezTo>
                                  <a:pt x="2788" y="0"/>
                                  <a:pt x="2846" y="28"/>
                                  <a:pt x="2846" y="144"/>
                                </a:cubicBezTo>
                                <a:cubicBezTo>
                                  <a:pt x="2846" y="232"/>
                                  <a:pt x="2788" y="261"/>
                                  <a:pt x="2701" y="261"/>
                                </a:cubicBezTo>
                                <a:cubicBezTo>
                                  <a:pt x="2585" y="261"/>
                                  <a:pt x="2585" y="261"/>
                                  <a:pt x="2585" y="261"/>
                                </a:cubicBezTo>
                                <a:cubicBezTo>
                                  <a:pt x="2469" y="261"/>
                                  <a:pt x="2439" y="348"/>
                                  <a:pt x="2439" y="522"/>
                                </a:cubicBezTo>
                                <a:cubicBezTo>
                                  <a:pt x="2439" y="1916"/>
                                  <a:pt x="2439" y="1916"/>
                                  <a:pt x="2439" y="1916"/>
                                </a:cubicBezTo>
                                <a:cubicBezTo>
                                  <a:pt x="2439" y="2555"/>
                                  <a:pt x="2091" y="2816"/>
                                  <a:pt x="1423" y="2816"/>
                                </a:cubicBezTo>
                                <a:cubicBezTo>
                                  <a:pt x="755" y="2816"/>
                                  <a:pt x="436" y="2555"/>
                                  <a:pt x="436" y="1916"/>
                                </a:cubicBezTo>
                                <a:cubicBezTo>
                                  <a:pt x="436" y="522"/>
                                  <a:pt x="436" y="522"/>
                                  <a:pt x="436" y="522"/>
                                </a:cubicBezTo>
                                <a:cubicBezTo>
                                  <a:pt x="436" y="348"/>
                                  <a:pt x="407" y="261"/>
                                  <a:pt x="262" y="261"/>
                                </a:cubicBezTo>
                                <a:cubicBezTo>
                                  <a:pt x="175" y="261"/>
                                  <a:pt x="175" y="261"/>
                                  <a:pt x="175" y="261"/>
                                </a:cubicBezTo>
                                <a:cubicBezTo>
                                  <a:pt x="87" y="261"/>
                                  <a:pt x="0" y="232"/>
                                  <a:pt x="0" y="144"/>
                                </a:cubicBezTo>
                                <a:cubicBezTo>
                                  <a:pt x="0" y="28"/>
                                  <a:pt x="58" y="0"/>
                                  <a:pt x="175" y="0"/>
                                </a:cubicBezTo>
                                <a:cubicBezTo>
                                  <a:pt x="348" y="0"/>
                                  <a:pt x="378" y="28"/>
                                  <a:pt x="639" y="28"/>
                                </a:cubicBezTo>
                                <a:cubicBezTo>
                                  <a:pt x="900" y="28"/>
                                  <a:pt x="959" y="0"/>
                                  <a:pt x="1104" y="0"/>
                                </a:cubicBezTo>
                                <a:cubicBezTo>
                                  <a:pt x="1220" y="0"/>
                                  <a:pt x="1249" y="57"/>
                                  <a:pt x="1249" y="144"/>
                                </a:cubicBezTo>
                                <a:cubicBezTo>
                                  <a:pt x="1249" y="232"/>
                                  <a:pt x="1191" y="261"/>
                                  <a:pt x="1104" y="261"/>
                                </a:cubicBezTo>
                                <a:cubicBezTo>
                                  <a:pt x="1016" y="261"/>
                                  <a:pt x="1016" y="261"/>
                                  <a:pt x="1016" y="261"/>
                                </a:cubicBezTo>
                                <a:cubicBezTo>
                                  <a:pt x="843" y="261"/>
                                  <a:pt x="784" y="348"/>
                                  <a:pt x="784" y="522"/>
                                </a:cubicBezTo>
                                <a:cubicBezTo>
                                  <a:pt x="784" y="1858"/>
                                  <a:pt x="784" y="1858"/>
                                  <a:pt x="784" y="1858"/>
                                </a:cubicBezTo>
                                <a:cubicBezTo>
                                  <a:pt x="784" y="2323"/>
                                  <a:pt x="959" y="2555"/>
                                  <a:pt x="1423" y="2555"/>
                                </a:cubicBezTo>
                              </a:path>
                            </a:pathLst>
                          </a:custGeom>
                          <a:solidFill>
                            <a:srgbClr val="0C1013"/>
                          </a:solidFill>
                          <a:ln>
                            <a:noFill/>
                          </a:ln>
                        </wps:spPr>
                        <wps:style>
                          <a:lnRef idx="0">
                            <a:scrgbClr r="0" g="0" b="0"/>
                          </a:lnRef>
                          <a:fillRef idx="0">
                            <a:scrgbClr r="0" g="0" b="0"/>
                          </a:fillRef>
                          <a:effectRef idx="0">
                            <a:scrgbClr r="0" g="0" b="0"/>
                          </a:effectRef>
                          <a:fontRef idx="minor"/>
                        </wps:style>
                        <wps:bodyPr/>
                      </wps:wsp>
                      <wps:wsp>
                        <wps:cNvPr id="224" name="CustomShape 18"/>
                        <wps:cNvSpPr/>
                        <wps:spPr>
                          <a:xfrm>
                            <a:off x="1160280" y="1919217"/>
                            <a:ext cx="867073" cy="976916"/>
                          </a:xfrm>
                          <a:custGeom>
                            <a:avLst/>
                            <a:gdLst/>
                            <a:ahLst/>
                            <a:cxnLst/>
                            <a:rect l="l" t="t" r="r" b="b"/>
                            <a:pathLst>
                              <a:path w="2527" h="2847">
                                <a:moveTo>
                                  <a:pt x="2526" y="2526"/>
                                </a:moveTo>
                                <a:lnTo>
                                  <a:pt x="2526" y="2526"/>
                                </a:lnTo>
                                <a:cubicBezTo>
                                  <a:pt x="2526" y="2701"/>
                                  <a:pt x="2381" y="2846"/>
                                  <a:pt x="2207" y="2846"/>
                                </a:cubicBezTo>
                                <a:cubicBezTo>
                                  <a:pt x="2004" y="2846"/>
                                  <a:pt x="1858" y="2701"/>
                                  <a:pt x="1858" y="2526"/>
                                </a:cubicBezTo>
                                <a:cubicBezTo>
                                  <a:pt x="1858" y="2381"/>
                                  <a:pt x="1974" y="2265"/>
                                  <a:pt x="2091" y="2236"/>
                                </a:cubicBezTo>
                                <a:cubicBezTo>
                                  <a:pt x="2091" y="1742"/>
                                  <a:pt x="2091" y="1742"/>
                                  <a:pt x="2091" y="1742"/>
                                </a:cubicBezTo>
                                <a:cubicBezTo>
                                  <a:pt x="2004" y="1713"/>
                                  <a:pt x="1917" y="1656"/>
                                  <a:pt x="1888" y="1568"/>
                                </a:cubicBezTo>
                                <a:cubicBezTo>
                                  <a:pt x="610" y="1568"/>
                                  <a:pt x="610" y="1568"/>
                                  <a:pt x="610" y="1568"/>
                                </a:cubicBezTo>
                                <a:cubicBezTo>
                                  <a:pt x="581" y="1656"/>
                                  <a:pt x="523" y="1742"/>
                                  <a:pt x="436" y="1772"/>
                                </a:cubicBezTo>
                                <a:cubicBezTo>
                                  <a:pt x="436" y="2236"/>
                                  <a:pt x="436" y="2236"/>
                                  <a:pt x="436" y="2236"/>
                                </a:cubicBezTo>
                                <a:cubicBezTo>
                                  <a:pt x="552" y="2265"/>
                                  <a:pt x="639" y="2381"/>
                                  <a:pt x="639" y="2526"/>
                                </a:cubicBezTo>
                                <a:cubicBezTo>
                                  <a:pt x="639" y="2701"/>
                                  <a:pt x="494" y="2846"/>
                                  <a:pt x="319" y="2846"/>
                                </a:cubicBezTo>
                                <a:cubicBezTo>
                                  <a:pt x="145" y="2846"/>
                                  <a:pt x="0" y="2701"/>
                                  <a:pt x="0" y="2526"/>
                                </a:cubicBezTo>
                                <a:cubicBezTo>
                                  <a:pt x="0" y="2381"/>
                                  <a:pt x="87" y="2265"/>
                                  <a:pt x="203" y="2236"/>
                                </a:cubicBezTo>
                                <a:cubicBezTo>
                                  <a:pt x="203" y="1772"/>
                                  <a:pt x="203" y="1772"/>
                                  <a:pt x="203" y="1772"/>
                                </a:cubicBezTo>
                                <a:cubicBezTo>
                                  <a:pt x="87" y="1713"/>
                                  <a:pt x="0" y="1597"/>
                                  <a:pt x="0" y="1452"/>
                                </a:cubicBezTo>
                                <a:cubicBezTo>
                                  <a:pt x="0" y="1277"/>
                                  <a:pt x="145" y="1133"/>
                                  <a:pt x="319" y="1133"/>
                                </a:cubicBezTo>
                                <a:cubicBezTo>
                                  <a:pt x="348" y="1133"/>
                                  <a:pt x="378" y="1133"/>
                                  <a:pt x="407" y="1161"/>
                                </a:cubicBezTo>
                                <a:cubicBezTo>
                                  <a:pt x="959" y="464"/>
                                  <a:pt x="959" y="464"/>
                                  <a:pt x="959" y="464"/>
                                </a:cubicBezTo>
                                <a:cubicBezTo>
                                  <a:pt x="959" y="407"/>
                                  <a:pt x="929" y="378"/>
                                  <a:pt x="929" y="319"/>
                                </a:cubicBezTo>
                                <a:cubicBezTo>
                                  <a:pt x="929" y="146"/>
                                  <a:pt x="1075" y="0"/>
                                  <a:pt x="1278" y="0"/>
                                </a:cubicBezTo>
                                <a:cubicBezTo>
                                  <a:pt x="1452" y="0"/>
                                  <a:pt x="1597" y="146"/>
                                  <a:pt x="1597" y="319"/>
                                </a:cubicBezTo>
                                <a:cubicBezTo>
                                  <a:pt x="1597" y="378"/>
                                  <a:pt x="1597" y="407"/>
                                  <a:pt x="1568" y="464"/>
                                </a:cubicBezTo>
                                <a:cubicBezTo>
                                  <a:pt x="2120" y="1133"/>
                                  <a:pt x="2120" y="1133"/>
                                  <a:pt x="2120" y="1133"/>
                                </a:cubicBezTo>
                                <a:cubicBezTo>
                                  <a:pt x="2149" y="1133"/>
                                  <a:pt x="2178" y="1133"/>
                                  <a:pt x="2207" y="1133"/>
                                </a:cubicBezTo>
                                <a:cubicBezTo>
                                  <a:pt x="2381" y="1133"/>
                                  <a:pt x="2526" y="1277"/>
                                  <a:pt x="2526" y="1452"/>
                                </a:cubicBezTo>
                                <a:cubicBezTo>
                                  <a:pt x="2526" y="1597"/>
                                  <a:pt x="2439" y="1713"/>
                                  <a:pt x="2294" y="1742"/>
                                </a:cubicBezTo>
                                <a:cubicBezTo>
                                  <a:pt x="2294" y="2236"/>
                                  <a:pt x="2294" y="2236"/>
                                  <a:pt x="2294" y="2236"/>
                                </a:cubicBezTo>
                                <a:cubicBezTo>
                                  <a:pt x="2439" y="2265"/>
                                  <a:pt x="2526" y="2381"/>
                                  <a:pt x="2526" y="2526"/>
                                </a:cubicBezTo>
                                <a:moveTo>
                                  <a:pt x="436" y="1452"/>
                                </a:moveTo>
                                <a:lnTo>
                                  <a:pt x="436" y="1452"/>
                                </a:lnTo>
                                <a:cubicBezTo>
                                  <a:pt x="436" y="1394"/>
                                  <a:pt x="378" y="1336"/>
                                  <a:pt x="319" y="1336"/>
                                </a:cubicBezTo>
                                <a:cubicBezTo>
                                  <a:pt x="232" y="1336"/>
                                  <a:pt x="175" y="1394"/>
                                  <a:pt x="175" y="1452"/>
                                </a:cubicBezTo>
                                <a:cubicBezTo>
                                  <a:pt x="175" y="1540"/>
                                  <a:pt x="232" y="1597"/>
                                  <a:pt x="319" y="1597"/>
                                </a:cubicBezTo>
                                <a:cubicBezTo>
                                  <a:pt x="378" y="1597"/>
                                  <a:pt x="436" y="1540"/>
                                  <a:pt x="436" y="1452"/>
                                </a:cubicBezTo>
                                <a:moveTo>
                                  <a:pt x="436" y="2526"/>
                                </a:moveTo>
                                <a:lnTo>
                                  <a:pt x="436" y="2526"/>
                                </a:lnTo>
                                <a:cubicBezTo>
                                  <a:pt x="436" y="2469"/>
                                  <a:pt x="378" y="2410"/>
                                  <a:pt x="319" y="2410"/>
                                </a:cubicBezTo>
                                <a:cubicBezTo>
                                  <a:pt x="232" y="2410"/>
                                  <a:pt x="175" y="2469"/>
                                  <a:pt x="175" y="2526"/>
                                </a:cubicBezTo>
                                <a:cubicBezTo>
                                  <a:pt x="175" y="2614"/>
                                  <a:pt x="232" y="2671"/>
                                  <a:pt x="319" y="2671"/>
                                </a:cubicBezTo>
                                <a:cubicBezTo>
                                  <a:pt x="378" y="2671"/>
                                  <a:pt x="436" y="2614"/>
                                  <a:pt x="436" y="2526"/>
                                </a:cubicBezTo>
                                <a:moveTo>
                                  <a:pt x="610" y="1336"/>
                                </a:moveTo>
                                <a:lnTo>
                                  <a:pt x="610" y="1336"/>
                                </a:lnTo>
                                <a:cubicBezTo>
                                  <a:pt x="1888" y="1336"/>
                                  <a:pt x="1888" y="1336"/>
                                  <a:pt x="1888" y="1336"/>
                                </a:cubicBezTo>
                                <a:cubicBezTo>
                                  <a:pt x="1888" y="1307"/>
                                  <a:pt x="1917" y="1277"/>
                                  <a:pt x="1946" y="1249"/>
                                </a:cubicBezTo>
                                <a:cubicBezTo>
                                  <a:pt x="1394" y="610"/>
                                  <a:pt x="1394" y="610"/>
                                  <a:pt x="1394" y="610"/>
                                </a:cubicBezTo>
                                <a:cubicBezTo>
                                  <a:pt x="1365" y="639"/>
                                  <a:pt x="1307" y="639"/>
                                  <a:pt x="1278" y="639"/>
                                </a:cubicBezTo>
                                <a:cubicBezTo>
                                  <a:pt x="1220" y="639"/>
                                  <a:pt x="1161" y="639"/>
                                  <a:pt x="1133" y="610"/>
                                </a:cubicBezTo>
                                <a:cubicBezTo>
                                  <a:pt x="581" y="1277"/>
                                  <a:pt x="581" y="1277"/>
                                  <a:pt x="581" y="1277"/>
                                </a:cubicBezTo>
                                <a:cubicBezTo>
                                  <a:pt x="610" y="1307"/>
                                  <a:pt x="610" y="1307"/>
                                  <a:pt x="610" y="1336"/>
                                </a:cubicBezTo>
                                <a:moveTo>
                                  <a:pt x="1133" y="319"/>
                                </a:moveTo>
                                <a:lnTo>
                                  <a:pt x="1133" y="319"/>
                                </a:lnTo>
                                <a:cubicBezTo>
                                  <a:pt x="1133" y="407"/>
                                  <a:pt x="1191" y="464"/>
                                  <a:pt x="1278" y="464"/>
                                </a:cubicBezTo>
                                <a:cubicBezTo>
                                  <a:pt x="1365" y="464"/>
                                  <a:pt x="1423" y="407"/>
                                  <a:pt x="1423" y="319"/>
                                </a:cubicBezTo>
                                <a:cubicBezTo>
                                  <a:pt x="1423" y="262"/>
                                  <a:pt x="1365" y="203"/>
                                  <a:pt x="1278" y="203"/>
                                </a:cubicBezTo>
                                <a:cubicBezTo>
                                  <a:pt x="1191" y="203"/>
                                  <a:pt x="1133" y="262"/>
                                  <a:pt x="1133" y="319"/>
                                </a:cubicBezTo>
                                <a:moveTo>
                                  <a:pt x="2062" y="1452"/>
                                </a:moveTo>
                                <a:lnTo>
                                  <a:pt x="2062" y="1452"/>
                                </a:lnTo>
                                <a:cubicBezTo>
                                  <a:pt x="2062" y="1540"/>
                                  <a:pt x="2120" y="1597"/>
                                  <a:pt x="2207" y="1597"/>
                                </a:cubicBezTo>
                                <a:cubicBezTo>
                                  <a:pt x="2265" y="1597"/>
                                  <a:pt x="2353" y="1540"/>
                                  <a:pt x="2353" y="1452"/>
                                </a:cubicBezTo>
                                <a:cubicBezTo>
                                  <a:pt x="2353" y="1365"/>
                                  <a:pt x="2265" y="1307"/>
                                  <a:pt x="2207" y="1307"/>
                                </a:cubicBezTo>
                                <a:cubicBezTo>
                                  <a:pt x="2120" y="1307"/>
                                  <a:pt x="2062" y="1365"/>
                                  <a:pt x="2062" y="1452"/>
                                </a:cubicBezTo>
                                <a:moveTo>
                                  <a:pt x="2353" y="2526"/>
                                </a:moveTo>
                                <a:lnTo>
                                  <a:pt x="2353" y="2526"/>
                                </a:lnTo>
                                <a:cubicBezTo>
                                  <a:pt x="2353" y="2439"/>
                                  <a:pt x="2265" y="2381"/>
                                  <a:pt x="2207" y="2381"/>
                                </a:cubicBezTo>
                                <a:cubicBezTo>
                                  <a:pt x="2120" y="2381"/>
                                  <a:pt x="2062" y="2439"/>
                                  <a:pt x="2062" y="2526"/>
                                </a:cubicBezTo>
                                <a:cubicBezTo>
                                  <a:pt x="2062" y="2614"/>
                                  <a:pt x="2120" y="2671"/>
                                  <a:pt x="2207" y="2671"/>
                                </a:cubicBezTo>
                                <a:cubicBezTo>
                                  <a:pt x="2265" y="2671"/>
                                  <a:pt x="2353" y="2614"/>
                                  <a:pt x="2353" y="2526"/>
                                </a:cubicBezTo>
                              </a:path>
                            </a:pathLst>
                          </a:custGeom>
                          <a:solidFill>
                            <a:srgbClr val="14BAED"/>
                          </a:solidFill>
                          <a:ln>
                            <a:noFill/>
                          </a:ln>
                        </wps:spPr>
                        <wps:style>
                          <a:lnRef idx="0">
                            <a:scrgbClr r="0" g="0" b="0"/>
                          </a:lnRef>
                          <a:fillRef idx="0">
                            <a:scrgbClr r="0" g="0" b="0"/>
                          </a:fillRef>
                          <a:effectRef idx="0">
                            <a:scrgbClr r="0" g="0" b="0"/>
                          </a:effectRef>
                          <a:fontRef idx="minor"/>
                        </wps:style>
                        <wps:bodyPr/>
                      </wps:wsp>
                    </wpg:grpSp>
                  </wpg:wgp>
                </a:graphicData>
              </a:graphic>
            </wp:anchor>
          </w:drawing>
        </mc:Choice>
        <mc:Fallback>
          <w:pict>
            <v:group w14:anchorId="64CEB35B" id="Groupe 206" o:spid="_x0000_s1026" style="position:absolute;margin-left:387.05pt;margin-top:62.35pt;width:81.15pt;height:550.95pt;z-index:251685888" coordsize="10307,699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">
              <v:group id="Grouper 4" o:spid="_x0000_s1027" style="position:absolute;left:1035;top:48566;width:9023;height:5099" coordorigin="626,57675" coordsize="17628,9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">
                <v:shape id="CustomShape 1" o:spid="_x0000_s1028" style="position:absolute;left:626;top:57675;width:8674;height:9969;visibility:visible;mso-wrap-style:square;v-text-anchor:top" coordsize="2528,2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" path="m1975,29r,c2382,29,2527,116,2527,348v,1394,-814,2556,-1598,2556c407,2904,,2323,,1830,,1162,523,755,610,87,697,,697,,697,v348,29,552,145,552,377c1249,813,320,1801,726,2294,1306,2265,1887,1249,1887,87r88,-58e" fillcolor="#0c1013" stroked="f">
                  <v:path arrowok="t"/>
                </v:shape>
                <v:group id="Grouper 2" o:spid="_x0000_s1029" style="position:absolute;left:9201;top:57675;width:9053;height:9770" coordorigin="9201,57675" coordsize="9053,9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">
                  <v:shape id="CustomShape 2" o:spid="_x0000_s1030" style="position:absolute;left:9201;top:57675;width:3783;height:9770;visibility:visible;mso-wrap-style:square;v-text-anchor:top" coordsize="1103,2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" path="m985,l,2846r116,l1102,,985,e" fillcolor="#14baed" stroked="f">
                    <v:path arrowok="t"/>
                  </v:shape>
                  <v:shape id="CustomShape 3" o:spid="_x0000_s1031" style="position:absolute;left:11077;top:57675;width:7177;height:9770;visibility:visible;mso-wrap-style:square;v-text-anchor:top" coordsize="2092,2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" path="m1974,2846r117,l1104,,929,,,2846r116,l291,2352r987,l1452,2846r145,l842,668,1016,145r958,2701m1249,2207r-930,l436,1858r697,l1249,2207m1074,1742r-581,l784,871r290,871e" fillcolor="#14baed" stroked="f">
                    <v:path arrowok="t"/>
                  </v:shape>
                </v:group>
              </v:group>
              <v:group id="Grouper 7" o:spid="_x0000_s1032" style="position:absolute;left:345;top:64870;width:9575;height:5099" coordorigin=",76768" coordsize="18703,9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">
                <v:shape id="CustomShape 4" o:spid="_x0000_s1033" style="position:absolute;top:76876;width:8869;height:9666;visibility:visible;mso-wrap-style:square;v-text-anchor:top" coordsize="2585,2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" path="m2352,1712r,c2352,2206,2352,2206,2352,2206v145,29,232,145,232,290c2584,2671,2439,2816,2265,2816v-145,,-261,-87,-290,-203c610,2613,610,2613,610,2613v-29,116,-145,203,-291,203c145,2816,,2671,,2496,,2351,87,2235,203,2206v,-494,,-494,,-494c87,1655,,1567,,1422,,1277,87,1161,203,1131v,-522,,-522,,-522c87,580,,464,,318,,145,145,,319,,494,,639,145,639,318v,146,-88,262,-204,291c435,1131,435,1131,435,1131v116,30,204,146,204,291c639,1567,551,1683,435,1712v,494,,494,,494c522,2235,581,2293,610,2380v1335,,1335,,1335,c1975,2293,2061,2235,2149,2206v,-494,,-494,,-494c2032,1683,1945,1567,1945,1422v,-145,87,-261,204,-291c2149,609,2149,609,2149,609,2032,580,1945,464,1945,318,1945,145,2091,,2265,v174,,319,145,319,318c2584,464,2497,580,2352,609v,522,,522,,522c2497,1161,2584,1277,2584,1422v,145,-87,233,-232,290m203,318r,c203,406,261,464,319,464v87,,146,-58,146,-146c465,261,406,202,319,202v-58,,-116,59,-116,116m203,1422r,c203,1480,261,1538,319,1538v87,,146,-58,146,-116c465,1335,406,1277,319,1277v-58,,-116,58,-116,145m465,2496r,c465,2409,406,2351,319,2351v-58,,-116,58,-116,145c203,2555,261,2613,319,2613v87,,146,-58,146,-117m2120,318r,c2120,406,2177,464,2265,464v58,,116,-58,116,-146c2381,261,2323,202,2265,202v-88,,-145,59,-145,116m2120,1422r,c2120,1480,2177,1538,2265,1538v58,,116,-58,116,-116c2381,1335,2323,1277,2265,1277v-88,,-145,58,-145,145m2381,2496r,c2381,2409,2323,2351,2265,2351v-88,,-145,58,-145,145c2120,2555,2177,2613,2265,2613v58,,116,-58,116,-117e" fillcolor="#14baed" stroked="f">
                  <v:path arrowok="t"/>
                </v:shape>
                <v:shape id="CustomShape 5" o:spid="_x0000_s1034" style="position:absolute;left:10033;top:76768;width:8670;height:9968;visibility:visible;mso-wrap-style:square;v-text-anchor:top" coordsize="2527,2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" path="m2468,1568r,c2352,1568,2264,1568,2148,1568v88,-523,175,-900,175,-1277c2323,175,2148,30,1829,30v-29,28,-29,28,-29,28c1684,30,1568,,1451,30v-57,57,-57,57,-57,57c958,1191,377,1685,,2614v522,261,522,261,522,261c609,2817,609,2817,609,2817v88,-232,174,-436,290,-668c1074,2149,1278,2149,1510,2149v-30,174,-59,377,-59,552c2003,2904,2003,2904,2003,2904v58,-58,58,-58,58,-58c2061,2671,2061,2410,2061,2149v87,,175,,262,c2468,2149,2526,1888,2526,1656r-58,-88m1596,1568r,c1451,1568,1335,1597,1190,1597,1364,1278,1568,929,1742,523v-30,348,-87,697,-146,1045e" fillcolor="#0c1013" stroked="f">
                  <v:path arrowok="t"/>
                </v:shape>
              </v:group>
              <v:group id="Grouper 8" o:spid="_x0000_s1035" style="position:absolute;left:172;width:10135;height:5149" coordorigin="730" coordsize="19797,10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">
                <v:shape id="CustomShape 13" o:spid="_x0000_s1036" style="position:absolute;left:10659;top:417;width:9869;height:9570;visibility:visible;mso-wrap-style:square;v-text-anchor:top" coordsize="2876,2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" path="m2526,2294r,c2671,2294,2758,2178,2758,2178v117,436,117,436,117,436c2875,2614,2701,2788,2410,2788v-290,,-581,-233,-581,-610c1829,1946,1829,1946,1829,1946v,58,-348,842,-1190,842c203,2788,,2527,,2178,,1656,435,1220,1800,988v,-436,-145,-581,-552,-581c726,407,609,755,580,988,87,755,87,755,87,755,87,755,319,,1248,v813,,1075,407,1075,988c2323,2033,2323,2033,2323,2033v,174,58,261,203,261m871,2353r,c1452,2353,1800,1540,1800,1424v,-175,,-175,,-175c842,1394,580,1772,580,2033v,232,116,320,291,320e" fillcolor="#0c1013" stroked="f">
                  <v:path arrowok="t"/>
                </v:shape>
                <v:shape id="CustomShape 14" o:spid="_x0000_s1037" style="position:absolute;left:730;width:8070;height:10067;visibility:visible;mso-wrap-style:square;v-text-anchor:top" coordsize="2352,2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" path="m,203l551,146,667,1974r-551,59l,203m2003,2381r-29,552l202,2701r30,-552l2003,2381m2351,r-58,2207l1712,2178,1799,r552,e" fillcolor="#14baed" stroked="f">
                  <v:path arrowok="t"/>
                </v:shape>
              </v:group>
              <v:group id="Grouper 6" o:spid="_x0000_s1038" style="position:absolute;left:172;top:32521;width:10122;height:5105" coordorigin="626,38180" coordsize="19776,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">
                <v:shape id="CustomShape 15" o:spid="_x0000_s1039" style="position:absolute;left:10036;top:38180;width:10367;height:9968;visibility:visible;mso-wrap-style:square;v-text-anchor:top" coordsize="3021,2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" path="m2323,2033r,c2236,2236,2177,2439,2177,2643v,87,59,145,146,145c2642,2788,2816,2469,2933,2236v87,58,87,58,87,58c2788,2701,2555,2904,2207,2904v-291,,-436,-116,-436,-378c1771,2469,1829,2265,1858,2178v-29,,-29,,-29,c1451,2614,1161,2904,667,2904,231,2904,,2585,,2091,,1249,1161,,1975,v261,,464,146,464,407c2468,407,2468,407,2468,407,2555,87,2555,87,2555,87v465,,465,,465,l2323,2033m2264,929r,c2323,755,2381,639,2381,494,2381,262,2236,87,2003,87,1248,87,435,1540,435,2381v,233,87,465,348,465c1161,2846,1800,2265,1916,1888l2264,929e" fillcolor="#0c1013" stroked="f">
                  <v:path arrowok="t"/>
                </v:shape>
                <v:shape id="CustomShape 16" o:spid="_x0000_s1040" style="position:absolute;left:626;top:38493;width:7576;height:9670;visibility:visible;mso-wrap-style:square;v-text-anchor:top" coordsize="2208,2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" path="m377,175r,c377,291,291,377,175,377,59,377,,291,,175,,59,59,,175,,291,,377,59,377,175t,493l377,668v,116,-86,204,-202,204c59,872,,784,,668,,552,59,494,175,494v116,,202,58,202,174m377,1162r,c377,1278,291,1365,175,1365,59,1365,,1278,,1162,,1046,59,988,175,988v116,,202,58,202,174m377,1655r,c377,1771,291,1859,175,1859,59,1859,,1771,,1655,,1539,59,1453,175,1453v116,,202,86,202,202m407,2149r,c407,2266,320,2352,204,2352v-88,,-175,-86,-175,-203c29,2033,116,1946,204,1946v116,,203,87,203,203m755,2556r,c755,2672,668,2730,581,2730v-116,,-204,-58,-204,-174c377,2439,465,2352,581,2352v87,,174,87,174,204m1278,2643r,c1278,2759,1190,2817,1074,2817v-86,,-174,-58,-174,-174c900,2527,988,2439,1074,2439v116,,204,88,204,204m1801,2556r,c1801,2672,1714,2730,1626,2730v-116,,-203,-58,-203,-174c1423,2439,1510,2352,1626,2352v88,,175,87,175,204m2149,2149r,c2149,2266,2062,2352,1975,2352v-117,,-204,-86,-204,-203c1771,2033,1858,1946,1975,1946v87,,174,87,174,203m2207,175r,c2207,291,2120,377,2003,377v-116,,-173,-86,-173,-202c1830,59,1887,,2003,v117,,204,59,204,175m2207,668r,c2207,784,2120,872,2003,872v-116,,-173,-88,-173,-204c1830,552,1887,494,2003,494v117,,204,58,204,174m2207,1162r,c2207,1278,2120,1365,2003,1365v-116,,-173,-87,-173,-203c1830,1046,1887,988,2003,988v117,,204,58,204,174m2207,1655r,c2207,1771,2120,1859,2003,1859v-116,,-173,-88,-173,-204c1830,1539,1887,1453,2003,1453v117,,204,86,204,202e" fillcolor="#14baed" stroked="f">
                  <v:path arrowok="t"/>
                </v:shape>
              </v:group>
              <v:group id="Grouper 1" o:spid="_x0000_s1041" style="position:absolute;top:16303;width:10001;height:5004" coordorigin="730,19192" coordsize="19542,9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">
                <v:shape id="CustomShape 17" o:spid="_x0000_s1042" style="position:absolute;left:730;top:19300;width:9769;height:9666;visibility:visible;mso-wrap-style:square;v-text-anchor:top" coordsize="2847,2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" path="m1423,2555r,c1917,2555,2062,2323,2062,1858v,-1336,,-1336,,-1336c2062,348,2033,261,1829,261v-87,,-87,,-87,c1656,261,1597,232,1597,144,1597,57,1656,,1742,v175,,204,28,494,28c2498,28,2498,,2701,v87,,145,28,145,144c2846,232,2788,261,2701,261v-116,,-116,,-116,c2469,261,2439,348,2439,522v,1394,,1394,,1394c2439,2555,2091,2816,1423,2816v-668,,-987,-261,-987,-900c436,522,436,522,436,522,436,348,407,261,262,261v-87,,-87,,-87,c87,261,,232,,144,,28,58,,175,,348,,378,28,639,28,900,28,959,,1104,v116,,145,57,145,144c1249,232,1191,261,1104,261v-88,,-88,,-88,c843,261,784,348,784,522v,1336,,1336,,1336c784,2323,959,2555,1423,2555e" fillcolor="#0c1013" stroked="f">
                  <v:path arrowok="t"/>
                </v:shape>
                <v:shape id="CustomShape 18" o:spid="_x0000_s1043" style="position:absolute;left:11602;top:19192;width:8671;height:9769;visibility:visible;mso-wrap-style:square;v-text-anchor:top" coordsize="2527,2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" path="m2526,2526r,c2526,2701,2381,2846,2207,2846v-203,,-349,-145,-349,-320c1858,2381,1974,2265,2091,2236v,-494,,-494,,-494c2004,1713,1917,1656,1888,1568v-1278,,-1278,,-1278,c581,1656,523,1742,436,1772v,464,,464,,464c552,2265,639,2381,639,2526v,175,-145,320,-320,320c145,2846,,2701,,2526,,2381,87,2265,203,2236v,-464,,-464,,-464c87,1713,,1597,,1452,,1277,145,1133,319,1133v29,,59,,88,28c959,464,959,464,959,464v,-57,-30,-86,-30,-145c929,146,1075,,1278,v174,,319,146,319,319c1597,378,1597,407,1568,464v552,669,552,669,552,669c2149,1133,2178,1133,2207,1133v174,,319,144,319,319c2526,1597,2439,1713,2294,1742v,494,,494,,494c2439,2265,2526,2381,2526,2526m436,1452r,c436,1394,378,1336,319,1336v-87,,-144,58,-144,116c175,1540,232,1597,319,1597v59,,117,-57,117,-145m436,2526r,c436,2469,378,2410,319,2410v-87,,-144,59,-144,116c175,2614,232,2671,319,2671v59,,117,-57,117,-145m610,1336r,c1888,1336,1888,1336,1888,1336v,-29,29,-59,58,-87c1394,610,1394,610,1394,610v-29,29,-87,29,-116,29c1220,639,1161,639,1133,610,581,1277,581,1277,581,1277v29,30,29,30,29,59m1133,319r,c1133,407,1191,464,1278,464v87,,145,-57,145,-145c1423,262,1365,203,1278,203v-87,,-145,59,-145,116m2062,1452r,c2062,1540,2120,1597,2207,1597v58,,146,-57,146,-145c2353,1365,2265,1307,2207,1307v-87,,-145,58,-145,145m2353,2526r,c2353,2439,2265,2381,2207,2381v-87,,-145,58,-145,145c2062,2614,2120,2671,2207,2671v58,,146,-57,146,-145e" fillcolor="#14baed" stroked="f">
                  <v:path arrowok="t"/>
                </v:shape>
              </v:group>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886CD" w14:textId="67530E9A" w:rsidR="00CD475A" w:rsidRDefault="00AC6D8D" w:rsidP="00AC6D8D">
    <w:pPr>
      <w:pStyle w:val="En-ttemmoire"/>
    </w:pPr>
    <w:r>
      <w:tab/>
    </w:r>
    <w:r>
      <w:tab/>
    </w:r>
    <w:r w:rsidR="00262FCD">
      <w:t xml:space="preserve">Prénom Nom | </w:t>
    </w:r>
    <w:fldSimple w:instr=" STYLEREF  &quot;Titre 1&quot;  \* MERGEFORMAT ">
      <w:r w:rsidR="00E0329A">
        <w:rPr>
          <w:noProof/>
        </w:rPr>
        <w:t>Table des graphiques</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0D92F" w14:textId="228C21EB" w:rsidR="008F5076" w:rsidRPr="008F5076" w:rsidRDefault="008F5076" w:rsidP="008F507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61904"/>
    <w:multiLevelType w:val="hybridMultilevel"/>
    <w:tmpl w:val="527E0AB6"/>
    <w:lvl w:ilvl="0" w:tplc="6A2CB9B2">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A8B2405"/>
    <w:multiLevelType w:val="multilevel"/>
    <w:tmpl w:val="2B3C10E0"/>
    <w:lvl w:ilvl="0">
      <w:start w:val="1"/>
      <w:numFmt w:val="bullet"/>
      <w:lvlText w:val=""/>
      <w:lvlJc w:val="left"/>
      <w:pPr>
        <w:ind w:left="720" w:hanging="360"/>
      </w:pPr>
      <w:rPr>
        <w:rFonts w:ascii="Symbol" w:hAnsi="Symbol" w:hint="default"/>
        <w:b/>
        <w:i w:val="0"/>
        <w:color w:val="0ABBEF"/>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01C3299"/>
    <w:multiLevelType w:val="multilevel"/>
    <w:tmpl w:val="3F1C692C"/>
    <w:numStyleLink w:val="Style2"/>
  </w:abstractNum>
  <w:abstractNum w:abstractNumId="3" w15:restartNumberingAfterBreak="0">
    <w:nsid w:val="21236DBC"/>
    <w:multiLevelType w:val="hybridMultilevel"/>
    <w:tmpl w:val="78BE6FA2"/>
    <w:lvl w:ilvl="0" w:tplc="1A9E6A68">
      <w:start w:val="1"/>
      <w:numFmt w:val="decimal"/>
      <w:lvlText w:val="1.%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2A83EBE"/>
    <w:multiLevelType w:val="hybridMultilevel"/>
    <w:tmpl w:val="88581C46"/>
    <w:lvl w:ilvl="0" w:tplc="23942D96">
      <w:start w:val="1"/>
      <w:numFmt w:val="lowerLetter"/>
      <w:lvlText w:val="%1."/>
      <w:lvlJc w:val="left"/>
      <w:pPr>
        <w:ind w:left="1004" w:hanging="360"/>
      </w:pPr>
      <w:rPr>
        <w:rFonts w:hint="default"/>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5" w15:restartNumberingAfterBreak="0">
    <w:nsid w:val="36EC29E2"/>
    <w:multiLevelType w:val="multilevel"/>
    <w:tmpl w:val="3F1C692C"/>
    <w:styleLink w:val="Style2"/>
    <w:lvl w:ilvl="0">
      <w:start w:val="1"/>
      <w:numFmt w:val="none"/>
      <w:isLgl/>
      <w:lvlText w:val=""/>
      <w:lvlJc w:val="left"/>
      <w:pPr>
        <w:ind w:left="360" w:hanging="360"/>
      </w:pPr>
      <w:rPr>
        <w:rFonts w:hint="default"/>
      </w:rPr>
    </w:lvl>
    <w:lvl w:ilvl="1">
      <w:start w:val="1"/>
      <w:numFmt w:val="decimal"/>
      <w:pStyle w:val="Titre2"/>
      <w:suff w:val="space"/>
      <w:lvlText w:val="%2."/>
      <w:lvlJc w:val="left"/>
      <w:pPr>
        <w:ind w:left="0" w:firstLine="0"/>
      </w:pPr>
      <w:rPr>
        <w:rFonts w:hint="default"/>
      </w:rPr>
    </w:lvl>
    <w:lvl w:ilvl="2">
      <w:start w:val="1"/>
      <w:numFmt w:val="decimal"/>
      <w:pStyle w:val="Titre3"/>
      <w:isLgl/>
      <w:suff w:val="space"/>
      <w:lvlText w:val="%2.%3."/>
      <w:lvlJc w:val="left"/>
      <w:pPr>
        <w:ind w:left="0" w:firstLine="0"/>
      </w:pPr>
      <w:rPr>
        <w:rFonts w:hint="default"/>
      </w:rPr>
    </w:lvl>
    <w:lvl w:ilvl="3">
      <w:start w:val="1"/>
      <w:numFmt w:val="decimal"/>
      <w:pStyle w:val="Titre4"/>
      <w:suff w:val="space"/>
      <w:lvlText w:val="%2.%3.%4."/>
      <w:lvlJc w:val="left"/>
      <w:pPr>
        <w:ind w:left="0" w:firstLine="0"/>
      </w:pPr>
      <w:rPr>
        <w:rFonts w:hint="default"/>
      </w:rPr>
    </w:lvl>
    <w:lvl w:ilvl="4">
      <w:start w:val="1"/>
      <w:numFmt w:val="decimal"/>
      <w:pStyle w:val="Titre5"/>
      <w:suff w:val="space"/>
      <w:lvlText w:val="%2.%3.%4.%5."/>
      <w:lvlJc w:val="left"/>
      <w:pPr>
        <w:ind w:left="0"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3853030C"/>
    <w:multiLevelType w:val="multilevel"/>
    <w:tmpl w:val="3F1C692C"/>
    <w:numStyleLink w:val="Style2"/>
  </w:abstractNum>
  <w:abstractNum w:abstractNumId="7" w15:restartNumberingAfterBreak="0">
    <w:nsid w:val="386B1B17"/>
    <w:multiLevelType w:val="multilevel"/>
    <w:tmpl w:val="D230053A"/>
    <w:lvl w:ilvl="0">
      <w:start w:val="1"/>
      <w:numFmt w:val="bullet"/>
      <w:pStyle w:val="Paragraphedeliste"/>
      <w:lvlText w:val="-"/>
      <w:lvlJc w:val="left"/>
      <w:pPr>
        <w:ind w:left="714" w:hanging="357"/>
      </w:pPr>
      <w:rPr>
        <w:rFonts w:ascii="Symbol" w:hAnsi="Symbol" w:hint="default"/>
        <w:color w:val="auto"/>
      </w:rPr>
    </w:lvl>
    <w:lvl w:ilvl="1">
      <w:start w:val="1"/>
      <w:numFmt w:val="bullet"/>
      <w:lvlText w:val=""/>
      <w:lvlJc w:val="left"/>
      <w:pPr>
        <w:ind w:left="1171" w:hanging="360"/>
      </w:pPr>
      <w:rPr>
        <w:rFonts w:ascii="Wingdings" w:hAnsi="Wingdings" w:hint="default"/>
      </w:rPr>
    </w:lvl>
    <w:lvl w:ilvl="2">
      <w:start w:val="1"/>
      <w:numFmt w:val="bullet"/>
      <w:lvlText w:val="o"/>
      <w:lvlJc w:val="left"/>
      <w:pPr>
        <w:ind w:left="1622" w:hanging="357"/>
      </w:pPr>
      <w:rPr>
        <w:rFonts w:ascii="Courier New" w:hAnsi="Courier New" w:hint="default"/>
      </w:rPr>
    </w:lvl>
    <w:lvl w:ilvl="3">
      <w:start w:val="1"/>
      <w:numFmt w:val="bullet"/>
      <w:lvlText w:val=""/>
      <w:lvlJc w:val="left"/>
      <w:pPr>
        <w:ind w:left="2076" w:hanging="357"/>
      </w:pPr>
      <w:rPr>
        <w:rFonts w:ascii="Symbol" w:hAnsi="Symbol" w:hint="default"/>
      </w:rPr>
    </w:lvl>
    <w:lvl w:ilvl="4">
      <w:start w:val="1"/>
      <w:numFmt w:val="bullet"/>
      <w:lvlText w:val="o"/>
      <w:lvlJc w:val="left"/>
      <w:pPr>
        <w:ind w:left="2530" w:hanging="357"/>
      </w:pPr>
      <w:rPr>
        <w:rFonts w:ascii="Courier New" w:hAnsi="Courier New" w:cs="Courier New" w:hint="default"/>
      </w:rPr>
    </w:lvl>
    <w:lvl w:ilvl="5">
      <w:start w:val="1"/>
      <w:numFmt w:val="bullet"/>
      <w:lvlText w:val=""/>
      <w:lvlJc w:val="left"/>
      <w:pPr>
        <w:ind w:left="2984" w:hanging="357"/>
      </w:pPr>
      <w:rPr>
        <w:rFonts w:ascii="Wingdings" w:hAnsi="Wingdings" w:hint="default"/>
      </w:rPr>
    </w:lvl>
    <w:lvl w:ilvl="6">
      <w:start w:val="1"/>
      <w:numFmt w:val="bullet"/>
      <w:lvlText w:val=""/>
      <w:lvlJc w:val="left"/>
      <w:pPr>
        <w:ind w:left="3438" w:hanging="357"/>
      </w:pPr>
      <w:rPr>
        <w:rFonts w:ascii="Symbol" w:hAnsi="Symbol" w:hint="default"/>
      </w:rPr>
    </w:lvl>
    <w:lvl w:ilvl="7">
      <w:start w:val="1"/>
      <w:numFmt w:val="bullet"/>
      <w:lvlText w:val="o"/>
      <w:lvlJc w:val="left"/>
      <w:pPr>
        <w:ind w:left="3892" w:hanging="357"/>
      </w:pPr>
      <w:rPr>
        <w:rFonts w:ascii="Courier New" w:hAnsi="Courier New" w:cs="Courier New" w:hint="default"/>
      </w:rPr>
    </w:lvl>
    <w:lvl w:ilvl="8">
      <w:start w:val="1"/>
      <w:numFmt w:val="bullet"/>
      <w:lvlText w:val=""/>
      <w:lvlJc w:val="left"/>
      <w:pPr>
        <w:ind w:left="4346" w:hanging="357"/>
      </w:pPr>
      <w:rPr>
        <w:rFonts w:ascii="Wingdings" w:hAnsi="Wingdings" w:hint="default"/>
      </w:rPr>
    </w:lvl>
  </w:abstractNum>
  <w:abstractNum w:abstractNumId="8" w15:restartNumberingAfterBreak="0">
    <w:nsid w:val="3C72308C"/>
    <w:multiLevelType w:val="hybridMultilevel"/>
    <w:tmpl w:val="C9C2A59A"/>
    <w:lvl w:ilvl="0" w:tplc="8340B6C4">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 w15:restartNumberingAfterBreak="0">
    <w:nsid w:val="3CC21FB2"/>
    <w:multiLevelType w:val="hybridMultilevel"/>
    <w:tmpl w:val="2BE08964"/>
    <w:lvl w:ilvl="0" w:tplc="48C8781A">
      <w:start w:val="1"/>
      <w:numFmt w:val="decimal"/>
      <w:suff w:val="space"/>
      <w:lvlText w:val="1.%1.1.1"/>
      <w:lvlJc w:val="left"/>
      <w:pPr>
        <w:ind w:left="851" w:hanging="491"/>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E3A6825"/>
    <w:multiLevelType w:val="multilevel"/>
    <w:tmpl w:val="352C2A84"/>
    <w:lvl w:ilvl="0">
      <w:start w:val="1"/>
      <w:numFmt w:val="bullet"/>
      <w:lvlText w:val=""/>
      <w:lvlJc w:val="left"/>
      <w:pPr>
        <w:ind w:left="1077" w:hanging="360"/>
      </w:pPr>
      <w:rPr>
        <w:rFonts w:ascii="Symbol" w:hAnsi="Symbol" w:hint="default"/>
        <w:color w:val="0ABBEF"/>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582534C"/>
    <w:multiLevelType w:val="multilevel"/>
    <w:tmpl w:val="3F1C692C"/>
    <w:numStyleLink w:val="Style2"/>
  </w:abstractNum>
  <w:abstractNum w:abstractNumId="12" w15:restartNumberingAfterBreak="0">
    <w:nsid w:val="4A0C03D1"/>
    <w:multiLevelType w:val="hybridMultilevel"/>
    <w:tmpl w:val="5F606A3A"/>
    <w:lvl w:ilvl="0" w:tplc="AA8C5876">
      <w:start w:val="1"/>
      <w:numFmt w:val="decimal"/>
      <w:suff w:val="space"/>
      <w:lvlText w:val="1.%1.1"/>
      <w:lvlJc w:val="left"/>
      <w:pPr>
        <w:ind w:left="851" w:hanging="491"/>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BAE1E63"/>
    <w:multiLevelType w:val="hybridMultilevel"/>
    <w:tmpl w:val="8EF6D6D8"/>
    <w:lvl w:ilvl="0" w:tplc="9D7AC864">
      <w:start w:val="1"/>
      <w:numFmt w:val="decimal"/>
      <w:suff w:val="space"/>
      <w:lvlText w:val="1.%1"/>
      <w:lvlJc w:val="left"/>
      <w:pPr>
        <w:ind w:left="851" w:hanging="491"/>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556A154D"/>
    <w:multiLevelType w:val="hybridMultilevel"/>
    <w:tmpl w:val="40068798"/>
    <w:lvl w:ilvl="0" w:tplc="45D4671C">
      <w:start w:val="1"/>
      <w:numFmt w:val="decimal"/>
      <w:lvlText w:val="%1."/>
      <w:lvlJc w:val="left"/>
      <w:pPr>
        <w:ind w:left="928"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3684C58"/>
    <w:multiLevelType w:val="hybridMultilevel"/>
    <w:tmpl w:val="03EE2276"/>
    <w:lvl w:ilvl="0" w:tplc="5AB401FE">
      <w:start w:val="1"/>
      <w:numFmt w:val="upperLetter"/>
      <w:lvlText w:val="%1."/>
      <w:lvlJc w:val="left"/>
      <w:pPr>
        <w:ind w:left="360" w:hanging="360"/>
      </w:pPr>
      <w:rPr>
        <w:rFonts w:hint="default"/>
        <w:b/>
        <w:i w:val="0"/>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2B13C32"/>
    <w:multiLevelType w:val="hybridMultilevel"/>
    <w:tmpl w:val="33964824"/>
    <w:lvl w:ilvl="0" w:tplc="DF72B3B0">
      <w:start w:val="1"/>
      <w:numFmt w:val="decimal"/>
      <w:suff w:val="space"/>
      <w:lvlText w:val="%1."/>
      <w:lvlJc w:val="left"/>
      <w:pPr>
        <w:ind w:left="851" w:hanging="491"/>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7E113590"/>
    <w:multiLevelType w:val="hybridMultilevel"/>
    <w:tmpl w:val="352C2A84"/>
    <w:lvl w:ilvl="0" w:tplc="C85AAD4E">
      <w:start w:val="1"/>
      <w:numFmt w:val="bullet"/>
      <w:lvlText w:val=""/>
      <w:lvlJc w:val="left"/>
      <w:pPr>
        <w:ind w:left="1077" w:hanging="360"/>
      </w:pPr>
      <w:rPr>
        <w:rFonts w:ascii="Symbol" w:hAnsi="Symbol" w:hint="default"/>
        <w:color w:val="0ABBE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71487375">
    <w:abstractNumId w:val="15"/>
  </w:num>
  <w:num w:numId="2" w16cid:durableId="791367471">
    <w:abstractNumId w:val="1"/>
  </w:num>
  <w:num w:numId="3" w16cid:durableId="1712222685">
    <w:abstractNumId w:val="17"/>
  </w:num>
  <w:num w:numId="4" w16cid:durableId="1985042365">
    <w:abstractNumId w:val="10"/>
  </w:num>
  <w:num w:numId="5" w16cid:durableId="969015376">
    <w:abstractNumId w:val="7"/>
  </w:num>
  <w:num w:numId="6" w16cid:durableId="1158888799">
    <w:abstractNumId w:val="14"/>
  </w:num>
  <w:num w:numId="7" w16cid:durableId="1038051233">
    <w:abstractNumId w:val="4"/>
  </w:num>
  <w:num w:numId="8" w16cid:durableId="771440710">
    <w:abstractNumId w:val="14"/>
    <w:lvlOverride w:ilvl="0">
      <w:startOverride w:val="1"/>
    </w:lvlOverride>
  </w:num>
  <w:num w:numId="9" w16cid:durableId="1719282971">
    <w:abstractNumId w:val="15"/>
    <w:lvlOverride w:ilvl="0">
      <w:startOverride w:val="1"/>
    </w:lvlOverride>
  </w:num>
  <w:num w:numId="10" w16cid:durableId="1292832481">
    <w:abstractNumId w:val="4"/>
    <w:lvlOverride w:ilvl="0">
      <w:startOverride w:val="1"/>
    </w:lvlOverride>
  </w:num>
  <w:num w:numId="11" w16cid:durableId="172036571">
    <w:abstractNumId w:val="15"/>
    <w:lvlOverride w:ilvl="0">
      <w:startOverride w:val="1"/>
    </w:lvlOverride>
  </w:num>
  <w:num w:numId="12" w16cid:durableId="154953446">
    <w:abstractNumId w:val="15"/>
    <w:lvlOverride w:ilvl="0">
      <w:startOverride w:val="1"/>
    </w:lvlOverride>
  </w:num>
  <w:num w:numId="13" w16cid:durableId="1842114609">
    <w:abstractNumId w:val="4"/>
    <w:lvlOverride w:ilvl="0">
      <w:startOverride w:val="1"/>
    </w:lvlOverride>
  </w:num>
  <w:num w:numId="14" w16cid:durableId="1127427708">
    <w:abstractNumId w:val="15"/>
    <w:lvlOverride w:ilvl="0">
      <w:startOverride w:val="1"/>
    </w:lvlOverride>
  </w:num>
  <w:num w:numId="15" w16cid:durableId="141317205">
    <w:abstractNumId w:val="4"/>
    <w:lvlOverride w:ilvl="0">
      <w:startOverride w:val="1"/>
    </w:lvlOverride>
  </w:num>
  <w:num w:numId="16" w16cid:durableId="1549219673">
    <w:abstractNumId w:val="4"/>
    <w:lvlOverride w:ilvl="0">
      <w:startOverride w:val="1"/>
    </w:lvlOverride>
  </w:num>
  <w:num w:numId="17" w16cid:durableId="1810366920">
    <w:abstractNumId w:val="14"/>
    <w:lvlOverride w:ilvl="0">
      <w:startOverride w:val="1"/>
    </w:lvlOverride>
  </w:num>
  <w:num w:numId="18" w16cid:durableId="739594656">
    <w:abstractNumId w:val="15"/>
    <w:lvlOverride w:ilvl="0">
      <w:startOverride w:val="1"/>
    </w:lvlOverride>
  </w:num>
  <w:num w:numId="19" w16cid:durableId="310259641">
    <w:abstractNumId w:val="15"/>
    <w:lvlOverride w:ilvl="0">
      <w:startOverride w:val="1"/>
    </w:lvlOverride>
  </w:num>
  <w:num w:numId="20" w16cid:durableId="2020279179">
    <w:abstractNumId w:val="4"/>
    <w:lvlOverride w:ilvl="0">
      <w:startOverride w:val="1"/>
    </w:lvlOverride>
  </w:num>
  <w:num w:numId="21" w16cid:durableId="405538332">
    <w:abstractNumId w:val="4"/>
    <w:lvlOverride w:ilvl="0">
      <w:startOverride w:val="1"/>
    </w:lvlOverride>
  </w:num>
  <w:num w:numId="22" w16cid:durableId="1504121698">
    <w:abstractNumId w:val="8"/>
  </w:num>
  <w:num w:numId="23" w16cid:durableId="444886781">
    <w:abstractNumId w:val="8"/>
    <w:lvlOverride w:ilvl="0">
      <w:startOverride w:val="1"/>
    </w:lvlOverride>
  </w:num>
  <w:num w:numId="24" w16cid:durableId="758599367">
    <w:abstractNumId w:val="0"/>
  </w:num>
  <w:num w:numId="25" w16cid:durableId="1589777363">
    <w:abstractNumId w:val="3"/>
  </w:num>
  <w:num w:numId="26" w16cid:durableId="1613171845">
    <w:abstractNumId w:val="3"/>
    <w:lvlOverride w:ilvl="0">
      <w:startOverride w:val="1"/>
    </w:lvlOverride>
  </w:num>
  <w:num w:numId="27" w16cid:durableId="259021809">
    <w:abstractNumId w:val="16"/>
  </w:num>
  <w:num w:numId="28" w16cid:durableId="1764258778">
    <w:abstractNumId w:val="13"/>
  </w:num>
  <w:num w:numId="29" w16cid:durableId="749891309">
    <w:abstractNumId w:val="12"/>
  </w:num>
  <w:num w:numId="30" w16cid:durableId="296842599">
    <w:abstractNumId w:val="9"/>
  </w:num>
  <w:num w:numId="31" w16cid:durableId="1581718210">
    <w:abstractNumId w:val="5"/>
  </w:num>
  <w:num w:numId="32" w16cid:durableId="970220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43091530">
    <w:abstractNumId w:val="11"/>
  </w:num>
  <w:num w:numId="34" w16cid:durableId="128937322">
    <w:abstractNumId w:val="6"/>
  </w:num>
  <w:num w:numId="35" w16cid:durableId="1931517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0"/>
  <w:hyphenationZone w:val="425"/>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59B"/>
    <w:rsid w:val="00002E35"/>
    <w:rsid w:val="000162C3"/>
    <w:rsid w:val="000251CA"/>
    <w:rsid w:val="00033989"/>
    <w:rsid w:val="0003400E"/>
    <w:rsid w:val="0005044C"/>
    <w:rsid w:val="000624F6"/>
    <w:rsid w:val="0008081E"/>
    <w:rsid w:val="000839C2"/>
    <w:rsid w:val="00090436"/>
    <w:rsid w:val="00091076"/>
    <w:rsid w:val="00091682"/>
    <w:rsid w:val="00092CE3"/>
    <w:rsid w:val="000941CA"/>
    <w:rsid w:val="00097679"/>
    <w:rsid w:val="000A3B25"/>
    <w:rsid w:val="000A7F0C"/>
    <w:rsid w:val="000B64EE"/>
    <w:rsid w:val="000C6552"/>
    <w:rsid w:val="000D10F4"/>
    <w:rsid w:val="000D1303"/>
    <w:rsid w:val="000D2BD5"/>
    <w:rsid w:val="000F2853"/>
    <w:rsid w:val="001264F7"/>
    <w:rsid w:val="00134AEA"/>
    <w:rsid w:val="00163785"/>
    <w:rsid w:val="00165224"/>
    <w:rsid w:val="0017074D"/>
    <w:rsid w:val="001814EF"/>
    <w:rsid w:val="00182BCD"/>
    <w:rsid w:val="001904E3"/>
    <w:rsid w:val="00192591"/>
    <w:rsid w:val="00195D68"/>
    <w:rsid w:val="001A683D"/>
    <w:rsid w:val="001A6AE8"/>
    <w:rsid w:val="001B2FCB"/>
    <w:rsid w:val="001D25A9"/>
    <w:rsid w:val="001D7E8D"/>
    <w:rsid w:val="001E3F8B"/>
    <w:rsid w:val="001F480F"/>
    <w:rsid w:val="00203DD1"/>
    <w:rsid w:val="00210F6D"/>
    <w:rsid w:val="00216FE9"/>
    <w:rsid w:val="00223E54"/>
    <w:rsid w:val="00224B60"/>
    <w:rsid w:val="00232BF3"/>
    <w:rsid w:val="00236BD7"/>
    <w:rsid w:val="002428F8"/>
    <w:rsid w:val="002451BB"/>
    <w:rsid w:val="002523F0"/>
    <w:rsid w:val="00262FCD"/>
    <w:rsid w:val="00277650"/>
    <w:rsid w:val="00282F12"/>
    <w:rsid w:val="00283419"/>
    <w:rsid w:val="002858D7"/>
    <w:rsid w:val="00290C91"/>
    <w:rsid w:val="0029579B"/>
    <w:rsid w:val="002A380B"/>
    <w:rsid w:val="002A5F75"/>
    <w:rsid w:val="002A63B8"/>
    <w:rsid w:val="002A6A30"/>
    <w:rsid w:val="002B2441"/>
    <w:rsid w:val="002B3356"/>
    <w:rsid w:val="002C0D1D"/>
    <w:rsid w:val="002D4B9A"/>
    <w:rsid w:val="002E0AB4"/>
    <w:rsid w:val="002E7763"/>
    <w:rsid w:val="002F0634"/>
    <w:rsid w:val="002F5401"/>
    <w:rsid w:val="00303DB2"/>
    <w:rsid w:val="003054FA"/>
    <w:rsid w:val="003059D5"/>
    <w:rsid w:val="00305DED"/>
    <w:rsid w:val="00311957"/>
    <w:rsid w:val="00313CA8"/>
    <w:rsid w:val="003260D9"/>
    <w:rsid w:val="00327F4D"/>
    <w:rsid w:val="00331B8A"/>
    <w:rsid w:val="003356A8"/>
    <w:rsid w:val="00335D1D"/>
    <w:rsid w:val="00342072"/>
    <w:rsid w:val="00360331"/>
    <w:rsid w:val="00370FA9"/>
    <w:rsid w:val="003777E5"/>
    <w:rsid w:val="00382F3C"/>
    <w:rsid w:val="0038582E"/>
    <w:rsid w:val="00387272"/>
    <w:rsid w:val="003A1A13"/>
    <w:rsid w:val="003B06B2"/>
    <w:rsid w:val="003B08B0"/>
    <w:rsid w:val="003B50B6"/>
    <w:rsid w:val="003B57DC"/>
    <w:rsid w:val="003C13E2"/>
    <w:rsid w:val="003C4962"/>
    <w:rsid w:val="003C7560"/>
    <w:rsid w:val="003E3B2A"/>
    <w:rsid w:val="003F29D2"/>
    <w:rsid w:val="00402A44"/>
    <w:rsid w:val="004107F1"/>
    <w:rsid w:val="00413618"/>
    <w:rsid w:val="004173D3"/>
    <w:rsid w:val="004174DC"/>
    <w:rsid w:val="00426CAE"/>
    <w:rsid w:val="00441F25"/>
    <w:rsid w:val="004500B1"/>
    <w:rsid w:val="0045674B"/>
    <w:rsid w:val="00456B58"/>
    <w:rsid w:val="00473509"/>
    <w:rsid w:val="00486BF1"/>
    <w:rsid w:val="004A6CFB"/>
    <w:rsid w:val="004B7446"/>
    <w:rsid w:val="004C06F6"/>
    <w:rsid w:val="004C6559"/>
    <w:rsid w:val="004C68DA"/>
    <w:rsid w:val="004C6C8A"/>
    <w:rsid w:val="004C6E4E"/>
    <w:rsid w:val="004D2832"/>
    <w:rsid w:val="004D7EF7"/>
    <w:rsid w:val="004E3F80"/>
    <w:rsid w:val="004F7AD9"/>
    <w:rsid w:val="00506979"/>
    <w:rsid w:val="005079CB"/>
    <w:rsid w:val="00524870"/>
    <w:rsid w:val="0053429B"/>
    <w:rsid w:val="005345B1"/>
    <w:rsid w:val="00536DBE"/>
    <w:rsid w:val="00537680"/>
    <w:rsid w:val="00543C99"/>
    <w:rsid w:val="005609CF"/>
    <w:rsid w:val="005618A6"/>
    <w:rsid w:val="00576410"/>
    <w:rsid w:val="00584942"/>
    <w:rsid w:val="005A1C0E"/>
    <w:rsid w:val="005A2A78"/>
    <w:rsid w:val="005A2ABB"/>
    <w:rsid w:val="005B3396"/>
    <w:rsid w:val="005C773B"/>
    <w:rsid w:val="005D753F"/>
    <w:rsid w:val="005F0741"/>
    <w:rsid w:val="005F4CC9"/>
    <w:rsid w:val="005F771E"/>
    <w:rsid w:val="00602E61"/>
    <w:rsid w:val="006059E0"/>
    <w:rsid w:val="0060701C"/>
    <w:rsid w:val="0061511C"/>
    <w:rsid w:val="00620D81"/>
    <w:rsid w:val="00624CBB"/>
    <w:rsid w:val="006267DB"/>
    <w:rsid w:val="00636843"/>
    <w:rsid w:val="00641FF0"/>
    <w:rsid w:val="00652A89"/>
    <w:rsid w:val="0065334D"/>
    <w:rsid w:val="00657D73"/>
    <w:rsid w:val="006702E3"/>
    <w:rsid w:val="00671B9A"/>
    <w:rsid w:val="006B506C"/>
    <w:rsid w:val="006B5E3B"/>
    <w:rsid w:val="006B68A4"/>
    <w:rsid w:val="006D177C"/>
    <w:rsid w:val="006D5C75"/>
    <w:rsid w:val="00700382"/>
    <w:rsid w:val="00701550"/>
    <w:rsid w:val="00704F73"/>
    <w:rsid w:val="00707F27"/>
    <w:rsid w:val="00711FE8"/>
    <w:rsid w:val="00725F70"/>
    <w:rsid w:val="00727782"/>
    <w:rsid w:val="00733114"/>
    <w:rsid w:val="0075299A"/>
    <w:rsid w:val="00762C91"/>
    <w:rsid w:val="00765176"/>
    <w:rsid w:val="00776EA7"/>
    <w:rsid w:val="00790A8F"/>
    <w:rsid w:val="0079161D"/>
    <w:rsid w:val="00793F62"/>
    <w:rsid w:val="00794C8F"/>
    <w:rsid w:val="00797C03"/>
    <w:rsid w:val="007A5B53"/>
    <w:rsid w:val="007B3C11"/>
    <w:rsid w:val="007C4FE1"/>
    <w:rsid w:val="007C6922"/>
    <w:rsid w:val="007D5F2E"/>
    <w:rsid w:val="007D6CEF"/>
    <w:rsid w:val="007F012B"/>
    <w:rsid w:val="0080073C"/>
    <w:rsid w:val="00806880"/>
    <w:rsid w:val="0081349E"/>
    <w:rsid w:val="00815B05"/>
    <w:rsid w:val="0082704A"/>
    <w:rsid w:val="00827167"/>
    <w:rsid w:val="00840EC6"/>
    <w:rsid w:val="00845DFE"/>
    <w:rsid w:val="00851C3A"/>
    <w:rsid w:val="008542CE"/>
    <w:rsid w:val="008556A3"/>
    <w:rsid w:val="00862BAF"/>
    <w:rsid w:val="008703DA"/>
    <w:rsid w:val="00875A78"/>
    <w:rsid w:val="00882FFD"/>
    <w:rsid w:val="00887D48"/>
    <w:rsid w:val="00897C42"/>
    <w:rsid w:val="008A1533"/>
    <w:rsid w:val="008B7DC9"/>
    <w:rsid w:val="008C1E97"/>
    <w:rsid w:val="008C4F38"/>
    <w:rsid w:val="008D08EA"/>
    <w:rsid w:val="008D3ECD"/>
    <w:rsid w:val="008E0018"/>
    <w:rsid w:val="008E2CD1"/>
    <w:rsid w:val="008F26A1"/>
    <w:rsid w:val="008F5076"/>
    <w:rsid w:val="00900BAE"/>
    <w:rsid w:val="00902ABA"/>
    <w:rsid w:val="00920778"/>
    <w:rsid w:val="00921C8D"/>
    <w:rsid w:val="009264DF"/>
    <w:rsid w:val="00955D2F"/>
    <w:rsid w:val="0095659B"/>
    <w:rsid w:val="0096163A"/>
    <w:rsid w:val="0098039E"/>
    <w:rsid w:val="0098126A"/>
    <w:rsid w:val="009857CF"/>
    <w:rsid w:val="009A1A5F"/>
    <w:rsid w:val="009A2AEE"/>
    <w:rsid w:val="009A55AE"/>
    <w:rsid w:val="009B174A"/>
    <w:rsid w:val="009B1753"/>
    <w:rsid w:val="009B5CFE"/>
    <w:rsid w:val="009B706B"/>
    <w:rsid w:val="009D1582"/>
    <w:rsid w:val="009E5CE6"/>
    <w:rsid w:val="009F20A7"/>
    <w:rsid w:val="009F42EA"/>
    <w:rsid w:val="009F67AF"/>
    <w:rsid w:val="00A02EB6"/>
    <w:rsid w:val="00A13D98"/>
    <w:rsid w:val="00A32671"/>
    <w:rsid w:val="00A449FF"/>
    <w:rsid w:val="00A45C74"/>
    <w:rsid w:val="00A60A8E"/>
    <w:rsid w:val="00A6419D"/>
    <w:rsid w:val="00A74496"/>
    <w:rsid w:val="00A9102D"/>
    <w:rsid w:val="00A92136"/>
    <w:rsid w:val="00A92BC2"/>
    <w:rsid w:val="00A93862"/>
    <w:rsid w:val="00AA0A9A"/>
    <w:rsid w:val="00AB4A37"/>
    <w:rsid w:val="00AC6D8D"/>
    <w:rsid w:val="00AD4A1E"/>
    <w:rsid w:val="00AD51E8"/>
    <w:rsid w:val="00AE44BB"/>
    <w:rsid w:val="00AE7661"/>
    <w:rsid w:val="00AF5795"/>
    <w:rsid w:val="00B24573"/>
    <w:rsid w:val="00B249A7"/>
    <w:rsid w:val="00B3532E"/>
    <w:rsid w:val="00B45780"/>
    <w:rsid w:val="00B506DE"/>
    <w:rsid w:val="00B50761"/>
    <w:rsid w:val="00B60E9B"/>
    <w:rsid w:val="00B62729"/>
    <w:rsid w:val="00B62782"/>
    <w:rsid w:val="00B72C7D"/>
    <w:rsid w:val="00B83F5E"/>
    <w:rsid w:val="00B90A95"/>
    <w:rsid w:val="00B95257"/>
    <w:rsid w:val="00BA3106"/>
    <w:rsid w:val="00BA4529"/>
    <w:rsid w:val="00BD4DC3"/>
    <w:rsid w:val="00BD4FB7"/>
    <w:rsid w:val="00BD54D5"/>
    <w:rsid w:val="00C16308"/>
    <w:rsid w:val="00C1730E"/>
    <w:rsid w:val="00C31017"/>
    <w:rsid w:val="00C402E5"/>
    <w:rsid w:val="00C526B7"/>
    <w:rsid w:val="00C57A40"/>
    <w:rsid w:val="00C63B67"/>
    <w:rsid w:val="00C6462C"/>
    <w:rsid w:val="00C72C74"/>
    <w:rsid w:val="00C8260E"/>
    <w:rsid w:val="00C845AA"/>
    <w:rsid w:val="00C852E2"/>
    <w:rsid w:val="00C9213C"/>
    <w:rsid w:val="00C93A6B"/>
    <w:rsid w:val="00C956C3"/>
    <w:rsid w:val="00C96ED6"/>
    <w:rsid w:val="00CB7BA9"/>
    <w:rsid w:val="00CC4A3F"/>
    <w:rsid w:val="00CC589B"/>
    <w:rsid w:val="00CD1234"/>
    <w:rsid w:val="00CD1E44"/>
    <w:rsid w:val="00CD3D9B"/>
    <w:rsid w:val="00CD475A"/>
    <w:rsid w:val="00CE2A93"/>
    <w:rsid w:val="00CE3263"/>
    <w:rsid w:val="00CE43CF"/>
    <w:rsid w:val="00D0034B"/>
    <w:rsid w:val="00D06236"/>
    <w:rsid w:val="00D116B0"/>
    <w:rsid w:val="00D21542"/>
    <w:rsid w:val="00D3179B"/>
    <w:rsid w:val="00D34280"/>
    <w:rsid w:val="00D45E81"/>
    <w:rsid w:val="00D63CF2"/>
    <w:rsid w:val="00D6403F"/>
    <w:rsid w:val="00D6642A"/>
    <w:rsid w:val="00D673FA"/>
    <w:rsid w:val="00D714A5"/>
    <w:rsid w:val="00D743F8"/>
    <w:rsid w:val="00D81A1A"/>
    <w:rsid w:val="00D838BE"/>
    <w:rsid w:val="00D90D26"/>
    <w:rsid w:val="00D93E98"/>
    <w:rsid w:val="00D94A0F"/>
    <w:rsid w:val="00D975A6"/>
    <w:rsid w:val="00DA306B"/>
    <w:rsid w:val="00DA4A91"/>
    <w:rsid w:val="00DB37CF"/>
    <w:rsid w:val="00DB534D"/>
    <w:rsid w:val="00DB6120"/>
    <w:rsid w:val="00DD0149"/>
    <w:rsid w:val="00DF230D"/>
    <w:rsid w:val="00DF37B2"/>
    <w:rsid w:val="00DF4E27"/>
    <w:rsid w:val="00DF5360"/>
    <w:rsid w:val="00E0329A"/>
    <w:rsid w:val="00E21EDB"/>
    <w:rsid w:val="00E242C2"/>
    <w:rsid w:val="00E31CBD"/>
    <w:rsid w:val="00E42ADB"/>
    <w:rsid w:val="00E64811"/>
    <w:rsid w:val="00E666C6"/>
    <w:rsid w:val="00E72AD0"/>
    <w:rsid w:val="00E72AE6"/>
    <w:rsid w:val="00E9351D"/>
    <w:rsid w:val="00E93F1B"/>
    <w:rsid w:val="00EA16E1"/>
    <w:rsid w:val="00EA4232"/>
    <w:rsid w:val="00EA66AB"/>
    <w:rsid w:val="00EA6B22"/>
    <w:rsid w:val="00EA7599"/>
    <w:rsid w:val="00EB1882"/>
    <w:rsid w:val="00EB5BBF"/>
    <w:rsid w:val="00EC6039"/>
    <w:rsid w:val="00ED13E7"/>
    <w:rsid w:val="00ED2CB5"/>
    <w:rsid w:val="00ED2EB1"/>
    <w:rsid w:val="00ED55CD"/>
    <w:rsid w:val="00EE26B9"/>
    <w:rsid w:val="00EE7840"/>
    <w:rsid w:val="00EF1D6F"/>
    <w:rsid w:val="00EF589A"/>
    <w:rsid w:val="00F06D43"/>
    <w:rsid w:val="00F14E43"/>
    <w:rsid w:val="00F2099C"/>
    <w:rsid w:val="00F230AB"/>
    <w:rsid w:val="00F26DEA"/>
    <w:rsid w:val="00F470F2"/>
    <w:rsid w:val="00F47948"/>
    <w:rsid w:val="00F505E4"/>
    <w:rsid w:val="00F53567"/>
    <w:rsid w:val="00F72813"/>
    <w:rsid w:val="00F75C6F"/>
    <w:rsid w:val="00FB42D5"/>
    <w:rsid w:val="00FB4B36"/>
    <w:rsid w:val="00FC2CC5"/>
    <w:rsid w:val="00FC5277"/>
    <w:rsid w:val="00FC5FDB"/>
    <w:rsid w:val="00FD0A8A"/>
    <w:rsid w:val="00FD0B8C"/>
    <w:rsid w:val="00FD199E"/>
    <w:rsid w:val="00FD286A"/>
    <w:rsid w:val="00FD4948"/>
    <w:rsid w:val="00FD6B5F"/>
    <w:rsid w:val="00FE124F"/>
    <w:rsid w:val="00FF1C1D"/>
    <w:rsid w:val="00FF6F5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5F617A"/>
  <w14:defaultImageDpi w14:val="3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imes New Roman (Corps CS)"/>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EA7"/>
    <w:pPr>
      <w:spacing w:after="120" w:line="360" w:lineRule="auto"/>
      <w:ind w:firstLine="284"/>
      <w:jc w:val="both"/>
    </w:pPr>
    <w:rPr>
      <w:sz w:val="22"/>
    </w:rPr>
  </w:style>
  <w:style w:type="paragraph" w:styleId="Titre1">
    <w:name w:val="heading 1"/>
    <w:basedOn w:val="Normal"/>
    <w:next w:val="Normal"/>
    <w:link w:val="Titre1Car"/>
    <w:uiPriority w:val="9"/>
    <w:qFormat/>
    <w:rsid w:val="002F5401"/>
    <w:pPr>
      <w:keepNext/>
      <w:keepLines/>
      <w:pageBreakBefore/>
      <w:spacing w:before="480" w:after="480"/>
      <w:ind w:firstLine="0"/>
      <w:jc w:val="center"/>
      <w:outlineLvl w:val="0"/>
    </w:pPr>
    <w:rPr>
      <w:rFonts w:eastAsiaTheme="majorEastAsia" w:cs="Times New Roman (Titres CS)"/>
      <w:b/>
      <w:color w:val="0069B2"/>
      <w:sz w:val="32"/>
      <w:szCs w:val="32"/>
    </w:rPr>
  </w:style>
  <w:style w:type="paragraph" w:styleId="Titre2">
    <w:name w:val="heading 2"/>
    <w:basedOn w:val="Normal"/>
    <w:next w:val="Normal"/>
    <w:link w:val="Titre2Car"/>
    <w:autoRedefine/>
    <w:uiPriority w:val="9"/>
    <w:unhideWhenUsed/>
    <w:qFormat/>
    <w:rsid w:val="002E0AB4"/>
    <w:pPr>
      <w:keepNext/>
      <w:keepLines/>
      <w:numPr>
        <w:ilvl w:val="1"/>
        <w:numId w:val="35"/>
      </w:numPr>
      <w:jc w:val="left"/>
      <w:outlineLvl w:val="1"/>
    </w:pPr>
    <w:rPr>
      <w:b/>
      <w:sz w:val="32"/>
      <w:szCs w:val="32"/>
    </w:rPr>
  </w:style>
  <w:style w:type="paragraph" w:styleId="Titre3">
    <w:name w:val="heading 3"/>
    <w:basedOn w:val="Normal"/>
    <w:next w:val="Normal"/>
    <w:link w:val="Titre3Car"/>
    <w:autoRedefine/>
    <w:uiPriority w:val="9"/>
    <w:unhideWhenUsed/>
    <w:qFormat/>
    <w:rsid w:val="00A74496"/>
    <w:pPr>
      <w:keepNext/>
      <w:keepLines/>
      <w:numPr>
        <w:ilvl w:val="2"/>
        <w:numId w:val="35"/>
      </w:numPr>
      <w:outlineLvl w:val="2"/>
    </w:pPr>
    <w:rPr>
      <w:rFonts w:eastAsiaTheme="majorEastAsia" w:cstheme="majorBidi"/>
      <w:b/>
      <w:sz w:val="26"/>
      <w:szCs w:val="24"/>
    </w:rPr>
  </w:style>
  <w:style w:type="paragraph" w:styleId="Titre4">
    <w:name w:val="heading 4"/>
    <w:basedOn w:val="Normal"/>
    <w:next w:val="Normal"/>
    <w:link w:val="Titre4Car"/>
    <w:autoRedefine/>
    <w:uiPriority w:val="9"/>
    <w:unhideWhenUsed/>
    <w:qFormat/>
    <w:rsid w:val="00A74496"/>
    <w:pPr>
      <w:keepNext/>
      <w:keepLines/>
      <w:numPr>
        <w:ilvl w:val="3"/>
        <w:numId w:val="35"/>
      </w:numPr>
      <w:outlineLvl w:val="3"/>
    </w:pPr>
    <w:rPr>
      <w:rFonts w:eastAsiaTheme="majorEastAsia" w:cstheme="majorBidi"/>
      <w:b/>
      <w:iCs/>
      <w:color w:val="000000" w:themeColor="text1"/>
      <w:sz w:val="24"/>
    </w:rPr>
  </w:style>
  <w:style w:type="paragraph" w:styleId="Titre5">
    <w:name w:val="heading 5"/>
    <w:basedOn w:val="Normal"/>
    <w:next w:val="Normal"/>
    <w:link w:val="Titre5Car"/>
    <w:autoRedefine/>
    <w:uiPriority w:val="9"/>
    <w:unhideWhenUsed/>
    <w:qFormat/>
    <w:rsid w:val="00A74496"/>
    <w:pPr>
      <w:keepNext/>
      <w:keepLines/>
      <w:numPr>
        <w:ilvl w:val="4"/>
        <w:numId w:val="35"/>
      </w:numPr>
      <w:outlineLvl w:val="4"/>
    </w:pPr>
    <w:rPr>
      <w:rFonts w:eastAsiaTheme="majorEastAsia" w:cstheme="majorBidi"/>
      <w:b/>
    </w:rPr>
  </w:style>
  <w:style w:type="paragraph" w:styleId="Titre6">
    <w:name w:val="heading 6"/>
    <w:basedOn w:val="Normal"/>
    <w:next w:val="Normal"/>
    <w:link w:val="Titre6Car"/>
    <w:uiPriority w:val="9"/>
    <w:semiHidden/>
    <w:unhideWhenUsed/>
    <w:qFormat/>
    <w:rsid w:val="00A74496"/>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725F70"/>
    <w:rPr>
      <w:b/>
      <w:bCs/>
    </w:rPr>
  </w:style>
  <w:style w:type="character" w:customStyle="1" w:styleId="Titre1Car">
    <w:name w:val="Titre 1 Car"/>
    <w:basedOn w:val="Policepardfaut"/>
    <w:link w:val="Titre1"/>
    <w:uiPriority w:val="9"/>
    <w:rsid w:val="002F5401"/>
    <w:rPr>
      <w:rFonts w:eastAsiaTheme="majorEastAsia" w:cs="Times New Roman (Titres CS)"/>
      <w:b/>
      <w:color w:val="0069B2"/>
      <w:sz w:val="32"/>
      <w:szCs w:val="32"/>
    </w:rPr>
  </w:style>
  <w:style w:type="character" w:customStyle="1" w:styleId="Titre2Car">
    <w:name w:val="Titre 2 Car"/>
    <w:basedOn w:val="Policepardfaut"/>
    <w:link w:val="Titre2"/>
    <w:uiPriority w:val="9"/>
    <w:rsid w:val="002E0AB4"/>
    <w:rPr>
      <w:rFonts w:ascii="DejaVu Sans" w:hAnsi="DejaVu Sans"/>
      <w:b/>
      <w:sz w:val="32"/>
      <w:szCs w:val="32"/>
    </w:rPr>
  </w:style>
  <w:style w:type="character" w:customStyle="1" w:styleId="Titre3Car">
    <w:name w:val="Titre 3 Car"/>
    <w:basedOn w:val="Policepardfaut"/>
    <w:link w:val="Titre3"/>
    <w:uiPriority w:val="9"/>
    <w:rsid w:val="00A74496"/>
    <w:rPr>
      <w:rFonts w:ascii="DejaVu Sans" w:eastAsiaTheme="majorEastAsia" w:hAnsi="DejaVu Sans" w:cstheme="majorBidi"/>
      <w:b/>
      <w:sz w:val="26"/>
      <w:szCs w:val="24"/>
    </w:rPr>
  </w:style>
  <w:style w:type="paragraph" w:styleId="Citation">
    <w:name w:val="Quote"/>
    <w:basedOn w:val="Normal"/>
    <w:next w:val="Normal"/>
    <w:link w:val="CitationCar"/>
    <w:autoRedefine/>
    <w:uiPriority w:val="29"/>
    <w:qFormat/>
    <w:rsid w:val="003B57DC"/>
    <w:pPr>
      <w:spacing w:before="360" w:after="360"/>
      <w:ind w:left="862" w:right="862"/>
      <w:jc w:val="left"/>
    </w:pPr>
    <w:rPr>
      <w:i/>
      <w:iCs/>
      <w:color w:val="000000" w:themeColor="text1"/>
      <w:sz w:val="18"/>
    </w:rPr>
  </w:style>
  <w:style w:type="character" w:customStyle="1" w:styleId="CitationCar">
    <w:name w:val="Citation Car"/>
    <w:basedOn w:val="Policepardfaut"/>
    <w:link w:val="Citation"/>
    <w:uiPriority w:val="29"/>
    <w:rsid w:val="003B57DC"/>
    <w:rPr>
      <w:i/>
      <w:iCs/>
      <w:color w:val="000000" w:themeColor="text1"/>
      <w:sz w:val="18"/>
    </w:rPr>
  </w:style>
  <w:style w:type="character" w:customStyle="1" w:styleId="Titre4Car">
    <w:name w:val="Titre 4 Car"/>
    <w:basedOn w:val="Policepardfaut"/>
    <w:link w:val="Titre4"/>
    <w:uiPriority w:val="9"/>
    <w:rsid w:val="00134AEA"/>
    <w:rPr>
      <w:rFonts w:ascii="DejaVu Sans" w:eastAsiaTheme="majorEastAsia" w:hAnsi="DejaVu Sans" w:cstheme="majorBidi"/>
      <w:b/>
      <w:iCs/>
      <w:color w:val="000000" w:themeColor="text1"/>
      <w:sz w:val="24"/>
    </w:rPr>
  </w:style>
  <w:style w:type="paragraph" w:styleId="En-tte">
    <w:name w:val="header"/>
    <w:basedOn w:val="Normal"/>
    <w:link w:val="En-tteCar"/>
    <w:uiPriority w:val="99"/>
    <w:unhideWhenUsed/>
    <w:rsid w:val="00BD4FB7"/>
    <w:pPr>
      <w:tabs>
        <w:tab w:val="center" w:pos="4536"/>
        <w:tab w:val="right" w:pos="9072"/>
      </w:tabs>
    </w:pPr>
  </w:style>
  <w:style w:type="character" w:customStyle="1" w:styleId="En-tteCar">
    <w:name w:val="En-tête Car"/>
    <w:basedOn w:val="Policepardfaut"/>
    <w:link w:val="En-tte"/>
    <w:uiPriority w:val="99"/>
    <w:rsid w:val="00BD4FB7"/>
  </w:style>
  <w:style w:type="paragraph" w:styleId="Pieddepage">
    <w:name w:val="footer"/>
    <w:basedOn w:val="Normal"/>
    <w:link w:val="PieddepageCar"/>
    <w:autoRedefine/>
    <w:uiPriority w:val="99"/>
    <w:unhideWhenUsed/>
    <w:qFormat/>
    <w:rsid w:val="003B50B6"/>
    <w:pPr>
      <w:tabs>
        <w:tab w:val="center" w:pos="0"/>
        <w:tab w:val="center" w:pos="4536"/>
        <w:tab w:val="right" w:pos="9072"/>
      </w:tabs>
      <w:spacing w:after="0"/>
      <w:ind w:firstLine="0"/>
      <w:jc w:val="center"/>
    </w:pPr>
    <w:rPr>
      <w:color w:val="767171" w:themeColor="background2" w:themeShade="80"/>
      <w:sz w:val="16"/>
    </w:rPr>
  </w:style>
  <w:style w:type="character" w:customStyle="1" w:styleId="PieddepageCar">
    <w:name w:val="Pied de page Car"/>
    <w:basedOn w:val="Policepardfaut"/>
    <w:link w:val="Pieddepage"/>
    <w:uiPriority w:val="99"/>
    <w:rsid w:val="003B50B6"/>
    <w:rPr>
      <w:color w:val="767171" w:themeColor="background2" w:themeShade="80"/>
      <w:sz w:val="16"/>
    </w:rPr>
  </w:style>
  <w:style w:type="character" w:styleId="Numrodepage">
    <w:name w:val="page number"/>
    <w:basedOn w:val="Policepardfaut"/>
    <w:uiPriority w:val="99"/>
    <w:semiHidden/>
    <w:unhideWhenUsed/>
    <w:rsid w:val="0098126A"/>
  </w:style>
  <w:style w:type="paragraph" w:styleId="Titre">
    <w:name w:val="Title"/>
    <w:aliases w:val="Page de garde - titre première page"/>
    <w:basedOn w:val="Normal"/>
    <w:next w:val="Normal"/>
    <w:link w:val="TitreCar"/>
    <w:autoRedefine/>
    <w:uiPriority w:val="10"/>
    <w:qFormat/>
    <w:rsid w:val="002F5401"/>
    <w:pPr>
      <w:spacing w:before="840"/>
      <w:ind w:firstLine="0"/>
      <w:contextualSpacing/>
      <w:jc w:val="right"/>
    </w:pPr>
    <w:rPr>
      <w:rFonts w:eastAsiaTheme="majorEastAsia" w:cs="Times New Roman (Titres CS)"/>
      <w:b/>
      <w:color w:val="000000" w:themeColor="text1"/>
      <w:spacing w:val="-10"/>
      <w:kern w:val="28"/>
      <w:sz w:val="40"/>
      <w:szCs w:val="56"/>
    </w:rPr>
  </w:style>
  <w:style w:type="character" w:customStyle="1" w:styleId="TitreCar">
    <w:name w:val="Titre Car"/>
    <w:aliases w:val="Page de garde - titre première page Car"/>
    <w:basedOn w:val="Policepardfaut"/>
    <w:link w:val="Titre"/>
    <w:uiPriority w:val="10"/>
    <w:rsid w:val="002F5401"/>
    <w:rPr>
      <w:rFonts w:eastAsiaTheme="majorEastAsia" w:cs="Times New Roman (Titres CS)"/>
      <w:b/>
      <w:color w:val="000000" w:themeColor="text1"/>
      <w:spacing w:val="-10"/>
      <w:kern w:val="28"/>
      <w:sz w:val="40"/>
      <w:szCs w:val="56"/>
    </w:rPr>
  </w:style>
  <w:style w:type="paragraph" w:styleId="Sous-titre">
    <w:name w:val="Subtitle"/>
    <w:aliases w:val="Page de garde - Sous-titre"/>
    <w:basedOn w:val="Normal"/>
    <w:next w:val="Normal"/>
    <w:link w:val="Sous-titreCar"/>
    <w:autoRedefine/>
    <w:uiPriority w:val="11"/>
    <w:qFormat/>
    <w:rsid w:val="00C16308"/>
    <w:pPr>
      <w:numPr>
        <w:ilvl w:val="1"/>
      </w:numPr>
      <w:spacing w:before="120" w:after="360"/>
      <w:ind w:firstLine="284"/>
      <w:jc w:val="right"/>
    </w:pPr>
    <w:rPr>
      <w:rFonts w:eastAsiaTheme="minorEastAsia" w:cstheme="minorBidi"/>
      <w:b/>
      <w:i/>
      <w:color w:val="0069B2"/>
      <w:spacing w:val="15"/>
      <w:sz w:val="32"/>
      <w:szCs w:val="22"/>
    </w:rPr>
  </w:style>
  <w:style w:type="character" w:customStyle="1" w:styleId="Sous-titreCar">
    <w:name w:val="Sous-titre Car"/>
    <w:aliases w:val="Page de garde - Sous-titre Car"/>
    <w:basedOn w:val="Policepardfaut"/>
    <w:link w:val="Sous-titre"/>
    <w:uiPriority w:val="11"/>
    <w:rsid w:val="00C16308"/>
    <w:rPr>
      <w:rFonts w:ascii="DejaVu Sans" w:eastAsiaTheme="minorEastAsia" w:hAnsi="DejaVu Sans" w:cstheme="minorBidi"/>
      <w:b/>
      <w:i/>
      <w:color w:val="0069B2"/>
      <w:spacing w:val="15"/>
      <w:sz w:val="32"/>
      <w:szCs w:val="22"/>
    </w:rPr>
  </w:style>
  <w:style w:type="paragraph" w:customStyle="1" w:styleId="Italique">
    <w:name w:val="Italique"/>
    <w:basedOn w:val="Normal"/>
    <w:qFormat/>
    <w:rsid w:val="00620D81"/>
    <w:rPr>
      <w:rFonts w:ascii="Times New Roman" w:hAnsi="Times New Roman" w:cs="Times New Roman"/>
      <w:i/>
      <w:szCs w:val="22"/>
    </w:rPr>
  </w:style>
  <w:style w:type="paragraph" w:styleId="Paragraphedeliste">
    <w:name w:val="List Paragraph"/>
    <w:basedOn w:val="Normal"/>
    <w:uiPriority w:val="34"/>
    <w:qFormat/>
    <w:rsid w:val="00BA3106"/>
    <w:pPr>
      <w:numPr>
        <w:numId w:val="5"/>
      </w:numPr>
      <w:contextualSpacing/>
    </w:pPr>
  </w:style>
  <w:style w:type="character" w:styleId="Textedelespacerserv">
    <w:name w:val="Placeholder Text"/>
    <w:basedOn w:val="Policepardfaut"/>
    <w:uiPriority w:val="99"/>
    <w:semiHidden/>
    <w:rsid w:val="00EC6039"/>
    <w:rPr>
      <w:color w:val="808080"/>
    </w:rPr>
  </w:style>
  <w:style w:type="paragraph" w:styleId="TM2">
    <w:name w:val="toc 2"/>
    <w:basedOn w:val="Normal"/>
    <w:next w:val="Normal"/>
    <w:autoRedefine/>
    <w:uiPriority w:val="39"/>
    <w:unhideWhenUsed/>
    <w:rsid w:val="00097679"/>
    <w:pPr>
      <w:tabs>
        <w:tab w:val="right" w:leader="dot" w:pos="9639"/>
      </w:tabs>
      <w:spacing w:after="100" w:line="240" w:lineRule="auto"/>
      <w:ind w:left="284" w:firstLine="0"/>
    </w:pPr>
  </w:style>
  <w:style w:type="paragraph" w:styleId="TM1">
    <w:name w:val="toc 1"/>
    <w:basedOn w:val="Normal"/>
    <w:next w:val="Normal"/>
    <w:autoRedefine/>
    <w:uiPriority w:val="39"/>
    <w:unhideWhenUsed/>
    <w:rsid w:val="00097679"/>
    <w:pPr>
      <w:tabs>
        <w:tab w:val="right" w:leader="dot" w:pos="9639"/>
      </w:tabs>
      <w:spacing w:after="100" w:line="240" w:lineRule="auto"/>
      <w:ind w:firstLine="0"/>
    </w:pPr>
    <w:rPr>
      <w:b/>
    </w:rPr>
  </w:style>
  <w:style w:type="paragraph" w:styleId="TM3">
    <w:name w:val="toc 3"/>
    <w:basedOn w:val="Normal"/>
    <w:next w:val="Normal"/>
    <w:autoRedefine/>
    <w:uiPriority w:val="39"/>
    <w:unhideWhenUsed/>
    <w:rsid w:val="00097679"/>
    <w:pPr>
      <w:tabs>
        <w:tab w:val="right" w:leader="dot" w:pos="9639"/>
      </w:tabs>
      <w:spacing w:after="100" w:line="240" w:lineRule="auto"/>
      <w:ind w:left="567" w:firstLine="0"/>
    </w:pPr>
  </w:style>
  <w:style w:type="paragraph" w:styleId="TM4">
    <w:name w:val="toc 4"/>
    <w:basedOn w:val="Normal"/>
    <w:next w:val="Normal"/>
    <w:autoRedefine/>
    <w:uiPriority w:val="39"/>
    <w:unhideWhenUsed/>
    <w:rsid w:val="00D714A5"/>
    <w:pPr>
      <w:tabs>
        <w:tab w:val="right" w:leader="dot" w:pos="9639"/>
      </w:tabs>
      <w:spacing w:after="100" w:line="240" w:lineRule="auto"/>
      <w:ind w:left="851" w:firstLine="0"/>
    </w:pPr>
  </w:style>
  <w:style w:type="character" w:styleId="Lienhypertexte">
    <w:name w:val="Hyperlink"/>
    <w:basedOn w:val="Policepardfaut"/>
    <w:uiPriority w:val="99"/>
    <w:unhideWhenUsed/>
    <w:rsid w:val="006D177C"/>
    <w:rPr>
      <w:rFonts w:ascii="Verdana" w:hAnsi="Verdana"/>
      <w:color w:val="0563C1" w:themeColor="hyperlink"/>
      <w:u w:val="single"/>
    </w:rPr>
  </w:style>
  <w:style w:type="paragraph" w:styleId="En-ttedetabledesmatires">
    <w:name w:val="TOC Heading"/>
    <w:basedOn w:val="Titre1"/>
    <w:next w:val="Normal"/>
    <w:uiPriority w:val="39"/>
    <w:unhideWhenUsed/>
    <w:qFormat/>
    <w:rsid w:val="007D6CEF"/>
    <w:pPr>
      <w:spacing w:before="240" w:after="0" w:line="259" w:lineRule="auto"/>
      <w:jc w:val="left"/>
      <w:outlineLvl w:val="9"/>
    </w:pPr>
    <w:rPr>
      <w:rFonts w:asciiTheme="majorHAnsi" w:hAnsiTheme="majorHAnsi" w:cstheme="majorBidi"/>
      <w:b w:val="0"/>
      <w:caps/>
      <w:color w:val="2F5496" w:themeColor="accent1" w:themeShade="BF"/>
      <w:lang w:eastAsia="fr-FR"/>
    </w:rPr>
  </w:style>
  <w:style w:type="table" w:styleId="Grilledutableau">
    <w:name w:val="Table Grid"/>
    <w:basedOn w:val="TableauNormal"/>
    <w:uiPriority w:val="39"/>
    <w:rsid w:val="00A921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gende">
    <w:name w:val="caption"/>
    <w:basedOn w:val="Normal"/>
    <w:next w:val="Normal"/>
    <w:uiPriority w:val="35"/>
    <w:unhideWhenUsed/>
    <w:qFormat/>
    <w:rsid w:val="001A683D"/>
    <w:pPr>
      <w:spacing w:after="200"/>
    </w:pPr>
    <w:rPr>
      <w:i/>
      <w:iCs/>
      <w:color w:val="44546A" w:themeColor="text2"/>
      <w:sz w:val="18"/>
      <w:szCs w:val="18"/>
    </w:rPr>
  </w:style>
  <w:style w:type="character" w:customStyle="1" w:styleId="Titre5Car">
    <w:name w:val="Titre 5 Car"/>
    <w:basedOn w:val="Policepardfaut"/>
    <w:link w:val="Titre5"/>
    <w:uiPriority w:val="9"/>
    <w:rsid w:val="0095659B"/>
    <w:rPr>
      <w:rFonts w:eastAsiaTheme="majorEastAsia" w:cstheme="majorBidi"/>
      <w:b/>
    </w:rPr>
  </w:style>
  <w:style w:type="paragraph" w:styleId="Tabledesillustrations">
    <w:name w:val="table of figures"/>
    <w:basedOn w:val="Normal"/>
    <w:next w:val="Normal"/>
    <w:uiPriority w:val="99"/>
    <w:unhideWhenUsed/>
    <w:rsid w:val="00163785"/>
    <w:pPr>
      <w:spacing w:after="0"/>
    </w:pPr>
  </w:style>
  <w:style w:type="character" w:customStyle="1" w:styleId="Titre6Car">
    <w:name w:val="Titre 6 Car"/>
    <w:basedOn w:val="Policepardfaut"/>
    <w:link w:val="Titre6"/>
    <w:uiPriority w:val="9"/>
    <w:semiHidden/>
    <w:rsid w:val="00A74496"/>
    <w:rPr>
      <w:rFonts w:asciiTheme="majorHAnsi" w:eastAsiaTheme="majorEastAsia" w:hAnsiTheme="majorHAnsi" w:cstheme="majorBidi"/>
      <w:color w:val="1F3763" w:themeColor="accent1" w:themeShade="7F"/>
    </w:rPr>
  </w:style>
  <w:style w:type="paragraph" w:customStyle="1" w:styleId="EncadrNormal">
    <w:name w:val="Encadré_Normal"/>
    <w:basedOn w:val="Normal"/>
    <w:link w:val="EncadrNormalCar"/>
    <w:qFormat/>
    <w:rsid w:val="00D63CF2"/>
    <w:pPr>
      <w:spacing w:after="0"/>
    </w:pPr>
    <w:rPr>
      <w:rFonts w:eastAsia="Calibri" w:cs="Times New Roman"/>
      <w:w w:val="85"/>
      <w:sz w:val="18"/>
    </w:rPr>
  </w:style>
  <w:style w:type="character" w:customStyle="1" w:styleId="EncadrNormalCar">
    <w:name w:val="Encadré_Normal Car"/>
    <w:link w:val="EncadrNormal"/>
    <w:rsid w:val="00D63CF2"/>
    <w:rPr>
      <w:rFonts w:eastAsia="Calibri" w:cs="Times New Roman"/>
      <w:w w:val="85"/>
      <w:sz w:val="18"/>
    </w:rPr>
  </w:style>
  <w:style w:type="numbering" w:customStyle="1" w:styleId="Style2">
    <w:name w:val="Style2"/>
    <w:uiPriority w:val="99"/>
    <w:rsid w:val="00A74496"/>
    <w:pPr>
      <w:numPr>
        <w:numId w:val="31"/>
      </w:numPr>
    </w:pPr>
  </w:style>
  <w:style w:type="paragraph" w:styleId="Notedebasdepage">
    <w:name w:val="footnote text"/>
    <w:basedOn w:val="Normal"/>
    <w:link w:val="NotedebasdepageCar"/>
    <w:uiPriority w:val="99"/>
    <w:unhideWhenUsed/>
    <w:qFormat/>
    <w:rsid w:val="00AC6D8D"/>
    <w:pPr>
      <w:spacing w:after="0" w:line="240" w:lineRule="auto"/>
      <w:ind w:firstLine="0"/>
    </w:pPr>
    <w:rPr>
      <w:sz w:val="18"/>
    </w:rPr>
  </w:style>
  <w:style w:type="character" w:customStyle="1" w:styleId="NotedebasdepageCar">
    <w:name w:val="Note de bas de page Car"/>
    <w:basedOn w:val="Policepardfaut"/>
    <w:link w:val="Notedebasdepage"/>
    <w:uiPriority w:val="99"/>
    <w:rsid w:val="00AC6D8D"/>
    <w:rPr>
      <w:rFonts w:ascii="DejaVu Sans" w:hAnsi="DejaVu Sans"/>
      <w:sz w:val="18"/>
    </w:rPr>
  </w:style>
  <w:style w:type="character" w:styleId="Appelnotedebasdep">
    <w:name w:val="footnote reference"/>
    <w:basedOn w:val="Policepardfaut"/>
    <w:uiPriority w:val="99"/>
    <w:semiHidden/>
    <w:unhideWhenUsed/>
    <w:rsid w:val="00794C8F"/>
    <w:rPr>
      <w:vertAlign w:val="superscript"/>
    </w:rPr>
  </w:style>
  <w:style w:type="paragraph" w:styleId="Textedebulles">
    <w:name w:val="Balloon Text"/>
    <w:basedOn w:val="Normal"/>
    <w:link w:val="TextedebullesCar"/>
    <w:uiPriority w:val="99"/>
    <w:semiHidden/>
    <w:unhideWhenUsed/>
    <w:rsid w:val="00F72813"/>
    <w:pPr>
      <w:spacing w:after="0"/>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72813"/>
    <w:rPr>
      <w:rFonts w:ascii="Segoe UI" w:hAnsi="Segoe UI" w:cs="Segoe UI"/>
      <w:sz w:val="18"/>
      <w:szCs w:val="18"/>
    </w:rPr>
  </w:style>
  <w:style w:type="character" w:styleId="Appeldenotedefin">
    <w:name w:val="endnote reference"/>
    <w:basedOn w:val="Policepardfaut"/>
    <w:uiPriority w:val="99"/>
    <w:semiHidden/>
    <w:unhideWhenUsed/>
    <w:rsid w:val="00E9351D"/>
    <w:rPr>
      <w:vertAlign w:val="superscript"/>
    </w:rPr>
  </w:style>
  <w:style w:type="character" w:styleId="Numrodeligne">
    <w:name w:val="line number"/>
    <w:basedOn w:val="Policepardfaut"/>
    <w:uiPriority w:val="99"/>
    <w:semiHidden/>
    <w:unhideWhenUsed/>
    <w:rsid w:val="00413618"/>
  </w:style>
  <w:style w:type="paragraph" w:customStyle="1" w:styleId="En-ttemmoire">
    <w:name w:val="En-tête mémoire"/>
    <w:basedOn w:val="En-tte"/>
    <w:autoRedefine/>
    <w:qFormat/>
    <w:rsid w:val="00AC6D8D"/>
    <w:pPr>
      <w:tabs>
        <w:tab w:val="clear" w:pos="9072"/>
        <w:tab w:val="right" w:pos="9064"/>
      </w:tabs>
      <w:ind w:firstLine="0"/>
      <w:jc w:val="left"/>
    </w:pPr>
    <w:rPr>
      <w:sz w:val="16"/>
      <w:szCs w:val="16"/>
    </w:rPr>
  </w:style>
  <w:style w:type="paragraph" w:customStyle="1" w:styleId="Pagedegarde-datejuryconfidentialit">
    <w:name w:val="Page de garde - date | jury | confidentialité"/>
    <w:basedOn w:val="Normal"/>
    <w:link w:val="Pagedegarde-datejuryconfidentialitCar"/>
    <w:autoRedefine/>
    <w:qFormat/>
    <w:rsid w:val="00D6642A"/>
    <w:pPr>
      <w:ind w:firstLine="0"/>
    </w:pPr>
    <w:rPr>
      <w:b/>
      <w:color w:val="767171" w:themeColor="background2" w:themeShade="80"/>
      <w:sz w:val="28"/>
      <w:szCs w:val="28"/>
    </w:rPr>
  </w:style>
  <w:style w:type="paragraph" w:customStyle="1" w:styleId="Pagedegarde-textealigngauche">
    <w:name w:val="Page de garde - texte aligné à gauche"/>
    <w:basedOn w:val="Normal"/>
    <w:link w:val="Pagedegarde-textealigngaucheCar"/>
    <w:autoRedefine/>
    <w:qFormat/>
    <w:rsid w:val="00A13D98"/>
    <w:pPr>
      <w:spacing w:after="600"/>
      <w:ind w:firstLine="0"/>
      <w:contextualSpacing/>
    </w:pPr>
    <w:rPr>
      <w:color w:val="767171" w:themeColor="background2" w:themeShade="80"/>
      <w:sz w:val="24"/>
      <w:szCs w:val="24"/>
    </w:rPr>
  </w:style>
  <w:style w:type="character" w:customStyle="1" w:styleId="Pagedegarde-datejuryconfidentialitCar">
    <w:name w:val="Page de garde - date | jury | confidentialité Car"/>
    <w:basedOn w:val="Policepardfaut"/>
    <w:link w:val="Pagedegarde-datejuryconfidentialit"/>
    <w:rsid w:val="00D6642A"/>
    <w:rPr>
      <w:b/>
      <w:color w:val="767171" w:themeColor="background2" w:themeShade="80"/>
      <w:sz w:val="28"/>
      <w:szCs w:val="28"/>
    </w:rPr>
  </w:style>
  <w:style w:type="paragraph" w:customStyle="1" w:styleId="Pagedegarde-textealigndroite">
    <w:name w:val="Page de garde - texte aligné à droite"/>
    <w:basedOn w:val="Normal"/>
    <w:link w:val="Pagedegarde-textealigndroiteCar"/>
    <w:autoRedefine/>
    <w:qFormat/>
    <w:rsid w:val="00D673FA"/>
    <w:pPr>
      <w:ind w:firstLine="0"/>
      <w:jc w:val="right"/>
    </w:pPr>
    <w:rPr>
      <w:color w:val="767171" w:themeColor="background2" w:themeShade="80"/>
      <w:sz w:val="24"/>
      <w:szCs w:val="24"/>
    </w:rPr>
  </w:style>
  <w:style w:type="character" w:customStyle="1" w:styleId="Pagedegarde-textealigngaucheCar">
    <w:name w:val="Page de garde - texte aligné à gauche Car"/>
    <w:basedOn w:val="Policepardfaut"/>
    <w:link w:val="Pagedegarde-textealigngauche"/>
    <w:rsid w:val="00A13D98"/>
    <w:rPr>
      <w:rFonts w:ascii="DejaVu Sans" w:hAnsi="DejaVu Sans"/>
      <w:color w:val="767171" w:themeColor="background2" w:themeShade="80"/>
      <w:sz w:val="24"/>
      <w:szCs w:val="24"/>
    </w:rPr>
  </w:style>
  <w:style w:type="paragraph" w:customStyle="1" w:styleId="Pagedegarde-PrnomNom">
    <w:name w:val="Page de garde - Prénom Nom"/>
    <w:basedOn w:val="Pagedegarde-textealigndroite"/>
    <w:link w:val="Pagedegarde-PrnomNomCar"/>
    <w:autoRedefine/>
    <w:qFormat/>
    <w:rsid w:val="002F5401"/>
    <w:rPr>
      <w:b/>
      <w:color w:val="auto"/>
      <w:sz w:val="28"/>
      <w:szCs w:val="28"/>
    </w:rPr>
  </w:style>
  <w:style w:type="character" w:customStyle="1" w:styleId="Pagedegarde-textealigndroiteCar">
    <w:name w:val="Page de garde - texte aligné à droite Car"/>
    <w:basedOn w:val="Policepardfaut"/>
    <w:link w:val="Pagedegarde-textealigndroite"/>
    <w:rsid w:val="00D673FA"/>
    <w:rPr>
      <w:color w:val="767171" w:themeColor="background2" w:themeShade="80"/>
      <w:sz w:val="24"/>
      <w:szCs w:val="24"/>
    </w:rPr>
  </w:style>
  <w:style w:type="character" w:customStyle="1" w:styleId="Pagedegarde-PrnomNomCar">
    <w:name w:val="Page de garde - Prénom Nom Car"/>
    <w:basedOn w:val="Pagedegarde-textealigndroiteCar"/>
    <w:link w:val="Pagedegarde-PrnomNom"/>
    <w:rsid w:val="002F5401"/>
    <w:rPr>
      <w:b/>
      <w:color w:val="767171" w:themeColor="background2" w:themeShade="80"/>
      <w:sz w:val="28"/>
      <w:szCs w:val="28"/>
    </w:rPr>
  </w:style>
  <w:style w:type="paragraph" w:styleId="Index1">
    <w:name w:val="index 1"/>
    <w:basedOn w:val="Normal"/>
    <w:next w:val="Normal"/>
    <w:autoRedefine/>
    <w:uiPriority w:val="99"/>
    <w:unhideWhenUsed/>
    <w:rsid w:val="00543C99"/>
    <w:pPr>
      <w:spacing w:after="0"/>
      <w:ind w:left="200" w:hanging="200"/>
      <w:jc w:val="left"/>
    </w:pPr>
    <w:rPr>
      <w:rFonts w:asciiTheme="minorHAnsi" w:hAnsiTheme="minorHAnsi"/>
      <w:sz w:val="18"/>
      <w:szCs w:val="18"/>
    </w:rPr>
  </w:style>
  <w:style w:type="paragraph" w:styleId="Index2">
    <w:name w:val="index 2"/>
    <w:basedOn w:val="Normal"/>
    <w:next w:val="Normal"/>
    <w:autoRedefine/>
    <w:uiPriority w:val="99"/>
    <w:unhideWhenUsed/>
    <w:rsid w:val="00543C99"/>
    <w:pPr>
      <w:spacing w:after="0"/>
      <w:ind w:left="400" w:hanging="200"/>
      <w:jc w:val="left"/>
    </w:pPr>
    <w:rPr>
      <w:rFonts w:asciiTheme="minorHAnsi" w:hAnsiTheme="minorHAnsi"/>
      <w:sz w:val="18"/>
      <w:szCs w:val="18"/>
    </w:rPr>
  </w:style>
  <w:style w:type="paragraph" w:styleId="Index3">
    <w:name w:val="index 3"/>
    <w:basedOn w:val="Normal"/>
    <w:next w:val="Normal"/>
    <w:autoRedefine/>
    <w:uiPriority w:val="99"/>
    <w:unhideWhenUsed/>
    <w:rsid w:val="00543C99"/>
    <w:pPr>
      <w:spacing w:after="0"/>
      <w:ind w:left="600" w:hanging="200"/>
      <w:jc w:val="left"/>
    </w:pPr>
    <w:rPr>
      <w:rFonts w:asciiTheme="minorHAnsi" w:hAnsiTheme="minorHAnsi"/>
      <w:sz w:val="18"/>
      <w:szCs w:val="18"/>
    </w:rPr>
  </w:style>
  <w:style w:type="paragraph" w:styleId="Index4">
    <w:name w:val="index 4"/>
    <w:basedOn w:val="Normal"/>
    <w:next w:val="Normal"/>
    <w:autoRedefine/>
    <w:uiPriority w:val="99"/>
    <w:unhideWhenUsed/>
    <w:rsid w:val="00543C99"/>
    <w:pPr>
      <w:spacing w:after="0"/>
      <w:ind w:left="800" w:hanging="200"/>
      <w:jc w:val="left"/>
    </w:pPr>
    <w:rPr>
      <w:rFonts w:asciiTheme="minorHAnsi" w:hAnsiTheme="minorHAnsi"/>
      <w:sz w:val="18"/>
      <w:szCs w:val="18"/>
    </w:rPr>
  </w:style>
  <w:style w:type="paragraph" w:styleId="Index5">
    <w:name w:val="index 5"/>
    <w:basedOn w:val="Normal"/>
    <w:next w:val="Normal"/>
    <w:autoRedefine/>
    <w:uiPriority w:val="99"/>
    <w:unhideWhenUsed/>
    <w:rsid w:val="00543C99"/>
    <w:pPr>
      <w:spacing w:after="0"/>
      <w:ind w:left="1000" w:hanging="200"/>
      <w:jc w:val="left"/>
    </w:pPr>
    <w:rPr>
      <w:rFonts w:asciiTheme="minorHAnsi" w:hAnsiTheme="minorHAnsi"/>
      <w:sz w:val="18"/>
      <w:szCs w:val="18"/>
    </w:rPr>
  </w:style>
  <w:style w:type="paragraph" w:styleId="Index6">
    <w:name w:val="index 6"/>
    <w:basedOn w:val="Normal"/>
    <w:next w:val="Normal"/>
    <w:autoRedefine/>
    <w:uiPriority w:val="99"/>
    <w:unhideWhenUsed/>
    <w:rsid w:val="00543C99"/>
    <w:pPr>
      <w:spacing w:after="0"/>
      <w:ind w:left="1200" w:hanging="200"/>
      <w:jc w:val="left"/>
    </w:pPr>
    <w:rPr>
      <w:rFonts w:asciiTheme="minorHAnsi" w:hAnsiTheme="minorHAnsi"/>
      <w:sz w:val="18"/>
      <w:szCs w:val="18"/>
    </w:rPr>
  </w:style>
  <w:style w:type="paragraph" w:styleId="Index7">
    <w:name w:val="index 7"/>
    <w:basedOn w:val="Normal"/>
    <w:next w:val="Normal"/>
    <w:autoRedefine/>
    <w:uiPriority w:val="99"/>
    <w:unhideWhenUsed/>
    <w:rsid w:val="00543C99"/>
    <w:pPr>
      <w:spacing w:after="0"/>
      <w:ind w:left="1400" w:hanging="200"/>
      <w:jc w:val="left"/>
    </w:pPr>
    <w:rPr>
      <w:rFonts w:asciiTheme="minorHAnsi" w:hAnsiTheme="minorHAnsi"/>
      <w:sz w:val="18"/>
      <w:szCs w:val="18"/>
    </w:rPr>
  </w:style>
  <w:style w:type="paragraph" w:styleId="Index8">
    <w:name w:val="index 8"/>
    <w:basedOn w:val="Normal"/>
    <w:next w:val="Normal"/>
    <w:autoRedefine/>
    <w:uiPriority w:val="99"/>
    <w:unhideWhenUsed/>
    <w:rsid w:val="00543C99"/>
    <w:pPr>
      <w:spacing w:after="0"/>
      <w:ind w:left="1600" w:hanging="200"/>
      <w:jc w:val="left"/>
    </w:pPr>
    <w:rPr>
      <w:rFonts w:asciiTheme="minorHAnsi" w:hAnsiTheme="minorHAnsi"/>
      <w:sz w:val="18"/>
      <w:szCs w:val="18"/>
    </w:rPr>
  </w:style>
  <w:style w:type="paragraph" w:styleId="Index9">
    <w:name w:val="index 9"/>
    <w:basedOn w:val="Normal"/>
    <w:next w:val="Normal"/>
    <w:autoRedefine/>
    <w:uiPriority w:val="99"/>
    <w:unhideWhenUsed/>
    <w:rsid w:val="00543C99"/>
    <w:pPr>
      <w:spacing w:after="0"/>
      <w:ind w:left="1800" w:hanging="200"/>
      <w:jc w:val="left"/>
    </w:pPr>
    <w:rPr>
      <w:rFonts w:asciiTheme="minorHAnsi" w:hAnsiTheme="minorHAnsi"/>
      <w:sz w:val="18"/>
      <w:szCs w:val="18"/>
    </w:rPr>
  </w:style>
  <w:style w:type="paragraph" w:styleId="Titreindex">
    <w:name w:val="index heading"/>
    <w:basedOn w:val="Normal"/>
    <w:next w:val="Index1"/>
    <w:uiPriority w:val="99"/>
    <w:unhideWhenUsed/>
    <w:rsid w:val="00543C99"/>
    <w:pPr>
      <w:spacing w:before="240"/>
      <w:ind w:left="140"/>
      <w:jc w:val="left"/>
    </w:pPr>
    <w:rPr>
      <w:rFonts w:asciiTheme="majorHAnsi" w:hAnsiTheme="majorHAnsi"/>
      <w:b/>
      <w:bCs/>
      <w:sz w:val="28"/>
      <w:szCs w:val="28"/>
    </w:rPr>
  </w:style>
  <w:style w:type="character" w:styleId="Rfrenceintense">
    <w:name w:val="Intense Reference"/>
    <w:basedOn w:val="Policepardfaut"/>
    <w:uiPriority w:val="32"/>
    <w:qFormat/>
    <w:rsid w:val="00033989"/>
    <w:rPr>
      <w:b/>
      <w:bCs/>
      <w:smallCaps/>
      <w:color w:val="00B0F0"/>
      <w:spacing w:val="5"/>
    </w:rPr>
  </w:style>
  <w:style w:type="character" w:styleId="Marquedecommentaire">
    <w:name w:val="annotation reference"/>
    <w:basedOn w:val="Policepardfaut"/>
    <w:uiPriority w:val="99"/>
    <w:semiHidden/>
    <w:unhideWhenUsed/>
    <w:rsid w:val="00D6642A"/>
    <w:rPr>
      <w:sz w:val="16"/>
      <w:szCs w:val="16"/>
    </w:rPr>
  </w:style>
  <w:style w:type="paragraph" w:styleId="Commentaire">
    <w:name w:val="annotation text"/>
    <w:basedOn w:val="Normal"/>
    <w:link w:val="CommentaireCar"/>
    <w:uiPriority w:val="99"/>
    <w:semiHidden/>
    <w:unhideWhenUsed/>
    <w:rsid w:val="00D6642A"/>
  </w:style>
  <w:style w:type="character" w:customStyle="1" w:styleId="CommentaireCar">
    <w:name w:val="Commentaire Car"/>
    <w:basedOn w:val="Policepardfaut"/>
    <w:link w:val="Commentaire"/>
    <w:uiPriority w:val="99"/>
    <w:semiHidden/>
    <w:rsid w:val="00D6642A"/>
  </w:style>
  <w:style w:type="paragraph" w:styleId="Objetducommentaire">
    <w:name w:val="annotation subject"/>
    <w:basedOn w:val="Commentaire"/>
    <w:next w:val="Commentaire"/>
    <w:link w:val="ObjetducommentaireCar"/>
    <w:uiPriority w:val="99"/>
    <w:semiHidden/>
    <w:unhideWhenUsed/>
    <w:rsid w:val="00D6642A"/>
    <w:rPr>
      <w:b/>
      <w:bCs/>
    </w:rPr>
  </w:style>
  <w:style w:type="character" w:customStyle="1" w:styleId="ObjetducommentaireCar">
    <w:name w:val="Objet du commentaire Car"/>
    <w:basedOn w:val="CommentaireCar"/>
    <w:link w:val="Objetducommentaire"/>
    <w:uiPriority w:val="99"/>
    <w:semiHidden/>
    <w:rsid w:val="00D6642A"/>
    <w:rPr>
      <w:b/>
      <w:bCs/>
    </w:rPr>
  </w:style>
  <w:style w:type="paragraph" w:styleId="Rvision">
    <w:name w:val="Revision"/>
    <w:hidden/>
    <w:uiPriority w:val="99"/>
    <w:semiHidden/>
    <w:rsid w:val="00D6642A"/>
  </w:style>
  <w:style w:type="character" w:styleId="Lienhypertextesuivivisit">
    <w:name w:val="FollowedHyperlink"/>
    <w:basedOn w:val="Policepardfaut"/>
    <w:uiPriority w:val="99"/>
    <w:semiHidden/>
    <w:unhideWhenUsed/>
    <w:rsid w:val="00232BF3"/>
    <w:rPr>
      <w:color w:val="954F72" w:themeColor="followedHyperlink"/>
      <w:u w:val="single"/>
    </w:rPr>
  </w:style>
  <w:style w:type="paragraph" w:styleId="Bibliographie">
    <w:name w:val="Bibliography"/>
    <w:basedOn w:val="Normal"/>
    <w:next w:val="Normal"/>
    <w:uiPriority w:val="37"/>
    <w:unhideWhenUsed/>
    <w:rsid w:val="009F42EA"/>
    <w:pPr>
      <w:spacing w:after="0"/>
      <w:ind w:left="720" w:hanging="720"/>
    </w:pPr>
  </w:style>
  <w:style w:type="paragraph" w:customStyle="1" w:styleId="Titrersums">
    <w:name w:val="Titre résumés"/>
    <w:basedOn w:val="Titre1"/>
    <w:next w:val="Normal"/>
    <w:qFormat/>
    <w:rsid w:val="008F5076"/>
    <w:pPr>
      <w:pageBreakBefore w:val="0"/>
      <w:jc w:val="left"/>
    </w:pPr>
  </w:style>
  <w:style w:type="paragraph" w:customStyle="1" w:styleId="TitreAnnexe">
    <w:name w:val="Titre_Annexe"/>
    <w:basedOn w:val="Titre2"/>
    <w:next w:val="Normal"/>
    <w:qFormat/>
    <w:rsid w:val="008F5076"/>
    <w:pPr>
      <w:numPr>
        <w:numId w:val="0"/>
      </w:numPr>
    </w:pPr>
  </w:style>
  <w:style w:type="character" w:styleId="Mentionnonrsolue">
    <w:name w:val="Unresolved Mention"/>
    <w:basedOn w:val="Policepardfaut"/>
    <w:uiPriority w:val="99"/>
    <w:semiHidden/>
    <w:unhideWhenUsed/>
    <w:rsid w:val="002E0AB4"/>
    <w:rPr>
      <w:color w:val="605E5C"/>
      <w:shd w:val="clear" w:color="auto" w:fill="E1DFDD"/>
    </w:rPr>
  </w:style>
  <w:style w:type="paragraph" w:styleId="TM5">
    <w:name w:val="toc 5"/>
    <w:basedOn w:val="Normal"/>
    <w:next w:val="Normal"/>
    <w:autoRedefine/>
    <w:uiPriority w:val="39"/>
    <w:semiHidden/>
    <w:unhideWhenUsed/>
    <w:rsid w:val="008E2CD1"/>
    <w:pPr>
      <w:spacing w:after="100"/>
      <w:ind w:left="1134" w:firstLine="0"/>
    </w:pPr>
  </w:style>
  <w:style w:type="paragraph" w:styleId="TM6">
    <w:name w:val="toc 6"/>
    <w:basedOn w:val="Normal"/>
    <w:next w:val="Normal"/>
    <w:autoRedefine/>
    <w:uiPriority w:val="39"/>
    <w:semiHidden/>
    <w:unhideWhenUsed/>
    <w:rsid w:val="008E2CD1"/>
    <w:pPr>
      <w:spacing w:after="100"/>
      <w:ind w:left="1418"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740033">
      <w:bodyDiv w:val="1"/>
      <w:marLeft w:val="0"/>
      <w:marRight w:val="0"/>
      <w:marTop w:val="0"/>
      <w:marBottom w:val="0"/>
      <w:divBdr>
        <w:top w:val="none" w:sz="0" w:space="0" w:color="auto"/>
        <w:left w:val="none" w:sz="0" w:space="0" w:color="auto"/>
        <w:bottom w:val="none" w:sz="0" w:space="0" w:color="auto"/>
        <w:right w:val="none" w:sz="0" w:space="0" w:color="auto"/>
      </w:divBdr>
    </w:div>
    <w:div w:id="551814267">
      <w:bodyDiv w:val="1"/>
      <w:marLeft w:val="0"/>
      <w:marRight w:val="0"/>
      <w:marTop w:val="0"/>
      <w:marBottom w:val="0"/>
      <w:divBdr>
        <w:top w:val="none" w:sz="0" w:space="0" w:color="auto"/>
        <w:left w:val="none" w:sz="0" w:space="0" w:color="auto"/>
        <w:bottom w:val="none" w:sz="0" w:space="0" w:color="auto"/>
        <w:right w:val="none" w:sz="0" w:space="0" w:color="auto"/>
      </w:divBdr>
    </w:div>
    <w:div w:id="1200708255">
      <w:bodyDiv w:val="1"/>
      <w:marLeft w:val="0"/>
      <w:marRight w:val="0"/>
      <w:marTop w:val="0"/>
      <w:marBottom w:val="0"/>
      <w:divBdr>
        <w:top w:val="none" w:sz="0" w:space="0" w:color="auto"/>
        <w:left w:val="none" w:sz="0" w:space="0" w:color="auto"/>
        <w:bottom w:val="none" w:sz="0" w:space="0" w:color="auto"/>
        <w:right w:val="none" w:sz="0" w:space="0" w:color="auto"/>
      </w:divBdr>
    </w:div>
    <w:div w:id="1368484817">
      <w:bodyDiv w:val="1"/>
      <w:marLeft w:val="0"/>
      <w:marRight w:val="0"/>
      <w:marTop w:val="0"/>
      <w:marBottom w:val="0"/>
      <w:divBdr>
        <w:top w:val="none" w:sz="0" w:space="0" w:color="auto"/>
        <w:left w:val="none" w:sz="0" w:space="0" w:color="auto"/>
        <w:bottom w:val="none" w:sz="0" w:space="0" w:color="auto"/>
        <w:right w:val="none" w:sz="0" w:space="0" w:color="auto"/>
      </w:divBdr>
      <w:divsChild>
        <w:div w:id="698897948">
          <w:marLeft w:val="0"/>
          <w:marRight w:val="0"/>
          <w:marTop w:val="0"/>
          <w:marBottom w:val="0"/>
          <w:divBdr>
            <w:top w:val="none" w:sz="0" w:space="0" w:color="auto"/>
            <w:left w:val="none" w:sz="0" w:space="0" w:color="auto"/>
            <w:bottom w:val="none" w:sz="0" w:space="0" w:color="auto"/>
            <w:right w:val="none" w:sz="0" w:space="0" w:color="auto"/>
          </w:divBdr>
        </w:div>
        <w:div w:id="334496144">
          <w:marLeft w:val="0"/>
          <w:marRight w:val="0"/>
          <w:marTop w:val="0"/>
          <w:marBottom w:val="0"/>
          <w:divBdr>
            <w:top w:val="none" w:sz="0" w:space="0" w:color="auto"/>
            <w:left w:val="none" w:sz="0" w:space="0" w:color="auto"/>
            <w:bottom w:val="none" w:sz="0" w:space="0" w:color="auto"/>
            <w:right w:val="none" w:sz="0" w:space="0" w:color="auto"/>
          </w:divBdr>
        </w:div>
        <w:div w:id="74059343">
          <w:marLeft w:val="0"/>
          <w:marRight w:val="0"/>
          <w:marTop w:val="0"/>
          <w:marBottom w:val="0"/>
          <w:divBdr>
            <w:top w:val="none" w:sz="0" w:space="0" w:color="auto"/>
            <w:left w:val="none" w:sz="0" w:space="0" w:color="auto"/>
            <w:bottom w:val="none" w:sz="0" w:space="0" w:color="auto"/>
            <w:right w:val="none" w:sz="0" w:space="0" w:color="auto"/>
          </w:divBdr>
        </w:div>
        <w:div w:id="2097167186">
          <w:marLeft w:val="0"/>
          <w:marRight w:val="0"/>
          <w:marTop w:val="0"/>
          <w:marBottom w:val="0"/>
          <w:divBdr>
            <w:top w:val="none" w:sz="0" w:space="0" w:color="auto"/>
            <w:left w:val="none" w:sz="0" w:space="0" w:color="auto"/>
            <w:bottom w:val="none" w:sz="0" w:space="0" w:color="auto"/>
            <w:right w:val="none" w:sz="0" w:space="0" w:color="auto"/>
          </w:divBdr>
        </w:div>
        <w:div w:id="1373193849">
          <w:marLeft w:val="0"/>
          <w:marRight w:val="0"/>
          <w:marTop w:val="0"/>
          <w:marBottom w:val="0"/>
          <w:divBdr>
            <w:top w:val="none" w:sz="0" w:space="0" w:color="auto"/>
            <w:left w:val="none" w:sz="0" w:space="0" w:color="auto"/>
            <w:bottom w:val="none" w:sz="0" w:space="0" w:color="auto"/>
            <w:right w:val="none" w:sz="0" w:space="0" w:color="auto"/>
          </w:divBdr>
        </w:div>
        <w:div w:id="579603822">
          <w:marLeft w:val="0"/>
          <w:marRight w:val="0"/>
          <w:marTop w:val="0"/>
          <w:marBottom w:val="0"/>
          <w:divBdr>
            <w:top w:val="none" w:sz="0" w:space="0" w:color="auto"/>
            <w:left w:val="none" w:sz="0" w:space="0" w:color="auto"/>
            <w:bottom w:val="none" w:sz="0" w:space="0" w:color="auto"/>
            <w:right w:val="none" w:sz="0" w:space="0" w:color="auto"/>
          </w:divBdr>
        </w:div>
      </w:divsChild>
    </w:div>
    <w:div w:id="1823231461">
      <w:bodyDiv w:val="1"/>
      <w:marLeft w:val="0"/>
      <w:marRight w:val="0"/>
      <w:marTop w:val="0"/>
      <w:marBottom w:val="0"/>
      <w:divBdr>
        <w:top w:val="none" w:sz="0" w:space="0" w:color="auto"/>
        <w:left w:val="none" w:sz="0" w:space="0" w:color="auto"/>
        <w:bottom w:val="none" w:sz="0" w:space="0" w:color="auto"/>
        <w:right w:val="none" w:sz="0" w:space="0" w:color="auto"/>
      </w:divBdr>
    </w:div>
    <w:div w:id="1889678562">
      <w:bodyDiv w:val="1"/>
      <w:marLeft w:val="0"/>
      <w:marRight w:val="0"/>
      <w:marTop w:val="0"/>
      <w:marBottom w:val="0"/>
      <w:divBdr>
        <w:top w:val="none" w:sz="0" w:space="0" w:color="auto"/>
        <w:left w:val="none" w:sz="0" w:space="0" w:color="auto"/>
        <w:bottom w:val="none" w:sz="0" w:space="0" w:color="auto"/>
        <w:right w:val="none" w:sz="0" w:space="0" w:color="auto"/>
      </w:divBdr>
    </w:div>
    <w:div w:id="1931238109">
      <w:bodyDiv w:val="1"/>
      <w:marLeft w:val="0"/>
      <w:marRight w:val="0"/>
      <w:marTop w:val="0"/>
      <w:marBottom w:val="0"/>
      <w:divBdr>
        <w:top w:val="none" w:sz="0" w:space="0" w:color="auto"/>
        <w:left w:val="none" w:sz="0" w:space="0" w:color="auto"/>
        <w:bottom w:val="none" w:sz="0" w:space="0" w:color="auto"/>
        <w:right w:val="none" w:sz="0" w:space="0" w:color="auto"/>
      </w:divBdr>
    </w:div>
    <w:div w:id="214600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mailto:scd_formation@listes.univ-angers.fr"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zotero.org/" TargetMode="Externa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cd_formation@listes.univ-angers.fr" TargetMode="External"/><Relationship Id="rId22" Type="http://schemas.openxmlformats.org/officeDocument/2006/relationships/footer" Target="footer4.xml"/></Relationships>
</file>

<file path=word/_rels/footnotes.xml.rels><?xml version="1.0" encoding="UTF-8" standalone="yes"?>
<Relationships xmlns="http://schemas.openxmlformats.org/package/2006/relationships"><Relationship Id="rId1" Type="http://schemas.openxmlformats.org/officeDocument/2006/relationships/hyperlink" Target="https://dune.univ-angers.fr/zotero"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Feuil1!$B$1</c:f>
              <c:strCache>
                <c:ptCount val="1"/>
                <c:pt idx="0">
                  <c:v>Série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Catégorie 1</c:v>
                </c:pt>
                <c:pt idx="1">
                  <c:v>Catégorie 2</c:v>
                </c:pt>
                <c:pt idx="2">
                  <c:v>Catégorie 3</c:v>
                </c:pt>
                <c:pt idx="3">
                  <c:v>Catégorie 4</c:v>
                </c:pt>
              </c:strCache>
            </c:strRef>
          </c:cat>
          <c:val>
            <c:numRef>
              <c:f>Feuil1!$B$2:$B$5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8B92-47AD-BDDA-C09CD923928A}"/>
            </c:ext>
          </c:extLst>
        </c:ser>
        <c:ser>
          <c:idx val="1"/>
          <c:order val="1"/>
          <c:tx>
            <c:strRef>
              <c:f>Feuil1!$C$1</c:f>
              <c:strCache>
                <c:ptCount val="1"/>
                <c:pt idx="0">
                  <c:v>Série 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Catégorie 1</c:v>
                </c:pt>
                <c:pt idx="1">
                  <c:v>Catégorie 2</c:v>
                </c:pt>
                <c:pt idx="2">
                  <c:v>Catégorie 3</c:v>
                </c:pt>
                <c:pt idx="3">
                  <c:v>Catégorie 4</c:v>
                </c:pt>
              </c:strCache>
            </c:strRef>
          </c:cat>
          <c:val>
            <c:numRef>
              <c:f>Feuil1!$C$2:$C$5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8B92-47AD-BDDA-C09CD923928A}"/>
            </c:ext>
          </c:extLst>
        </c:ser>
        <c:ser>
          <c:idx val="2"/>
          <c:order val="2"/>
          <c:tx>
            <c:strRef>
              <c:f>Feuil1!$D$1</c:f>
              <c:strCache>
                <c:ptCount val="1"/>
                <c:pt idx="0">
                  <c:v>Série 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Catégorie 1</c:v>
                </c:pt>
                <c:pt idx="1">
                  <c:v>Catégorie 2</c:v>
                </c:pt>
                <c:pt idx="2">
                  <c:v>Catégorie 3</c:v>
                </c:pt>
                <c:pt idx="3">
                  <c:v>Catégorie 4</c:v>
                </c:pt>
              </c:strCache>
            </c:strRef>
          </c:cat>
          <c:val>
            <c:numRef>
              <c:f>Feuil1!$D$2:$D$5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8B92-47AD-BDDA-C09CD923928A}"/>
            </c:ext>
          </c:extLst>
        </c:ser>
        <c:dLbls>
          <c:dLblPos val="outEnd"/>
          <c:showLegendKey val="0"/>
          <c:showVal val="1"/>
          <c:showCatName val="0"/>
          <c:showSerName val="0"/>
          <c:showPercent val="0"/>
          <c:showBubbleSize val="0"/>
        </c:dLbls>
        <c:gapWidth val="219"/>
        <c:overlap val="-27"/>
        <c:axId val="633351960"/>
        <c:axId val="633352288"/>
      </c:barChart>
      <c:catAx>
        <c:axId val="633351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633352288"/>
        <c:crosses val="autoZero"/>
        <c:auto val="1"/>
        <c:lblAlgn val="ctr"/>
        <c:lblOffset val="100"/>
        <c:noMultiLvlLbl val="0"/>
      </c:catAx>
      <c:valAx>
        <c:axId val="633352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633351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ersonnalisé 2">
      <a:majorFont>
        <a:latin typeface="Verdana"/>
        <a:ea typeface=""/>
        <a:cs typeface=""/>
      </a:majorFont>
      <a:minorFont>
        <a:latin typeface="Verdana"/>
        <a:ea typeface=""/>
        <a:cs typeface=""/>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ca93edb-24bc-43cc-982a-a587910e358d" xsi:nil="true"/>
    <Etatdavancement xmlns="bace55ee-cef9-4fc5-a6dd-1b311af220e9" xsi:nil="true"/>
    <Contenu xmlns="bace55ee-cef9-4fc5-a6dd-1b311af220e9" xsi:nil="true"/>
    <lcf76f155ced4ddcb4097134ff3c332f xmlns="bace55ee-cef9-4fc5-a6dd-1b311af220e9">
      <Terms xmlns="http://schemas.microsoft.com/office/infopath/2007/PartnerControls"/>
    </lcf76f155ced4ddcb4097134ff3c332f>
    <Note_x002d_autresdocuments xmlns="bace55ee-cef9-4fc5-a6dd-1b311af220e9" xsi:nil="true"/>
  </documentManagement>
</p:properties>
</file>

<file path=customXml/item3.xml><?xml version="1.0" encoding="utf-8"?>
<b:Sources xmlns:b="http://schemas.openxmlformats.org/officeDocument/2006/bibliography" xmlns="http://schemas.openxmlformats.org/officeDocument/2006/bibliography" SelectedStyle="\CHICAGO.XSL" StyleName="Chicago" Version="15"/>
</file>

<file path=customXml/item4.xml><?xml version="1.0" encoding="utf-8"?>
<ct:contentTypeSchema xmlns:ct="http://schemas.microsoft.com/office/2006/metadata/contentType" xmlns:ma="http://schemas.microsoft.com/office/2006/metadata/properties/metaAttributes" ct:_="" ma:_="" ma:contentTypeName="Document" ma:contentTypeID="0x010100FC47BB6FD5E0644482F7993E7974B01F" ma:contentTypeVersion="16" ma:contentTypeDescription="Crée un document." ma:contentTypeScope="" ma:versionID="6b53d431572e6a3c0a57c5724a18d973">
  <xsd:schema xmlns:xsd="http://www.w3.org/2001/XMLSchema" xmlns:xs="http://www.w3.org/2001/XMLSchema" xmlns:p="http://schemas.microsoft.com/office/2006/metadata/properties" xmlns:ns2="bace55ee-cef9-4fc5-a6dd-1b311af220e9" xmlns:ns3="5ca93edb-24bc-43cc-982a-a587910e358d" targetNamespace="http://schemas.microsoft.com/office/2006/metadata/properties" ma:root="true" ma:fieldsID="f5f29f88aa36ba794c2ed5ac511d5d10" ns2:_="" ns3:_="">
    <xsd:import namespace="bace55ee-cef9-4fc5-a6dd-1b311af220e9"/>
    <xsd:import namespace="5ca93edb-24bc-43cc-982a-a587910e35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Etatdavancement"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Contenu" minOccurs="0"/>
                <xsd:element ref="ns2:Note_x002d_autresdocu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ce55ee-cef9-4fc5-a6dd-1b311af220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Etatdavancement" ma:index="12" nillable="true" ma:displayName="Etat d'avancement" ma:format="Dropdown" ma:internalName="Etatdavancement">
      <xsd:simpleType>
        <xsd:restriction base="dms:Choice">
          <xsd:enumeration value="Fait"/>
          <xsd:enumeration value="En cours"/>
          <xsd:enumeration value="A faire"/>
        </xsd:restriction>
      </xsd:simpleType>
    </xsd:element>
    <xsd:element name="lcf76f155ced4ddcb4097134ff3c332f" ma:index="14" nillable="true" ma:taxonomy="true" ma:internalName="lcf76f155ced4ddcb4097134ff3c332f" ma:taxonomyFieldName="MediaServiceImageTags" ma:displayName="Balises d’images" ma:readOnly="false" ma:fieldId="{5cf76f15-5ced-4ddc-b409-7134ff3c332f}" ma:taxonomyMulti="true" ma:sspId="b5b653c1-67c0-47ee-9f90-5adcbc6bc1b0"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Contenu" ma:index="22" nillable="true" ma:displayName="Contenu" ma:format="Dropdown" ma:internalName="Contenu">
      <xsd:simpleType>
        <xsd:restriction base="dms:Text">
          <xsd:maxLength value="255"/>
        </xsd:restriction>
      </xsd:simpleType>
    </xsd:element>
    <xsd:element name="Note_x002d_autresdocuments" ma:index="23" nillable="true" ma:displayName="Note - autres documents" ma:format="Dropdown" ma:internalName="Note_x002d_autresdocument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ca93edb-24bc-43cc-982a-a587910e358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1257200-577d-413c-a90a-28afbcb94056}" ma:internalName="TaxCatchAll" ma:showField="CatchAllData" ma:web="5ca93edb-24bc-43cc-982a-a587910e35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A6D533-D0E6-42D5-B6A1-8B03DD85E32A}">
  <ds:schemaRefs>
    <ds:schemaRef ds:uri="http://schemas.microsoft.com/sharepoint/v3/contenttype/forms"/>
  </ds:schemaRefs>
</ds:datastoreItem>
</file>

<file path=customXml/itemProps2.xml><?xml version="1.0" encoding="utf-8"?>
<ds:datastoreItem xmlns:ds="http://schemas.openxmlformats.org/officeDocument/2006/customXml" ds:itemID="{350D8C5A-B0A1-4792-8B3B-7F00C9033F42}">
  <ds:schemaRefs>
    <ds:schemaRef ds:uri="http://schemas.microsoft.com/office/2006/metadata/properties"/>
    <ds:schemaRef ds:uri="http://schemas.microsoft.com/office/infopath/2007/PartnerControls"/>
    <ds:schemaRef ds:uri="5ca93edb-24bc-43cc-982a-a587910e358d"/>
    <ds:schemaRef ds:uri="bace55ee-cef9-4fc5-a6dd-1b311af220e9"/>
  </ds:schemaRefs>
</ds:datastoreItem>
</file>

<file path=customXml/itemProps3.xml><?xml version="1.0" encoding="utf-8"?>
<ds:datastoreItem xmlns:ds="http://schemas.openxmlformats.org/officeDocument/2006/customXml" ds:itemID="{658B611C-B213-4A9B-A156-C5CF5D6DE40D}">
  <ds:schemaRefs>
    <ds:schemaRef ds:uri="http://schemas.openxmlformats.org/officeDocument/2006/bibliography"/>
  </ds:schemaRefs>
</ds:datastoreItem>
</file>

<file path=customXml/itemProps4.xml><?xml version="1.0" encoding="utf-8"?>
<ds:datastoreItem xmlns:ds="http://schemas.openxmlformats.org/officeDocument/2006/customXml" ds:itemID="{845CA3B1-32BC-40B5-A2FE-AFE8D3C8E4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ce55ee-cef9-4fc5-a6dd-1b311af220e9"/>
    <ds:schemaRef ds:uri="5ca93edb-24bc-43cc-982a-a587910e35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Modele_memoire_20260522_word_complet.dotx</Template>
  <TotalTime>273</TotalTime>
  <Pages>23</Pages>
  <Words>1962</Words>
  <Characters>10793</Characters>
  <Application>Microsoft Office Word</Application>
  <DocSecurity>0</DocSecurity>
  <Lines>89</Lines>
  <Paragraphs>25</Paragraphs>
  <ScaleCrop>false</ScaleCrop>
  <HeadingPairs>
    <vt:vector size="2" baseType="variant">
      <vt:variant>
        <vt:lpstr>Titre</vt:lpstr>
      </vt:variant>
      <vt:variant>
        <vt:i4>1</vt:i4>
      </vt:variant>
    </vt:vector>
  </HeadingPairs>
  <TitlesOfParts>
    <vt:vector size="1" baseType="lpstr">
      <vt:lpstr>Titre de la thèse / du mémoire</vt:lpstr>
    </vt:vector>
  </TitlesOfParts>
  <Company/>
  <LinksUpToDate>false</LinksUpToDate>
  <CharactersWithSpaces>12730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Titre de la thèse / du mémoire</dc:title>
  <dc:subject/>
  <dc:creator>Joane Gautier</dc:creator>
  <cp:keywords/>
  <dc:description/>
  <cp:lastModifiedBy>Sylvain Machefert</cp:lastModifiedBy>
  <cp:revision>13</cp:revision>
  <cp:lastPrinted>2026-05-07T08:56:00Z</cp:lastPrinted>
  <dcterms:created xsi:type="dcterms:W3CDTF">2025-09-25T09:09:00Z</dcterms:created>
  <dcterms:modified xsi:type="dcterms:W3CDTF">2026-05-22T12:46:00Z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zotero-version="8.0.3"&gt;&lt;session id="YAuP8YJg"/&gt;&lt;style id="http://www.zotero.org/styles/apa" locale="fr-FR" hasBibliography="1" bibliographyStyleHasBeenSet="0"/&gt;&lt;prefs&gt;&lt;pref name="fieldType" value="Field"/&gt;&lt;pref name="automaticJourna</vt:lpwstr>
  </property>
  <property fmtid="{D5CDD505-2E9C-101B-9397-08002B2CF9AE}" pid="3" name="ZOTERO_PREF_2">
    <vt:lpwstr>lAbbreviations" value="true"/&gt;&lt;/prefs&gt;&lt;/data&gt;</vt:lpwstr>
  </property>
  <property fmtid="{D5CDD505-2E9C-101B-9397-08002B2CF9AE}" pid="4" name="ContentTypeId">
    <vt:lpwstr>0x010100FC47BB6FD5E0644482F7993E7974B01F</vt:lpwstr>
  </property>
  <property fmtid="{D5CDD505-2E9C-101B-9397-08002B2CF9AE}" pid="5" name="MediaServiceImageTags">
    <vt:lpwstr/>
  </property>
</Properties>
</file>