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389AC" w14:textId="77777777" w:rsidR="009B706B" w:rsidRPr="009F20A7" w:rsidRDefault="00A6419D" w:rsidP="00D6642A">
      <w:pPr>
        <w:pStyle w:val="Pagedegarde-datejuryconfidentialit"/>
      </w:pPr>
      <w:r>
        <w:t>20XX-20X</w:t>
      </w:r>
      <w:r w:rsidR="00711FE8" w:rsidRPr="009F20A7">
        <w:t>X</w:t>
      </w:r>
    </w:p>
    <w:p w14:paraId="65153B96" w14:textId="77777777" w:rsidR="00711FE8" w:rsidRPr="001904E3" w:rsidRDefault="006B68A4" w:rsidP="00D673FA">
      <w:pPr>
        <w:pStyle w:val="Pagedegarde-textealigngauche"/>
      </w:pPr>
      <w:r>
        <w:t>Diplôme</w:t>
      </w:r>
    </w:p>
    <w:p w14:paraId="7A9BDADB" w14:textId="77777777" w:rsidR="00711FE8" w:rsidRPr="001904E3" w:rsidRDefault="008C1E97" w:rsidP="00D673FA">
      <w:pPr>
        <w:pStyle w:val="Pagedegarde-textealigngauche"/>
      </w:pPr>
      <w:r w:rsidRPr="001904E3">
        <w:t>Parcours ou qualification</w:t>
      </w:r>
    </w:p>
    <w:p w14:paraId="4827FCF1" w14:textId="77777777" w:rsidR="005618A6" w:rsidRDefault="009B706B" w:rsidP="006D5C75">
      <w:pPr>
        <w:pStyle w:val="Titre"/>
      </w:pPr>
      <w:r>
        <w:t>T</w:t>
      </w:r>
      <w:r w:rsidR="006B68A4">
        <w:t xml:space="preserve">itre de votre Thèse / thèse d’exercice / mémoire / </w:t>
      </w:r>
      <w:r>
        <w:t>rapport de stage</w:t>
      </w:r>
    </w:p>
    <w:p w14:paraId="411F8D48" w14:textId="77777777" w:rsidR="00711FE8" w:rsidRDefault="00711FE8" w:rsidP="00711FE8">
      <w:pPr>
        <w:pStyle w:val="Sous-titre"/>
      </w:pPr>
      <w:r>
        <w:t>Sous-</w:t>
      </w:r>
      <w:r w:rsidR="006B68A4">
        <w:t>titre</w:t>
      </w:r>
    </w:p>
    <w:p w14:paraId="727BD3ED" w14:textId="77777777" w:rsidR="00711FE8" w:rsidRDefault="008C1E97" w:rsidP="0060701C">
      <w:pPr>
        <w:pStyle w:val="Pagedegarde-PrnomNom"/>
      </w:pPr>
      <w:r w:rsidRPr="0060701C">
        <w:t>Prénom</w:t>
      </w:r>
      <w:r w:rsidRPr="00D673FA">
        <w:t xml:space="preserve"> Nom</w:t>
      </w:r>
    </w:p>
    <w:p w14:paraId="69364764" w14:textId="551A33C7" w:rsidR="00A6419D" w:rsidRPr="00D673FA" w:rsidRDefault="00C526B7" w:rsidP="00A13D98">
      <w:pPr>
        <w:pStyle w:val="Pagedegarde-textealigndroite"/>
      </w:pPr>
      <w:r>
        <w:t>Date de naissance [</w:t>
      </w:r>
      <w:r w:rsidR="006B68A4">
        <w:t>si nécessaire</w:t>
      </w:r>
      <w:r>
        <w:t>]</w:t>
      </w:r>
    </w:p>
    <w:p w14:paraId="40FEF220" w14:textId="4B59B00A" w:rsidR="00033989" w:rsidRPr="001904E3" w:rsidRDefault="008C1E97" w:rsidP="00A13D98">
      <w:pPr>
        <w:pStyle w:val="Pagedegarde-textealigndroite"/>
      </w:pPr>
      <w:r w:rsidRPr="001904E3">
        <w:t>Sous la direction de Prénom Nom</w:t>
      </w:r>
    </w:p>
    <w:p w14:paraId="0F9B819B" w14:textId="77777777" w:rsidR="006B68A4" w:rsidRDefault="008C1E97" w:rsidP="00D6642A">
      <w:pPr>
        <w:pStyle w:val="Pagedegarde-PrnomNom"/>
      </w:pPr>
      <w:r w:rsidRPr="001904E3">
        <w:t xml:space="preserve">Stage réalisé </w:t>
      </w:r>
      <w:r w:rsidR="006B68A4" w:rsidRPr="001904E3">
        <w:t>à [nom de l’entreprise]</w:t>
      </w:r>
    </w:p>
    <w:p w14:paraId="5BC7D1D4" w14:textId="77777777" w:rsidR="008C1E97" w:rsidRPr="001904E3" w:rsidRDefault="008C1E97" w:rsidP="00D6642A">
      <w:pPr>
        <w:pStyle w:val="Pagedegarde-PrnomNom"/>
      </w:pPr>
      <w:r w:rsidRPr="001904E3">
        <w:t xml:space="preserve">du </w:t>
      </w:r>
      <w:r w:rsidR="001904E3" w:rsidRPr="001904E3">
        <w:t>[date]</w:t>
      </w:r>
      <w:r w:rsidRPr="001904E3">
        <w:t xml:space="preserve"> au </w:t>
      </w:r>
      <w:r w:rsidR="001904E3" w:rsidRPr="001904E3">
        <w:t>[date]</w:t>
      </w:r>
      <w:r w:rsidRPr="001904E3">
        <w:t xml:space="preserve"> </w:t>
      </w:r>
    </w:p>
    <w:p w14:paraId="1D3B0B6A" w14:textId="5ACA7B69" w:rsidR="00D6642A" w:rsidRDefault="001904E3" w:rsidP="00A13D98">
      <w:pPr>
        <w:pStyle w:val="Pagedegarde-textealigndroite"/>
      </w:pPr>
      <w:r w:rsidRPr="001904E3">
        <w:t>Maître ou maîtresse de stage : Prénom Nom</w:t>
      </w:r>
    </w:p>
    <w:p w14:paraId="7D31AC95" w14:textId="77777777" w:rsidR="001904E3" w:rsidRPr="009F20A7" w:rsidRDefault="00845DFE" w:rsidP="00D6642A">
      <w:pPr>
        <w:pStyle w:val="Pagedegarde-datejuryconfidentialit"/>
      </w:pPr>
      <w:r>
        <w:rPr>
          <w:noProof/>
          <w:lang w:eastAsia="fr-FR"/>
        </w:rPr>
        <mc:AlternateContent>
          <mc:Choice Requires="wps">
            <w:drawing>
              <wp:anchor distT="0" distB="0" distL="114300" distR="114300" simplePos="0" relativeHeight="251662336" behindDoc="0" locked="0" layoutInCell="1" allowOverlap="1" wp14:anchorId="2C2624D4" wp14:editId="4E5FB3D4">
                <wp:simplePos x="0" y="0"/>
                <wp:positionH relativeFrom="column">
                  <wp:posOffset>2506824</wp:posOffset>
                </wp:positionH>
                <wp:positionV relativeFrom="paragraph">
                  <wp:posOffset>26233</wp:posOffset>
                </wp:positionV>
                <wp:extent cx="2517775" cy="2517775"/>
                <wp:effectExtent l="0" t="0" r="1270"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7775" cy="2517775"/>
                        </a:xfrm>
                        <a:prstGeom prst="rect">
                          <a:avLst/>
                        </a:prstGeom>
                        <a:solidFill>
                          <a:srgbClr val="FFFFFF"/>
                        </a:solidFill>
                        <a:ln>
                          <a:noFill/>
                        </a:ln>
                        <a:extLst>
                          <a:ext uri="{91240B29-F687-4F45-9708-019B960494DF}">
                            <a14:hiddenLine xmlns:a14="http://schemas.microsoft.com/office/drawing/2010/main" w="9525">
                              <a:solidFill>
                                <a:srgbClr val="C0C0C0"/>
                              </a:solidFill>
                              <a:miter lim="800000"/>
                              <a:headEnd/>
                              <a:tailEnd/>
                            </a14:hiddenLine>
                          </a:ext>
                        </a:extLst>
                      </wps:spPr>
                      <wps:txbx>
                        <w:txbxContent>
                          <w:p w14:paraId="7E993DEE" w14:textId="77777777" w:rsidR="00CD475A" w:rsidRDefault="00CD475A" w:rsidP="00845DFE">
                            <w:pPr>
                              <w:jc w:val="center"/>
                            </w:pPr>
                            <w:r>
                              <w:t>Image facultative (logo de l’entreprise)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2624D4" id="Rectangle 15" o:spid="_x0000_s1026" style="position:absolute;left:0;text-align:left;margin-left:197.4pt;margin-top:2.05pt;width:198.25pt;height:19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" stroked="f" strokecolor="silver">
                <v:textbox>
                  <w:txbxContent>
                    <w:p w14:paraId="7E993DEE" w14:textId="77777777" w:rsidR="00CD475A" w:rsidRDefault="00CD475A" w:rsidP="00845DFE">
                      <w:pPr>
                        <w:jc w:val="center"/>
                      </w:pPr>
                      <w:r>
                        <w:t>Image facultative (logo de l’entreprise)</w:t>
                      </w:r>
                    </w:p>
                  </w:txbxContent>
                </v:textbox>
              </v:rect>
            </w:pict>
          </mc:Fallback>
        </mc:AlternateContent>
      </w:r>
      <w:r w:rsidR="001904E3" w:rsidRPr="009F20A7">
        <w:t>Jury</w:t>
      </w:r>
    </w:p>
    <w:p w14:paraId="75B6D07A" w14:textId="77777777" w:rsidR="001904E3" w:rsidRDefault="001904E3" w:rsidP="00D673FA">
      <w:pPr>
        <w:pStyle w:val="Pagedegarde-textealigngauche"/>
      </w:pPr>
      <w:r w:rsidRPr="001904E3">
        <w:t>Prénom Nom</w:t>
      </w:r>
      <w:r>
        <w:t> : p</w:t>
      </w:r>
      <w:r w:rsidRPr="001904E3">
        <w:t>résidente</w:t>
      </w:r>
    </w:p>
    <w:p w14:paraId="0168DE5F" w14:textId="77777777" w:rsidR="001904E3" w:rsidRPr="001904E3" w:rsidRDefault="001904E3" w:rsidP="00D673FA">
      <w:pPr>
        <w:pStyle w:val="Pagedegarde-textealigngauche"/>
      </w:pPr>
      <w:r>
        <w:t>Prénom Nom : d</w:t>
      </w:r>
      <w:r w:rsidRPr="001904E3">
        <w:t>irectrice</w:t>
      </w:r>
    </w:p>
    <w:p w14:paraId="2F279457" w14:textId="77777777" w:rsidR="001904E3" w:rsidRPr="001904E3" w:rsidRDefault="001904E3" w:rsidP="00D673FA">
      <w:pPr>
        <w:pStyle w:val="Pagedegarde-textealigngauche"/>
      </w:pPr>
      <w:r w:rsidRPr="001904E3">
        <w:t>Prénom Nom</w:t>
      </w:r>
      <w:r>
        <w:t> : m</w:t>
      </w:r>
      <w:r w:rsidRPr="001904E3">
        <w:t>embre</w:t>
      </w:r>
    </w:p>
    <w:p w14:paraId="1C729F6E" w14:textId="77777777" w:rsidR="001904E3" w:rsidRPr="001904E3" w:rsidRDefault="001904E3" w:rsidP="00D673FA">
      <w:pPr>
        <w:pStyle w:val="Pagedegarde-textealigngauche"/>
      </w:pPr>
      <w:r w:rsidRPr="001904E3">
        <w:t>P</w:t>
      </w:r>
      <w:r>
        <w:t>rénom Nom : m</w:t>
      </w:r>
      <w:r w:rsidRPr="001904E3">
        <w:t>embre</w:t>
      </w:r>
    </w:p>
    <w:p w14:paraId="745B0B6C" w14:textId="77777777" w:rsidR="001904E3" w:rsidRPr="001904E3" w:rsidRDefault="001904E3" w:rsidP="00D673FA">
      <w:pPr>
        <w:pStyle w:val="Pagedegarde-textealigngauche"/>
      </w:pPr>
    </w:p>
    <w:p w14:paraId="10848963" w14:textId="50F0238B" w:rsidR="00033989" w:rsidRDefault="001904E3" w:rsidP="00A13D98">
      <w:pPr>
        <w:pStyle w:val="Pagedegarde-textealigngauche"/>
      </w:pPr>
      <w:r w:rsidRPr="001904E3">
        <w:t>Soutenu[e] publiquement le</w:t>
      </w:r>
    </w:p>
    <w:p w14:paraId="47976358" w14:textId="77777777" w:rsidR="0038582E" w:rsidRDefault="009F67AF" w:rsidP="00D6642A">
      <w:pPr>
        <w:pStyle w:val="Pagedegarde-datejuryconfidentialit"/>
      </w:pPr>
      <w:r>
        <w:rPr>
          <w:noProof/>
          <w:lang w:eastAsia="fr-FR"/>
        </w:rPr>
        <mc:AlternateContent>
          <mc:Choice Requires="wps">
            <w:drawing>
              <wp:anchor distT="0" distB="0" distL="114300" distR="114300" simplePos="0" relativeHeight="251664384" behindDoc="0" locked="0" layoutInCell="1" allowOverlap="1" wp14:anchorId="4882AB8D" wp14:editId="57FC0A67">
                <wp:simplePos x="0" y="0"/>
                <wp:positionH relativeFrom="column">
                  <wp:posOffset>2856230</wp:posOffset>
                </wp:positionH>
                <wp:positionV relativeFrom="paragraph">
                  <wp:posOffset>494220</wp:posOffset>
                </wp:positionV>
                <wp:extent cx="2754630" cy="973455"/>
                <wp:effectExtent l="0" t="0" r="7620" b="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54630" cy="973455"/>
                        </a:xfrm>
                        <a:prstGeom prst="rect">
                          <a:avLst/>
                        </a:prstGeom>
                        <a:solidFill>
                          <a:srgbClr val="FFFFFF"/>
                        </a:solidFill>
                        <a:ln>
                          <a:noFill/>
                        </a:ln>
                        <a:extLst>
                          <a:ext uri="{91240B29-F687-4F45-9708-019B960494DF}">
                            <a14:hiddenLine xmlns:a14="http://schemas.microsoft.com/office/drawing/2010/main" w="9525">
                              <a:solidFill>
                                <a:srgbClr val="C0C0C0"/>
                              </a:solidFill>
                              <a:miter lim="800000"/>
                              <a:headEnd/>
                              <a:tailEnd/>
                            </a14:hiddenLine>
                          </a:ext>
                        </a:extLst>
                      </wps:spPr>
                      <wps:txbx>
                        <w:txbxContent>
                          <w:p w14:paraId="3E16ED33" w14:textId="77777777" w:rsidR="00CD475A" w:rsidRDefault="00CD475A" w:rsidP="009F67AF">
                            <w:pPr>
                              <w:jc w:val="center"/>
                            </w:pPr>
                            <w:r>
                              <w:t>Image (UFR)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2AB8D" id="Rectangle 11" o:spid="_x0000_s1027" style="position:absolute;left:0;text-align:left;margin-left:224.9pt;margin-top:38.9pt;width:216.9pt;height:7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" stroked="f" strokecolor="silver">
                <v:textbox>
                  <w:txbxContent>
                    <w:p w14:paraId="3E16ED33" w14:textId="77777777" w:rsidR="00CD475A" w:rsidRDefault="00CD475A" w:rsidP="009F67AF">
                      <w:pPr>
                        <w:jc w:val="center"/>
                      </w:pPr>
                      <w:r>
                        <w:t>Image (UFR)</w:t>
                      </w:r>
                    </w:p>
                  </w:txbxContent>
                </v:textbox>
              </v:rect>
            </w:pict>
          </mc:Fallback>
        </mc:AlternateContent>
      </w:r>
      <w:r w:rsidR="0038582E">
        <w:t>Document confidentiel</w:t>
      </w:r>
    </w:p>
    <w:p w14:paraId="5AE33C48" w14:textId="77777777" w:rsidR="00165224" w:rsidRPr="002F5401" w:rsidRDefault="00165224" w:rsidP="00B95257"/>
    <w:p w14:paraId="58835D60" w14:textId="1FA8A495" w:rsidR="00827167" w:rsidRPr="002F5401" w:rsidRDefault="00827167" w:rsidP="00827167">
      <w:pPr>
        <w:tabs>
          <w:tab w:val="left" w:pos="2309"/>
        </w:tabs>
      </w:pPr>
      <w:r w:rsidRPr="002F5401">
        <w:tab/>
      </w:r>
    </w:p>
    <w:p w14:paraId="2B8CB994" w14:textId="77777777" w:rsidR="00827167" w:rsidRPr="00827167" w:rsidRDefault="00827167" w:rsidP="00827167"/>
    <w:p w14:paraId="60D2A056" w14:textId="77777777" w:rsidR="00827167" w:rsidRPr="00827167" w:rsidRDefault="00827167" w:rsidP="00827167"/>
    <w:p w14:paraId="15CB12A5" w14:textId="77777777" w:rsidR="00827167" w:rsidRPr="00827167" w:rsidRDefault="00827167" w:rsidP="00827167">
      <w:pPr>
        <w:sectPr w:rsidR="00827167" w:rsidRPr="00827167" w:rsidSect="0080073C">
          <w:headerReference w:type="even" r:id="rId11"/>
          <w:footerReference w:type="even" r:id="rId12"/>
          <w:footerReference w:type="first" r:id="rId13"/>
          <w:pgSz w:w="11900" w:h="16840" w:code="9"/>
          <w:pgMar w:top="1418" w:right="1418" w:bottom="567" w:left="1418" w:header="709" w:footer="709" w:gutter="0"/>
          <w:cols w:space="708"/>
          <w:titlePg/>
          <w:docGrid w:linePitch="360"/>
        </w:sectPr>
      </w:pPr>
    </w:p>
    <w:p w14:paraId="75978A90" w14:textId="2C70F46E" w:rsidR="00CC4715" w:rsidRDefault="00CC4715" w:rsidP="00B83F5E">
      <w:pPr>
        <w:pStyle w:val="Titre1"/>
      </w:pPr>
      <w:bookmarkStart w:id="0" w:name="_Toc224032373"/>
      <w:bookmarkStart w:id="1" w:name="_Toc230353646"/>
      <w:r>
        <w:lastRenderedPageBreak/>
        <w:t>Note d’utilisation</w:t>
      </w:r>
      <w:bookmarkEnd w:id="1"/>
    </w:p>
    <w:p w14:paraId="711DEE87" w14:textId="77777777" w:rsidR="00CC4715" w:rsidRDefault="00CC4715" w:rsidP="00CC4715">
      <w:r>
        <w:t>Vous avez téléchargé une version allégée du modèle de mémoire et thèse ne contenant que les éléments dont la présence est nécessaire à la publication de votre travail. Les éléments optionnels et les explications sur l’utilisation du modèle sont absents de cette version mais vous pourrez les retrouver dans la version complète du modèle disponible sur Dune :</w:t>
      </w:r>
    </w:p>
    <w:p w14:paraId="52E71FC4" w14:textId="2B75CC69" w:rsidR="00CC4715" w:rsidRPr="00CC4715" w:rsidRDefault="00CC4715" w:rsidP="00CC4715">
      <w:hyperlink r:id="rId14" w:history="1">
        <w:r w:rsidRPr="00312254">
          <w:rPr>
            <w:rStyle w:val="Lienhypertexte"/>
          </w:rPr>
          <w:t>https://dune.univ-angers.fr/services/utiliser-un-modele-de-document</w:t>
        </w:r>
      </w:hyperlink>
      <w:r>
        <w:t xml:space="preserve"> </w:t>
      </w:r>
    </w:p>
    <w:p w14:paraId="2A96F818" w14:textId="2CE55917" w:rsidR="00C93A6B" w:rsidRDefault="003C4962" w:rsidP="00B83F5E">
      <w:pPr>
        <w:pStyle w:val="Titre1"/>
      </w:pPr>
      <w:bookmarkStart w:id="2" w:name="_Toc230353647"/>
      <w:r>
        <w:lastRenderedPageBreak/>
        <w:t>Avertissement</w:t>
      </w:r>
      <w:bookmarkEnd w:id="0"/>
      <w:bookmarkEnd w:id="2"/>
    </w:p>
    <w:p w14:paraId="7CB87460" w14:textId="77777777" w:rsidR="0096163A" w:rsidRDefault="00E93F1B" w:rsidP="007B3C11">
      <w:r>
        <w:t xml:space="preserve">L’université n’entend donner aucune approbation ni improbation aux opinions émises dans les </w:t>
      </w:r>
      <w:r w:rsidR="00DB37CF">
        <w:t>travaux des étudiant</w:t>
      </w:r>
      <w:r w:rsidR="00DB37CF" w:rsidRPr="00C93A6B">
        <w:t>·</w:t>
      </w:r>
      <w:r w:rsidR="00DB37CF">
        <w:t>es</w:t>
      </w:r>
      <w:r>
        <w:t> : ces opinions doivent être considérées comme propres à leurs auteurs.</w:t>
      </w:r>
    </w:p>
    <w:p w14:paraId="4B5587E7" w14:textId="77777777" w:rsidR="00EE7840" w:rsidRDefault="00C93A6B" w:rsidP="00CD475A">
      <w:pPr>
        <w:pStyle w:val="Titre1"/>
      </w:pPr>
      <w:bookmarkStart w:id="3" w:name="_Toc224032374"/>
      <w:bookmarkStart w:id="4" w:name="_Toc230353648"/>
      <w:r>
        <w:lastRenderedPageBreak/>
        <w:t xml:space="preserve">Engagement de </w:t>
      </w:r>
      <w:proofErr w:type="gramStart"/>
      <w:r>
        <w:t>non plagiat</w:t>
      </w:r>
      <w:bookmarkEnd w:id="3"/>
      <w:bookmarkEnd w:id="4"/>
      <w:proofErr w:type="gramEnd"/>
    </w:p>
    <w:p w14:paraId="2B4B7AAB" w14:textId="77777777" w:rsidR="001E3F8B" w:rsidRPr="00776EA7" w:rsidRDefault="001E3F8B" w:rsidP="00776EA7">
      <w:pPr>
        <w:rPr>
          <w:i/>
          <w:iCs/>
        </w:rPr>
      </w:pPr>
      <w:r w:rsidRPr="00776EA7">
        <w:rPr>
          <w:i/>
          <w:iCs/>
        </w:rPr>
        <w:t xml:space="preserve">Engagement à signer </w:t>
      </w:r>
      <w:r w:rsidR="00815B05" w:rsidRPr="00776EA7">
        <w:rPr>
          <w:i/>
          <w:iCs/>
        </w:rPr>
        <w:t xml:space="preserve">et </w:t>
      </w:r>
      <w:r w:rsidRPr="00776EA7">
        <w:rPr>
          <w:i/>
          <w:iCs/>
        </w:rPr>
        <w:t>à joindr</w:t>
      </w:r>
      <w:r w:rsidR="00815B05" w:rsidRPr="00776EA7">
        <w:rPr>
          <w:i/>
          <w:iCs/>
        </w:rPr>
        <w:t>e à tous les rapports, dossiers, mémoires ou thèse</w:t>
      </w:r>
    </w:p>
    <w:p w14:paraId="09ADAC1F" w14:textId="77777777" w:rsidR="001E3F8B" w:rsidRDefault="001E3F8B" w:rsidP="00C93A6B"/>
    <w:p w14:paraId="66B0C500" w14:textId="77777777" w:rsidR="00C93A6B" w:rsidRPr="00776EA7" w:rsidRDefault="00473509" w:rsidP="00C93A6B">
      <w:r w:rsidRPr="00776EA7">
        <w:t xml:space="preserve">Je, </w:t>
      </w:r>
      <w:proofErr w:type="spellStart"/>
      <w:r w:rsidRPr="00776EA7">
        <w:t>soussigné·e</w:t>
      </w:r>
      <w:proofErr w:type="spellEnd"/>
    </w:p>
    <w:p w14:paraId="2682837E" w14:textId="77777777" w:rsidR="00C93A6B" w:rsidRDefault="00C93A6B" w:rsidP="00C93A6B"/>
    <w:p w14:paraId="77FB413A" w14:textId="77777777" w:rsidR="00C93A6B" w:rsidRDefault="00C93A6B" w:rsidP="00C93A6B">
      <w:r>
        <w:t xml:space="preserve">déclare être pleinement </w:t>
      </w:r>
      <w:proofErr w:type="spellStart"/>
      <w:r>
        <w:t>conscient</w:t>
      </w:r>
      <w:r w:rsidRPr="00C93A6B">
        <w:t>·</w:t>
      </w:r>
      <w:r>
        <w:t>e</w:t>
      </w:r>
      <w:proofErr w:type="spellEnd"/>
      <w:r>
        <w:t xml:space="preserve"> que le plagiat de documents ou d’une partie d’un document publiée sur toutes formes de support, </w:t>
      </w:r>
      <w:r w:rsidR="0096163A">
        <w:t>numérique ou</w:t>
      </w:r>
      <w:r w:rsidR="002F0634">
        <w:t xml:space="preserve"> </w:t>
      </w:r>
      <w:r w:rsidR="0096163A">
        <w:t>papier</w:t>
      </w:r>
      <w:r>
        <w:t>, constitue une violation des droits d’auteur ainsi qu’une fraude caractérisée. En conséquence, je m’engage à citer toutes les sources que j’ai utilisées pour écrire ce</w:t>
      </w:r>
      <w:r w:rsidR="0096163A">
        <w:t>tte thèse /</w:t>
      </w:r>
      <w:r>
        <w:t xml:space="preserve"> rapport </w:t>
      </w:r>
      <w:r w:rsidR="0096163A">
        <w:t>/</w:t>
      </w:r>
      <w:r>
        <w:t xml:space="preserve"> mémoire.</w:t>
      </w:r>
    </w:p>
    <w:p w14:paraId="7D0240B5" w14:textId="77777777" w:rsidR="00C93A6B" w:rsidRDefault="00C93A6B" w:rsidP="00C93A6B"/>
    <w:p w14:paraId="5A795CA8" w14:textId="77777777" w:rsidR="00C93A6B" w:rsidRDefault="00C93A6B" w:rsidP="00C93A6B"/>
    <w:p w14:paraId="7CE49170" w14:textId="43FEA9E9" w:rsidR="00B45780" w:rsidRDefault="002E0AB4" w:rsidP="007B3C11">
      <w:r>
        <w:t>Nom prénom</w:t>
      </w:r>
      <w:r w:rsidR="00C93A6B">
        <w:t xml:space="preserve"> le jj / mm / </w:t>
      </w:r>
      <w:proofErr w:type="spellStart"/>
      <w:r w:rsidR="00C93A6B">
        <w:t>aaaa</w:t>
      </w:r>
      <w:proofErr w:type="spellEnd"/>
    </w:p>
    <w:p w14:paraId="5D5B53B0" w14:textId="77777777" w:rsidR="003C4962" w:rsidRPr="007B3C11" w:rsidRDefault="00C6462C" w:rsidP="007B3C11">
      <w:pPr>
        <w:pStyle w:val="Titre1"/>
      </w:pPr>
      <w:bookmarkStart w:id="5" w:name="_Toc224032377"/>
      <w:bookmarkStart w:id="6" w:name="_Toc230353649"/>
      <w:r w:rsidRPr="007B3C11">
        <w:lastRenderedPageBreak/>
        <w:t>Sommaire</w:t>
      </w:r>
      <w:bookmarkEnd w:id="5"/>
      <w:bookmarkEnd w:id="6"/>
    </w:p>
    <w:p w14:paraId="4C7E27AE" w14:textId="76CA9829" w:rsidR="009B47F9" w:rsidRDefault="00303DB2">
      <w:pPr>
        <w:pStyle w:val="TM1"/>
        <w:rPr>
          <w:rFonts w:asciiTheme="minorHAnsi" w:eastAsiaTheme="minorEastAsia" w:hAnsiTheme="minorHAnsi" w:cstheme="minorBidi"/>
          <w:b w:val="0"/>
          <w:noProof/>
          <w:kern w:val="2"/>
          <w:sz w:val="24"/>
          <w:szCs w:val="24"/>
          <w:lang w:eastAsia="fr-FR"/>
          <w14:ligatures w14:val="standardContextual"/>
        </w:rPr>
      </w:pPr>
      <w:r>
        <w:rPr>
          <w:b w:val="0"/>
        </w:rPr>
        <w:fldChar w:fldCharType="begin"/>
      </w:r>
      <w:r>
        <w:instrText xml:space="preserve"> TOC \o "1-2" \h \z \u </w:instrText>
      </w:r>
      <w:r>
        <w:rPr>
          <w:b w:val="0"/>
        </w:rPr>
        <w:fldChar w:fldCharType="separate"/>
      </w:r>
      <w:hyperlink w:anchor="_Toc230353646" w:history="1">
        <w:r w:rsidR="009B47F9" w:rsidRPr="008F7046">
          <w:rPr>
            <w:rStyle w:val="Lienhypertexte"/>
            <w:noProof/>
          </w:rPr>
          <w:t>Note d’utilisation</w:t>
        </w:r>
        <w:r w:rsidR="009B47F9">
          <w:rPr>
            <w:noProof/>
            <w:webHidden/>
          </w:rPr>
          <w:tab/>
        </w:r>
        <w:r w:rsidR="009B47F9">
          <w:rPr>
            <w:noProof/>
            <w:webHidden/>
          </w:rPr>
          <w:fldChar w:fldCharType="begin"/>
        </w:r>
        <w:r w:rsidR="009B47F9">
          <w:rPr>
            <w:noProof/>
            <w:webHidden/>
          </w:rPr>
          <w:instrText xml:space="preserve"> PAGEREF _Toc230353646 \h </w:instrText>
        </w:r>
        <w:r w:rsidR="009B47F9">
          <w:rPr>
            <w:noProof/>
            <w:webHidden/>
          </w:rPr>
        </w:r>
        <w:r w:rsidR="009B47F9">
          <w:rPr>
            <w:noProof/>
            <w:webHidden/>
          </w:rPr>
          <w:fldChar w:fldCharType="separate"/>
        </w:r>
        <w:r w:rsidR="009B47F9">
          <w:rPr>
            <w:noProof/>
            <w:webHidden/>
          </w:rPr>
          <w:t>3</w:t>
        </w:r>
        <w:r w:rsidR="009B47F9">
          <w:rPr>
            <w:noProof/>
            <w:webHidden/>
          </w:rPr>
          <w:fldChar w:fldCharType="end"/>
        </w:r>
      </w:hyperlink>
    </w:p>
    <w:p w14:paraId="1EC5113C" w14:textId="08D7ADBB" w:rsidR="009B47F9" w:rsidRDefault="009B47F9">
      <w:pPr>
        <w:pStyle w:val="TM1"/>
        <w:rPr>
          <w:rFonts w:asciiTheme="minorHAnsi" w:eastAsiaTheme="minorEastAsia" w:hAnsiTheme="minorHAnsi" w:cstheme="minorBidi"/>
          <w:b w:val="0"/>
          <w:noProof/>
          <w:kern w:val="2"/>
          <w:sz w:val="24"/>
          <w:szCs w:val="24"/>
          <w:lang w:eastAsia="fr-FR"/>
          <w14:ligatures w14:val="standardContextual"/>
        </w:rPr>
      </w:pPr>
      <w:hyperlink w:anchor="_Toc230353647" w:history="1">
        <w:r w:rsidRPr="008F7046">
          <w:rPr>
            <w:rStyle w:val="Lienhypertexte"/>
            <w:noProof/>
          </w:rPr>
          <w:t>Avertissement</w:t>
        </w:r>
        <w:r>
          <w:rPr>
            <w:noProof/>
            <w:webHidden/>
          </w:rPr>
          <w:tab/>
        </w:r>
        <w:r>
          <w:rPr>
            <w:noProof/>
            <w:webHidden/>
          </w:rPr>
          <w:fldChar w:fldCharType="begin"/>
        </w:r>
        <w:r>
          <w:rPr>
            <w:noProof/>
            <w:webHidden/>
          </w:rPr>
          <w:instrText xml:space="preserve"> PAGEREF _Toc230353647 \h </w:instrText>
        </w:r>
        <w:r>
          <w:rPr>
            <w:noProof/>
            <w:webHidden/>
          </w:rPr>
        </w:r>
        <w:r>
          <w:rPr>
            <w:noProof/>
            <w:webHidden/>
          </w:rPr>
          <w:fldChar w:fldCharType="separate"/>
        </w:r>
        <w:r>
          <w:rPr>
            <w:noProof/>
            <w:webHidden/>
          </w:rPr>
          <w:t>4</w:t>
        </w:r>
        <w:r>
          <w:rPr>
            <w:noProof/>
            <w:webHidden/>
          </w:rPr>
          <w:fldChar w:fldCharType="end"/>
        </w:r>
      </w:hyperlink>
    </w:p>
    <w:p w14:paraId="0932E82B" w14:textId="436AB7F2" w:rsidR="009B47F9" w:rsidRDefault="009B47F9">
      <w:pPr>
        <w:pStyle w:val="TM1"/>
        <w:rPr>
          <w:rFonts w:asciiTheme="minorHAnsi" w:eastAsiaTheme="minorEastAsia" w:hAnsiTheme="minorHAnsi" w:cstheme="minorBidi"/>
          <w:b w:val="0"/>
          <w:noProof/>
          <w:kern w:val="2"/>
          <w:sz w:val="24"/>
          <w:szCs w:val="24"/>
          <w:lang w:eastAsia="fr-FR"/>
          <w14:ligatures w14:val="standardContextual"/>
        </w:rPr>
      </w:pPr>
      <w:hyperlink w:anchor="_Toc230353648" w:history="1">
        <w:r w:rsidRPr="008F7046">
          <w:rPr>
            <w:rStyle w:val="Lienhypertexte"/>
            <w:noProof/>
          </w:rPr>
          <w:t>Engagement de non plagiat</w:t>
        </w:r>
        <w:r>
          <w:rPr>
            <w:noProof/>
            <w:webHidden/>
          </w:rPr>
          <w:tab/>
        </w:r>
        <w:r>
          <w:rPr>
            <w:noProof/>
            <w:webHidden/>
          </w:rPr>
          <w:fldChar w:fldCharType="begin"/>
        </w:r>
        <w:r>
          <w:rPr>
            <w:noProof/>
            <w:webHidden/>
          </w:rPr>
          <w:instrText xml:space="preserve"> PAGEREF _Toc230353648 \h </w:instrText>
        </w:r>
        <w:r>
          <w:rPr>
            <w:noProof/>
            <w:webHidden/>
          </w:rPr>
        </w:r>
        <w:r>
          <w:rPr>
            <w:noProof/>
            <w:webHidden/>
          </w:rPr>
          <w:fldChar w:fldCharType="separate"/>
        </w:r>
        <w:r>
          <w:rPr>
            <w:noProof/>
            <w:webHidden/>
          </w:rPr>
          <w:t>5</w:t>
        </w:r>
        <w:r>
          <w:rPr>
            <w:noProof/>
            <w:webHidden/>
          </w:rPr>
          <w:fldChar w:fldCharType="end"/>
        </w:r>
      </w:hyperlink>
    </w:p>
    <w:p w14:paraId="01016409" w14:textId="07C0CF74" w:rsidR="009B47F9" w:rsidRDefault="009B47F9">
      <w:pPr>
        <w:pStyle w:val="TM1"/>
        <w:rPr>
          <w:rFonts w:asciiTheme="minorHAnsi" w:eastAsiaTheme="minorEastAsia" w:hAnsiTheme="minorHAnsi" w:cstheme="minorBidi"/>
          <w:b w:val="0"/>
          <w:noProof/>
          <w:kern w:val="2"/>
          <w:sz w:val="24"/>
          <w:szCs w:val="24"/>
          <w:lang w:eastAsia="fr-FR"/>
          <w14:ligatures w14:val="standardContextual"/>
        </w:rPr>
      </w:pPr>
      <w:hyperlink w:anchor="_Toc230353649" w:history="1">
        <w:r w:rsidRPr="008F7046">
          <w:rPr>
            <w:rStyle w:val="Lienhypertexte"/>
            <w:noProof/>
          </w:rPr>
          <w:t>Sommaire</w:t>
        </w:r>
        <w:r>
          <w:rPr>
            <w:noProof/>
            <w:webHidden/>
          </w:rPr>
          <w:tab/>
        </w:r>
        <w:r>
          <w:rPr>
            <w:noProof/>
            <w:webHidden/>
          </w:rPr>
          <w:fldChar w:fldCharType="begin"/>
        </w:r>
        <w:r>
          <w:rPr>
            <w:noProof/>
            <w:webHidden/>
          </w:rPr>
          <w:instrText xml:space="preserve"> PAGEREF _Toc230353649 \h </w:instrText>
        </w:r>
        <w:r>
          <w:rPr>
            <w:noProof/>
            <w:webHidden/>
          </w:rPr>
        </w:r>
        <w:r>
          <w:rPr>
            <w:noProof/>
            <w:webHidden/>
          </w:rPr>
          <w:fldChar w:fldCharType="separate"/>
        </w:r>
        <w:r>
          <w:rPr>
            <w:noProof/>
            <w:webHidden/>
          </w:rPr>
          <w:t>6</w:t>
        </w:r>
        <w:r>
          <w:rPr>
            <w:noProof/>
            <w:webHidden/>
          </w:rPr>
          <w:fldChar w:fldCharType="end"/>
        </w:r>
      </w:hyperlink>
    </w:p>
    <w:p w14:paraId="2D675967" w14:textId="4AD3392D" w:rsidR="009B47F9" w:rsidRDefault="009B47F9">
      <w:pPr>
        <w:pStyle w:val="TM1"/>
        <w:rPr>
          <w:rFonts w:asciiTheme="minorHAnsi" w:eastAsiaTheme="minorEastAsia" w:hAnsiTheme="minorHAnsi" w:cstheme="minorBidi"/>
          <w:b w:val="0"/>
          <w:noProof/>
          <w:kern w:val="2"/>
          <w:sz w:val="24"/>
          <w:szCs w:val="24"/>
          <w:lang w:eastAsia="fr-FR"/>
          <w14:ligatures w14:val="standardContextual"/>
        </w:rPr>
      </w:pPr>
      <w:hyperlink w:anchor="_Toc230353650" w:history="1">
        <w:r w:rsidRPr="008F7046">
          <w:rPr>
            <w:rStyle w:val="Lienhypertexte"/>
            <w:noProof/>
          </w:rPr>
          <w:t>Résumé</w:t>
        </w:r>
        <w:r>
          <w:rPr>
            <w:noProof/>
            <w:webHidden/>
          </w:rPr>
          <w:tab/>
        </w:r>
        <w:r>
          <w:rPr>
            <w:noProof/>
            <w:webHidden/>
          </w:rPr>
          <w:fldChar w:fldCharType="begin"/>
        </w:r>
        <w:r>
          <w:rPr>
            <w:noProof/>
            <w:webHidden/>
          </w:rPr>
          <w:instrText xml:space="preserve"> PAGEREF _Toc230353650 \h </w:instrText>
        </w:r>
        <w:r>
          <w:rPr>
            <w:noProof/>
            <w:webHidden/>
          </w:rPr>
        </w:r>
        <w:r>
          <w:rPr>
            <w:noProof/>
            <w:webHidden/>
          </w:rPr>
          <w:fldChar w:fldCharType="separate"/>
        </w:r>
        <w:r>
          <w:rPr>
            <w:noProof/>
            <w:webHidden/>
          </w:rPr>
          <w:t>8</w:t>
        </w:r>
        <w:r>
          <w:rPr>
            <w:noProof/>
            <w:webHidden/>
          </w:rPr>
          <w:fldChar w:fldCharType="end"/>
        </w:r>
      </w:hyperlink>
    </w:p>
    <w:p w14:paraId="70DD9DBB" w14:textId="11D73A4D" w:rsidR="009B47F9" w:rsidRDefault="009B47F9">
      <w:pPr>
        <w:pStyle w:val="TM1"/>
        <w:rPr>
          <w:rFonts w:asciiTheme="minorHAnsi" w:eastAsiaTheme="minorEastAsia" w:hAnsiTheme="minorHAnsi" w:cstheme="minorBidi"/>
          <w:b w:val="0"/>
          <w:noProof/>
          <w:kern w:val="2"/>
          <w:sz w:val="24"/>
          <w:szCs w:val="24"/>
          <w:lang w:eastAsia="fr-FR"/>
          <w14:ligatures w14:val="standardContextual"/>
        </w:rPr>
      </w:pPr>
      <w:hyperlink w:anchor="_Toc230353651" w:history="1">
        <w:r w:rsidRPr="008F7046">
          <w:rPr>
            <w:rStyle w:val="Lienhypertexte"/>
            <w:noProof/>
            <w:lang w:val="en-GB"/>
          </w:rPr>
          <w:t>Abstract</w:t>
        </w:r>
        <w:r>
          <w:rPr>
            <w:noProof/>
            <w:webHidden/>
          </w:rPr>
          <w:tab/>
        </w:r>
        <w:r>
          <w:rPr>
            <w:noProof/>
            <w:webHidden/>
          </w:rPr>
          <w:fldChar w:fldCharType="begin"/>
        </w:r>
        <w:r>
          <w:rPr>
            <w:noProof/>
            <w:webHidden/>
          </w:rPr>
          <w:instrText xml:space="preserve"> PAGEREF _Toc230353651 \h </w:instrText>
        </w:r>
        <w:r>
          <w:rPr>
            <w:noProof/>
            <w:webHidden/>
          </w:rPr>
        </w:r>
        <w:r>
          <w:rPr>
            <w:noProof/>
            <w:webHidden/>
          </w:rPr>
          <w:fldChar w:fldCharType="separate"/>
        </w:r>
        <w:r>
          <w:rPr>
            <w:noProof/>
            <w:webHidden/>
          </w:rPr>
          <w:t>8</w:t>
        </w:r>
        <w:r>
          <w:rPr>
            <w:noProof/>
            <w:webHidden/>
          </w:rPr>
          <w:fldChar w:fldCharType="end"/>
        </w:r>
      </w:hyperlink>
    </w:p>
    <w:p w14:paraId="130A383C" w14:textId="00F9080F" w:rsidR="00CC4715" w:rsidRDefault="00303DB2" w:rsidP="00CC4715">
      <w:pPr>
        <w:pStyle w:val="Titre1"/>
      </w:pPr>
      <w:r>
        <w:rPr>
          <w:rFonts w:eastAsiaTheme="minorHAnsi" w:cs="Times New Roman (Corps CS)"/>
          <w:color w:val="auto"/>
          <w:sz w:val="20"/>
          <w:szCs w:val="20"/>
        </w:rPr>
        <w:lastRenderedPageBreak/>
        <w:fldChar w:fldCharType="end"/>
      </w:r>
      <w:r w:rsidR="00CC4715">
        <w:t xml:space="preserve"> </w:t>
      </w:r>
    </w:p>
    <w:p w14:paraId="444B56F3" w14:textId="29471330" w:rsidR="008F5076" w:rsidRDefault="008F5076" w:rsidP="00C72C74">
      <w:pPr>
        <w:ind w:firstLine="0"/>
        <w:sectPr w:rsidR="008F5076" w:rsidSect="0080073C">
          <w:headerReference w:type="default" r:id="rId15"/>
          <w:footerReference w:type="default" r:id="rId16"/>
          <w:pgSz w:w="11900" w:h="16840" w:code="9"/>
          <w:pgMar w:top="1418" w:right="1418" w:bottom="567" w:left="1418" w:header="709" w:footer="709" w:gutter="0"/>
          <w:pgNumType w:chapStyle="1"/>
          <w:cols w:space="708"/>
          <w:docGrid w:linePitch="360"/>
        </w:sectPr>
      </w:pPr>
    </w:p>
    <w:p w14:paraId="644AFF04" w14:textId="73E0AC3A" w:rsidR="00203DD1" w:rsidRPr="008F5076" w:rsidRDefault="008F5076" w:rsidP="008F5076">
      <w:pPr>
        <w:pStyle w:val="Titrersums"/>
      </w:pPr>
      <w:bookmarkStart w:id="7" w:name="_Toc224032412"/>
      <w:bookmarkStart w:id="8" w:name="_Toc230353650"/>
      <w:r w:rsidRPr="008F5076">
        <w:lastRenderedPageBreak/>
        <w:t>Résumé</w:t>
      </w:r>
      <w:bookmarkEnd w:id="7"/>
      <w:bookmarkEnd w:id="8"/>
    </w:p>
    <w:p w14:paraId="7C9C85F1" w14:textId="2FB7C618" w:rsidR="008F5076" w:rsidRPr="008F5076" w:rsidRDefault="008F5076" w:rsidP="005F771E">
      <w:pPr>
        <w:rPr>
          <w:b/>
          <w:bCs/>
        </w:rPr>
      </w:pPr>
      <w:r w:rsidRPr="008F5076">
        <w:rPr>
          <w:b/>
          <w:bCs/>
        </w:rPr>
        <w:t>Mettez le titre de votre travail</w:t>
      </w:r>
    </w:p>
    <w:p w14:paraId="4784B47C" w14:textId="0361BEC9" w:rsidR="008F5076" w:rsidRPr="008F5076" w:rsidRDefault="008F5076" w:rsidP="005F771E">
      <w:r w:rsidRPr="008F5076">
        <w:t xml:space="preserve">Insérez votre résumé ici. </w:t>
      </w:r>
    </w:p>
    <w:p w14:paraId="1994B1A3" w14:textId="41107D82" w:rsidR="008F5076" w:rsidRDefault="008F5076" w:rsidP="005F771E">
      <w:pPr>
        <w:rPr>
          <w:b/>
          <w:bCs/>
        </w:rPr>
      </w:pPr>
      <w:r w:rsidRPr="008F5076">
        <w:rPr>
          <w:b/>
          <w:bCs/>
        </w:rPr>
        <w:t xml:space="preserve">Mots-clés : </w:t>
      </w:r>
    </w:p>
    <w:p w14:paraId="14D69BDE" w14:textId="543A8D90" w:rsidR="008F5076" w:rsidRPr="008F26A1" w:rsidRDefault="008F5076" w:rsidP="008F5076">
      <w:pPr>
        <w:pStyle w:val="Titrersums"/>
        <w:rPr>
          <w:lang w:val="en-GB"/>
        </w:rPr>
      </w:pPr>
      <w:bookmarkStart w:id="9" w:name="_Toc224032413"/>
      <w:bookmarkStart w:id="10" w:name="_Toc230353651"/>
      <w:r w:rsidRPr="008F26A1">
        <w:rPr>
          <w:lang w:val="en-GB"/>
        </w:rPr>
        <w:t>Abstract</w:t>
      </w:r>
      <w:bookmarkEnd w:id="9"/>
      <w:bookmarkEnd w:id="10"/>
    </w:p>
    <w:p w14:paraId="75DD2C38" w14:textId="5971F4F2" w:rsidR="008F5076" w:rsidRPr="008F26A1" w:rsidRDefault="008F5076" w:rsidP="005F771E">
      <w:pPr>
        <w:rPr>
          <w:b/>
          <w:bCs/>
          <w:lang w:val="en-GB"/>
        </w:rPr>
      </w:pPr>
      <w:r w:rsidRPr="008F26A1">
        <w:rPr>
          <w:b/>
          <w:bCs/>
          <w:lang w:val="en-GB"/>
        </w:rPr>
        <w:t>Insert the title of your dissertation</w:t>
      </w:r>
    </w:p>
    <w:p w14:paraId="410839E2" w14:textId="63A9D8FE" w:rsidR="008F5076" w:rsidRPr="008F26A1" w:rsidRDefault="008F5076" w:rsidP="005F771E">
      <w:pPr>
        <w:rPr>
          <w:lang w:val="en-GB"/>
        </w:rPr>
      </w:pPr>
      <w:r w:rsidRPr="008F26A1">
        <w:rPr>
          <w:lang w:val="en-GB"/>
        </w:rPr>
        <w:t>Insert your abstract here</w:t>
      </w:r>
      <w:r w:rsidR="002E0AB4" w:rsidRPr="008F26A1">
        <w:rPr>
          <w:lang w:val="en-GB"/>
        </w:rPr>
        <w:t>.</w:t>
      </w:r>
    </w:p>
    <w:p w14:paraId="508E0723" w14:textId="1961AE1D" w:rsidR="008F5076" w:rsidRPr="008F26A1" w:rsidRDefault="008F5076" w:rsidP="005F771E">
      <w:pPr>
        <w:rPr>
          <w:b/>
          <w:bCs/>
          <w:lang w:val="en-GB"/>
        </w:rPr>
      </w:pPr>
      <w:proofErr w:type="gramStart"/>
      <w:r w:rsidRPr="008F26A1">
        <w:rPr>
          <w:b/>
          <w:bCs/>
          <w:lang w:val="en-GB"/>
        </w:rPr>
        <w:t>Keywords :</w:t>
      </w:r>
      <w:proofErr w:type="gramEnd"/>
    </w:p>
    <w:sectPr w:rsidR="008F5076" w:rsidRPr="008F26A1" w:rsidSect="0080073C">
      <w:headerReference w:type="default" r:id="rId17"/>
      <w:footerReference w:type="default" r:id="rId18"/>
      <w:pgSz w:w="11900" w:h="16840" w:code="9"/>
      <w:pgMar w:top="1418" w:right="1418" w:bottom="567" w:left="1418" w:header="709" w:footer="709"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BA6D7" w14:textId="77777777" w:rsidR="00E32717" w:rsidRDefault="00E32717" w:rsidP="00BD4FB7">
      <w:r>
        <w:separator/>
      </w:r>
    </w:p>
  </w:endnote>
  <w:endnote w:type="continuationSeparator" w:id="0">
    <w:p w14:paraId="5856B290" w14:textId="77777777" w:rsidR="00E32717" w:rsidRDefault="00E32717" w:rsidP="00BD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New Roman (Corps CS)">
    <w:altName w:val="Times New Roman"/>
    <w:charset w:val="00"/>
    <w:family w:val="roman"/>
    <w:pitch w:val="variable"/>
    <w:sig w:usb0="E0002AFF" w:usb1="C0007841" w:usb2="00000009" w:usb3="00000000" w:csb0="000001FF" w:csb1="00000000"/>
  </w:font>
  <w:font w:name="Times New Roman (Titres CS)">
    <w:altName w:val="Times New Roman"/>
    <w:charset w:val="00"/>
    <w:family w:val="roman"/>
    <w:pitch w:val="variable"/>
    <w:sig w:usb0="E0002AFF" w:usb1="C0007841"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7AFC8" w14:textId="77777777" w:rsidR="00CD475A" w:rsidRDefault="00CD475A" w:rsidP="00A60A8E">
    <w:pPr>
      <w:tabs>
        <w:tab w:val="center" w:pos="4550"/>
        <w:tab w:val="left" w:pos="5818"/>
      </w:tabs>
      <w:ind w:right="260"/>
      <w:jc w:val="center"/>
      <w:rPr>
        <w:color w:val="8496B0" w:themeColor="text2" w:themeTint="99"/>
        <w:spacing w:val="60"/>
        <w:sz w:val="24"/>
        <w:szCs w:val="24"/>
      </w:rPr>
    </w:pPr>
  </w:p>
  <w:p w14:paraId="2EBF6A71" w14:textId="77777777" w:rsidR="00CD475A" w:rsidRPr="008542CE" w:rsidRDefault="00CD475A" w:rsidP="00A60A8E">
    <w:pPr>
      <w:tabs>
        <w:tab w:val="center" w:pos="4550"/>
        <w:tab w:val="left" w:pos="5818"/>
      </w:tabs>
      <w:ind w:right="260"/>
      <w:jc w:val="center"/>
      <w:rPr>
        <w:color w:val="767171" w:themeColor="background2" w:themeShade="80"/>
        <w:spacing w:val="-20"/>
        <w:szCs w:val="24"/>
      </w:rPr>
    </w:pPr>
    <w:r w:rsidRPr="008542CE">
      <w:rPr>
        <w:color w:val="767171" w:themeColor="background2" w:themeShade="80"/>
        <w:spacing w:val="-20"/>
        <w:szCs w:val="24"/>
      </w:rPr>
      <w:t xml:space="preserve">Page </w:t>
    </w:r>
    <w:r w:rsidRPr="008542CE">
      <w:rPr>
        <w:color w:val="767171" w:themeColor="background2" w:themeShade="80"/>
        <w:spacing w:val="-20"/>
        <w:szCs w:val="24"/>
      </w:rPr>
      <w:fldChar w:fldCharType="begin"/>
    </w:r>
    <w:r w:rsidRPr="008542CE">
      <w:rPr>
        <w:color w:val="767171" w:themeColor="background2" w:themeShade="80"/>
        <w:spacing w:val="-20"/>
        <w:szCs w:val="24"/>
      </w:rPr>
      <w:instrText>PAGE   \* MERGEFORMAT</w:instrText>
    </w:r>
    <w:r w:rsidRPr="008542CE">
      <w:rPr>
        <w:color w:val="767171" w:themeColor="background2" w:themeShade="80"/>
        <w:spacing w:val="-20"/>
        <w:szCs w:val="24"/>
      </w:rPr>
      <w:fldChar w:fldCharType="separate"/>
    </w:r>
    <w:r>
      <w:rPr>
        <w:noProof/>
        <w:color w:val="767171" w:themeColor="background2" w:themeShade="80"/>
        <w:spacing w:val="-20"/>
        <w:szCs w:val="24"/>
      </w:rPr>
      <w:t>22</w:t>
    </w:r>
    <w:r w:rsidRPr="008542CE">
      <w:rPr>
        <w:color w:val="767171" w:themeColor="background2" w:themeShade="80"/>
        <w:spacing w:val="-20"/>
        <w:szCs w:val="24"/>
      </w:rPr>
      <w:fldChar w:fldCharType="end"/>
    </w:r>
    <w:r w:rsidRPr="008542CE">
      <w:rPr>
        <w:color w:val="767171" w:themeColor="background2" w:themeShade="80"/>
        <w:spacing w:val="-20"/>
        <w:szCs w:val="24"/>
      </w:rPr>
      <w:t xml:space="preserve"> | </w:t>
    </w:r>
    <w:r w:rsidRPr="008542CE">
      <w:rPr>
        <w:color w:val="767171" w:themeColor="background2" w:themeShade="80"/>
        <w:spacing w:val="-20"/>
        <w:szCs w:val="24"/>
      </w:rPr>
      <w:fldChar w:fldCharType="begin"/>
    </w:r>
    <w:r w:rsidRPr="008542CE">
      <w:rPr>
        <w:color w:val="767171" w:themeColor="background2" w:themeShade="80"/>
        <w:spacing w:val="-20"/>
        <w:szCs w:val="24"/>
      </w:rPr>
      <w:instrText>NUMPAGES  \* Arabic  \* MERGEFORMAT</w:instrText>
    </w:r>
    <w:r w:rsidRPr="008542CE">
      <w:rPr>
        <w:color w:val="767171" w:themeColor="background2" w:themeShade="80"/>
        <w:spacing w:val="-20"/>
        <w:szCs w:val="24"/>
      </w:rPr>
      <w:fldChar w:fldCharType="separate"/>
    </w:r>
    <w:r>
      <w:rPr>
        <w:noProof/>
        <w:color w:val="767171" w:themeColor="background2" w:themeShade="80"/>
        <w:spacing w:val="-20"/>
        <w:szCs w:val="24"/>
      </w:rPr>
      <w:t>4</w:t>
    </w:r>
    <w:r w:rsidRPr="008542CE">
      <w:rPr>
        <w:color w:val="767171" w:themeColor="background2" w:themeShade="80"/>
        <w:spacing w:val="-20"/>
        <w:szCs w:val="24"/>
      </w:rPr>
      <w:fldChar w:fldCharType="end"/>
    </w:r>
  </w:p>
  <w:p w14:paraId="00634247" w14:textId="77777777" w:rsidR="00CD475A" w:rsidRPr="00236BD7" w:rsidRDefault="00CD475A" w:rsidP="003B50B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F16DA" w14:textId="77777777" w:rsidR="00CD475A" w:rsidRDefault="00CD475A" w:rsidP="003B50B6">
    <w:pPr>
      <w:pStyle w:val="Pieddepage"/>
    </w:pPr>
    <w:r w:rsidRPr="00360331">
      <w:rPr>
        <w:noProof/>
        <w:lang w:eastAsia="fr-FR"/>
      </w:rPr>
      <mc:AlternateContent>
        <mc:Choice Requires="wpg">
          <w:drawing>
            <wp:anchor distT="0" distB="0" distL="114300" distR="114300" simplePos="0" relativeHeight="251687936" behindDoc="0" locked="0" layoutInCell="1" allowOverlap="1" wp14:anchorId="118CA1FF" wp14:editId="04F64F7E">
              <wp:simplePos x="0" y="0"/>
              <wp:positionH relativeFrom="column">
                <wp:posOffset>-33655</wp:posOffset>
              </wp:positionH>
              <wp:positionV relativeFrom="paragraph">
                <wp:posOffset>-456895</wp:posOffset>
              </wp:positionV>
              <wp:extent cx="2124075" cy="636905"/>
              <wp:effectExtent l="0" t="0" r="9525" b="0"/>
              <wp:wrapNone/>
              <wp:docPr id="33" name="Groupe 126" descr="Université d'Angers&#10;"/>
              <wp:cNvGraphicFramePr/>
              <a:graphic xmlns:a="http://schemas.openxmlformats.org/drawingml/2006/main">
                <a:graphicData uri="http://schemas.microsoft.com/office/word/2010/wordprocessingGroup">
                  <wpg:wgp>
                    <wpg:cNvGrpSpPr/>
                    <wpg:grpSpPr>
                      <a:xfrm>
                        <a:off x="0" y="0"/>
                        <a:ext cx="2124075" cy="636905"/>
                        <a:chOff x="0" y="0"/>
                        <a:chExt cx="1150937" cy="346075"/>
                      </a:xfrm>
                    </wpg:grpSpPr>
                    <wps:wsp>
                      <wps:cNvPr id="34" name="Freeform 139"/>
                      <wps:cNvSpPr>
                        <a:spLocks noEditPoints="1"/>
                      </wps:cNvSpPr>
                      <wps:spPr bwMode="auto">
                        <a:xfrm>
                          <a:off x="450850" y="184150"/>
                          <a:ext cx="100013" cy="101600"/>
                        </a:xfrm>
                        <a:custGeom>
                          <a:avLst/>
                          <a:gdLst>
                            <a:gd name="T0" fmla="*/ 206 w 206"/>
                            <a:gd name="T1" fmla="*/ 200 h 207"/>
                            <a:gd name="T2" fmla="*/ 159 w 206"/>
                            <a:gd name="T3" fmla="*/ 207 h 207"/>
                            <a:gd name="T4" fmla="*/ 122 w 206"/>
                            <a:gd name="T5" fmla="*/ 178 h 207"/>
                            <a:gd name="T6" fmla="*/ 60 w 206"/>
                            <a:gd name="T7" fmla="*/ 207 h 207"/>
                            <a:gd name="T8" fmla="*/ 0 w 206"/>
                            <a:gd name="T9" fmla="*/ 158 h 207"/>
                            <a:gd name="T10" fmla="*/ 121 w 206"/>
                            <a:gd name="T11" fmla="*/ 93 h 207"/>
                            <a:gd name="T12" fmla="*/ 121 w 206"/>
                            <a:gd name="T13" fmla="*/ 72 h 207"/>
                            <a:gd name="T14" fmla="*/ 90 w 206"/>
                            <a:gd name="T15" fmla="*/ 16 h 207"/>
                            <a:gd name="T16" fmla="*/ 35 w 206"/>
                            <a:gd name="T17" fmla="*/ 67 h 207"/>
                            <a:gd name="T18" fmla="*/ 9 w 206"/>
                            <a:gd name="T19" fmla="*/ 45 h 207"/>
                            <a:gd name="T20" fmla="*/ 92 w 206"/>
                            <a:gd name="T21" fmla="*/ 0 h 207"/>
                            <a:gd name="T22" fmla="*/ 167 w 206"/>
                            <a:gd name="T23" fmla="*/ 71 h 207"/>
                            <a:gd name="T24" fmla="*/ 167 w 206"/>
                            <a:gd name="T25" fmla="*/ 157 h 207"/>
                            <a:gd name="T26" fmla="*/ 187 w 206"/>
                            <a:gd name="T27" fmla="*/ 193 h 207"/>
                            <a:gd name="T28" fmla="*/ 205 w 206"/>
                            <a:gd name="T29" fmla="*/ 190 h 207"/>
                            <a:gd name="T30" fmla="*/ 205 w 206"/>
                            <a:gd name="T31" fmla="*/ 200 h 207"/>
                            <a:gd name="T32" fmla="*/ 206 w 206"/>
                            <a:gd name="T33" fmla="*/ 200 h 207"/>
                            <a:gd name="T34" fmla="*/ 122 w 206"/>
                            <a:gd name="T35" fmla="*/ 108 h 207"/>
                            <a:gd name="T36" fmla="*/ 50 w 206"/>
                            <a:gd name="T37" fmla="*/ 152 h 207"/>
                            <a:gd name="T38" fmla="*/ 79 w 206"/>
                            <a:gd name="T39" fmla="*/ 183 h 207"/>
                            <a:gd name="T40" fmla="*/ 122 w 206"/>
                            <a:gd name="T41" fmla="*/ 135 h 207"/>
                            <a:gd name="T42" fmla="*/ 122 w 206"/>
                            <a:gd name="T43" fmla="*/ 108 h 2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206" h="207">
                              <a:moveTo>
                                <a:pt x="206" y="200"/>
                              </a:moveTo>
                              <a:cubicBezTo>
                                <a:pt x="191" y="205"/>
                                <a:pt x="177" y="207"/>
                                <a:pt x="159" y="207"/>
                              </a:cubicBezTo>
                              <a:cubicBezTo>
                                <a:pt x="131" y="207"/>
                                <a:pt x="126" y="192"/>
                                <a:pt x="122" y="178"/>
                              </a:cubicBezTo>
                              <a:cubicBezTo>
                                <a:pt x="114" y="188"/>
                                <a:pt x="94" y="207"/>
                                <a:pt x="60" y="207"/>
                              </a:cubicBezTo>
                              <a:cubicBezTo>
                                <a:pt x="29" y="207"/>
                                <a:pt x="0" y="186"/>
                                <a:pt x="0" y="158"/>
                              </a:cubicBezTo>
                              <a:cubicBezTo>
                                <a:pt x="0" y="98"/>
                                <a:pt x="94" y="95"/>
                                <a:pt x="121" y="93"/>
                              </a:cubicBezTo>
                              <a:lnTo>
                                <a:pt x="121" y="72"/>
                              </a:lnTo>
                              <a:cubicBezTo>
                                <a:pt x="121" y="48"/>
                                <a:pt x="121" y="16"/>
                                <a:pt x="90" y="16"/>
                              </a:cubicBezTo>
                              <a:cubicBezTo>
                                <a:pt x="45" y="16"/>
                                <a:pt x="76" y="67"/>
                                <a:pt x="35" y="67"/>
                              </a:cubicBezTo>
                              <a:cubicBezTo>
                                <a:pt x="22" y="67"/>
                                <a:pt x="9" y="60"/>
                                <a:pt x="9" y="45"/>
                              </a:cubicBezTo>
                              <a:cubicBezTo>
                                <a:pt x="9" y="13"/>
                                <a:pt x="55" y="0"/>
                                <a:pt x="92" y="0"/>
                              </a:cubicBezTo>
                              <a:cubicBezTo>
                                <a:pt x="150" y="0"/>
                                <a:pt x="167" y="21"/>
                                <a:pt x="167" y="71"/>
                              </a:cubicBezTo>
                              <a:lnTo>
                                <a:pt x="167" y="157"/>
                              </a:lnTo>
                              <a:cubicBezTo>
                                <a:pt x="167" y="183"/>
                                <a:pt x="172" y="193"/>
                                <a:pt x="187" y="193"/>
                              </a:cubicBezTo>
                              <a:cubicBezTo>
                                <a:pt x="194" y="193"/>
                                <a:pt x="199" y="191"/>
                                <a:pt x="205" y="190"/>
                              </a:cubicBezTo>
                              <a:lnTo>
                                <a:pt x="205" y="200"/>
                              </a:lnTo>
                              <a:lnTo>
                                <a:pt x="206" y="200"/>
                              </a:lnTo>
                              <a:close/>
                              <a:moveTo>
                                <a:pt x="122" y="108"/>
                              </a:moveTo>
                              <a:cubicBezTo>
                                <a:pt x="105" y="108"/>
                                <a:pt x="50" y="111"/>
                                <a:pt x="50" y="152"/>
                              </a:cubicBezTo>
                              <a:cubicBezTo>
                                <a:pt x="50" y="168"/>
                                <a:pt x="60" y="183"/>
                                <a:pt x="79" y="183"/>
                              </a:cubicBezTo>
                              <a:cubicBezTo>
                                <a:pt x="105" y="183"/>
                                <a:pt x="122" y="166"/>
                                <a:pt x="122" y="135"/>
                              </a:cubicBezTo>
                              <a:lnTo>
                                <a:pt x="122" y="108"/>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35" name="Freeform 140"/>
                      <wps:cNvSpPr>
                        <a:spLocks/>
                      </wps:cNvSpPr>
                      <wps:spPr bwMode="auto">
                        <a:xfrm>
                          <a:off x="574675" y="184150"/>
                          <a:ext cx="119063" cy="100013"/>
                        </a:xfrm>
                        <a:custGeom>
                          <a:avLst/>
                          <a:gdLst>
                            <a:gd name="T0" fmla="*/ 0 w 245"/>
                            <a:gd name="T1" fmla="*/ 193 h 203"/>
                            <a:gd name="T2" fmla="*/ 33 w 245"/>
                            <a:gd name="T3" fmla="*/ 156 h 203"/>
                            <a:gd name="T4" fmla="*/ 33 w 245"/>
                            <a:gd name="T5" fmla="*/ 55 h 203"/>
                            <a:gd name="T6" fmla="*/ 0 w 245"/>
                            <a:gd name="T7" fmla="*/ 20 h 203"/>
                            <a:gd name="T8" fmla="*/ 0 w 245"/>
                            <a:gd name="T9" fmla="*/ 10 h 203"/>
                            <a:gd name="T10" fmla="*/ 80 w 245"/>
                            <a:gd name="T11" fmla="*/ 0 h 203"/>
                            <a:gd name="T12" fmla="*/ 80 w 245"/>
                            <a:gd name="T13" fmla="*/ 51 h 203"/>
                            <a:gd name="T14" fmla="*/ 81 w 245"/>
                            <a:gd name="T15" fmla="*/ 51 h 203"/>
                            <a:gd name="T16" fmla="*/ 156 w 245"/>
                            <a:gd name="T17" fmla="*/ 0 h 203"/>
                            <a:gd name="T18" fmla="*/ 211 w 245"/>
                            <a:gd name="T19" fmla="*/ 57 h 203"/>
                            <a:gd name="T20" fmla="*/ 211 w 245"/>
                            <a:gd name="T21" fmla="*/ 156 h 203"/>
                            <a:gd name="T22" fmla="*/ 245 w 245"/>
                            <a:gd name="T23" fmla="*/ 193 h 203"/>
                            <a:gd name="T24" fmla="*/ 245 w 245"/>
                            <a:gd name="T25" fmla="*/ 203 h 203"/>
                            <a:gd name="T26" fmla="*/ 131 w 245"/>
                            <a:gd name="T27" fmla="*/ 203 h 203"/>
                            <a:gd name="T28" fmla="*/ 131 w 245"/>
                            <a:gd name="T29" fmla="*/ 193 h 203"/>
                            <a:gd name="T30" fmla="*/ 165 w 245"/>
                            <a:gd name="T31" fmla="*/ 156 h 203"/>
                            <a:gd name="T32" fmla="*/ 165 w 245"/>
                            <a:gd name="T33" fmla="*/ 92 h 203"/>
                            <a:gd name="T34" fmla="*/ 136 w 245"/>
                            <a:gd name="T35" fmla="*/ 26 h 203"/>
                            <a:gd name="T36" fmla="*/ 81 w 245"/>
                            <a:gd name="T37" fmla="*/ 97 h 203"/>
                            <a:gd name="T38" fmla="*/ 81 w 245"/>
                            <a:gd name="T39" fmla="*/ 155 h 203"/>
                            <a:gd name="T40" fmla="*/ 115 w 245"/>
                            <a:gd name="T41" fmla="*/ 192 h 203"/>
                            <a:gd name="T42" fmla="*/ 115 w 245"/>
                            <a:gd name="T43" fmla="*/ 202 h 203"/>
                            <a:gd name="T44" fmla="*/ 0 w 245"/>
                            <a:gd name="T45" fmla="*/ 202 h 203"/>
                            <a:gd name="T46" fmla="*/ 0 w 245"/>
                            <a:gd name="T47" fmla="*/ 193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245" h="203">
                              <a:moveTo>
                                <a:pt x="0" y="193"/>
                              </a:moveTo>
                              <a:cubicBezTo>
                                <a:pt x="26" y="193"/>
                                <a:pt x="33" y="186"/>
                                <a:pt x="33" y="156"/>
                              </a:cubicBezTo>
                              <a:lnTo>
                                <a:pt x="33" y="55"/>
                              </a:lnTo>
                              <a:cubicBezTo>
                                <a:pt x="33" y="23"/>
                                <a:pt x="17" y="20"/>
                                <a:pt x="0" y="20"/>
                              </a:cubicBezTo>
                              <a:lnTo>
                                <a:pt x="0" y="10"/>
                              </a:lnTo>
                              <a:lnTo>
                                <a:pt x="80" y="0"/>
                              </a:lnTo>
                              <a:lnTo>
                                <a:pt x="80" y="51"/>
                              </a:lnTo>
                              <a:lnTo>
                                <a:pt x="81" y="51"/>
                              </a:lnTo>
                              <a:cubicBezTo>
                                <a:pt x="91" y="33"/>
                                <a:pt x="112" y="0"/>
                                <a:pt x="156" y="0"/>
                              </a:cubicBezTo>
                              <a:cubicBezTo>
                                <a:pt x="202" y="0"/>
                                <a:pt x="211" y="25"/>
                                <a:pt x="211" y="57"/>
                              </a:cubicBezTo>
                              <a:lnTo>
                                <a:pt x="211" y="156"/>
                              </a:lnTo>
                              <a:cubicBezTo>
                                <a:pt x="211" y="186"/>
                                <a:pt x="218" y="193"/>
                                <a:pt x="245" y="193"/>
                              </a:cubicBezTo>
                              <a:lnTo>
                                <a:pt x="245" y="203"/>
                              </a:lnTo>
                              <a:lnTo>
                                <a:pt x="131" y="203"/>
                              </a:lnTo>
                              <a:lnTo>
                                <a:pt x="131" y="193"/>
                              </a:lnTo>
                              <a:cubicBezTo>
                                <a:pt x="157" y="193"/>
                                <a:pt x="165" y="186"/>
                                <a:pt x="165" y="156"/>
                              </a:cubicBezTo>
                              <a:lnTo>
                                <a:pt x="165" y="92"/>
                              </a:lnTo>
                              <a:cubicBezTo>
                                <a:pt x="165" y="40"/>
                                <a:pt x="158" y="26"/>
                                <a:pt x="136" y="26"/>
                              </a:cubicBezTo>
                              <a:cubicBezTo>
                                <a:pt x="110" y="26"/>
                                <a:pt x="81" y="71"/>
                                <a:pt x="81" y="97"/>
                              </a:cubicBezTo>
                              <a:lnTo>
                                <a:pt x="81" y="155"/>
                              </a:lnTo>
                              <a:cubicBezTo>
                                <a:pt x="81" y="185"/>
                                <a:pt x="88" y="192"/>
                                <a:pt x="115" y="192"/>
                              </a:cubicBezTo>
                              <a:lnTo>
                                <a:pt x="115" y="202"/>
                              </a:lnTo>
                              <a:lnTo>
                                <a:pt x="0" y="202"/>
                              </a:lnTo>
                              <a:lnTo>
                                <a:pt x="0" y="193"/>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36" name="Freeform 141"/>
                      <wps:cNvSpPr>
                        <a:spLocks noEditPoints="1"/>
                      </wps:cNvSpPr>
                      <wps:spPr bwMode="auto">
                        <a:xfrm>
                          <a:off x="722312" y="166688"/>
                          <a:ext cx="107950" cy="160338"/>
                        </a:xfrm>
                        <a:custGeom>
                          <a:avLst/>
                          <a:gdLst>
                            <a:gd name="T0" fmla="*/ 141 w 220"/>
                            <a:gd name="T1" fmla="*/ 204 h 330"/>
                            <a:gd name="T2" fmla="*/ 210 w 220"/>
                            <a:gd name="T3" fmla="*/ 255 h 330"/>
                            <a:gd name="T4" fmla="*/ 94 w 220"/>
                            <a:gd name="T5" fmla="*/ 330 h 330"/>
                            <a:gd name="T6" fmla="*/ 0 w 220"/>
                            <a:gd name="T7" fmla="*/ 279 h 330"/>
                            <a:gd name="T8" fmla="*/ 29 w 220"/>
                            <a:gd name="T9" fmla="*/ 238 h 330"/>
                            <a:gd name="T10" fmla="*/ 14 w 220"/>
                            <a:gd name="T11" fmla="*/ 213 h 330"/>
                            <a:gd name="T12" fmla="*/ 41 w 220"/>
                            <a:gd name="T13" fmla="*/ 163 h 330"/>
                            <a:gd name="T14" fmla="*/ 10 w 220"/>
                            <a:gd name="T15" fmla="*/ 107 h 330"/>
                            <a:gd name="T16" fmla="*/ 95 w 220"/>
                            <a:gd name="T17" fmla="*/ 35 h 330"/>
                            <a:gd name="T18" fmla="*/ 144 w 220"/>
                            <a:gd name="T19" fmla="*/ 48 h 330"/>
                            <a:gd name="T20" fmla="*/ 195 w 220"/>
                            <a:gd name="T21" fmla="*/ 0 h 330"/>
                            <a:gd name="T22" fmla="*/ 220 w 220"/>
                            <a:gd name="T23" fmla="*/ 24 h 330"/>
                            <a:gd name="T24" fmla="*/ 195 w 220"/>
                            <a:gd name="T25" fmla="*/ 48 h 330"/>
                            <a:gd name="T26" fmla="*/ 180 w 220"/>
                            <a:gd name="T27" fmla="*/ 43 h 330"/>
                            <a:gd name="T28" fmla="*/ 171 w 220"/>
                            <a:gd name="T29" fmla="*/ 39 h 330"/>
                            <a:gd name="T30" fmla="*/ 155 w 220"/>
                            <a:gd name="T31" fmla="*/ 55 h 330"/>
                            <a:gd name="T32" fmla="*/ 180 w 220"/>
                            <a:gd name="T33" fmla="*/ 107 h 330"/>
                            <a:gd name="T34" fmla="*/ 96 w 220"/>
                            <a:gd name="T35" fmla="*/ 175 h 330"/>
                            <a:gd name="T36" fmla="*/ 57 w 220"/>
                            <a:gd name="T37" fmla="*/ 169 h 330"/>
                            <a:gd name="T38" fmla="*/ 49 w 220"/>
                            <a:gd name="T39" fmla="*/ 189 h 330"/>
                            <a:gd name="T40" fmla="*/ 72 w 220"/>
                            <a:gd name="T41" fmla="*/ 205 h 330"/>
                            <a:gd name="T42" fmla="*/ 141 w 220"/>
                            <a:gd name="T43" fmla="*/ 205 h 330"/>
                            <a:gd name="T44" fmla="*/ 141 w 220"/>
                            <a:gd name="T45" fmla="*/ 204 h 330"/>
                            <a:gd name="T46" fmla="*/ 41 w 220"/>
                            <a:gd name="T47" fmla="*/ 244 h 330"/>
                            <a:gd name="T48" fmla="*/ 32 w 220"/>
                            <a:gd name="T49" fmla="*/ 268 h 330"/>
                            <a:gd name="T50" fmla="*/ 95 w 220"/>
                            <a:gd name="T51" fmla="*/ 313 h 330"/>
                            <a:gd name="T52" fmla="*/ 170 w 220"/>
                            <a:gd name="T53" fmla="*/ 269 h 330"/>
                            <a:gd name="T54" fmla="*/ 129 w 220"/>
                            <a:gd name="T55" fmla="*/ 245 h 330"/>
                            <a:gd name="T56" fmla="*/ 41 w 220"/>
                            <a:gd name="T57" fmla="*/ 245 h 330"/>
                            <a:gd name="T58" fmla="*/ 41 w 220"/>
                            <a:gd name="T59" fmla="*/ 244 h 330"/>
                            <a:gd name="T60" fmla="*/ 94 w 220"/>
                            <a:gd name="T61" fmla="*/ 160 h 330"/>
                            <a:gd name="T62" fmla="*/ 131 w 220"/>
                            <a:gd name="T63" fmla="*/ 107 h 330"/>
                            <a:gd name="T64" fmla="*/ 94 w 220"/>
                            <a:gd name="T65" fmla="*/ 50 h 330"/>
                            <a:gd name="T66" fmla="*/ 55 w 220"/>
                            <a:gd name="T67" fmla="*/ 107 h 330"/>
                            <a:gd name="T68" fmla="*/ 94 w 220"/>
                            <a:gd name="T69" fmla="*/ 160 h 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20" h="330">
                              <a:moveTo>
                                <a:pt x="141" y="204"/>
                              </a:moveTo>
                              <a:cubicBezTo>
                                <a:pt x="175" y="204"/>
                                <a:pt x="210" y="215"/>
                                <a:pt x="210" y="255"/>
                              </a:cubicBezTo>
                              <a:cubicBezTo>
                                <a:pt x="210" y="290"/>
                                <a:pt x="166" y="330"/>
                                <a:pt x="94" y="330"/>
                              </a:cubicBezTo>
                              <a:cubicBezTo>
                                <a:pt x="26" y="330"/>
                                <a:pt x="0" y="300"/>
                                <a:pt x="0" y="279"/>
                              </a:cubicBezTo>
                              <a:cubicBezTo>
                                <a:pt x="0" y="259"/>
                                <a:pt x="17" y="247"/>
                                <a:pt x="29" y="238"/>
                              </a:cubicBezTo>
                              <a:cubicBezTo>
                                <a:pt x="24" y="233"/>
                                <a:pt x="14" y="227"/>
                                <a:pt x="14" y="213"/>
                              </a:cubicBezTo>
                              <a:cubicBezTo>
                                <a:pt x="14" y="190"/>
                                <a:pt x="35" y="172"/>
                                <a:pt x="41" y="163"/>
                              </a:cubicBezTo>
                              <a:cubicBezTo>
                                <a:pt x="29" y="154"/>
                                <a:pt x="10" y="142"/>
                                <a:pt x="10" y="107"/>
                              </a:cubicBezTo>
                              <a:cubicBezTo>
                                <a:pt x="10" y="63"/>
                                <a:pt x="42" y="35"/>
                                <a:pt x="95" y="35"/>
                              </a:cubicBezTo>
                              <a:cubicBezTo>
                                <a:pt x="116" y="35"/>
                                <a:pt x="132" y="42"/>
                                <a:pt x="144" y="48"/>
                              </a:cubicBezTo>
                              <a:cubicBezTo>
                                <a:pt x="152" y="32"/>
                                <a:pt x="167" y="0"/>
                                <a:pt x="195" y="0"/>
                              </a:cubicBezTo>
                              <a:cubicBezTo>
                                <a:pt x="209" y="0"/>
                                <a:pt x="220" y="10"/>
                                <a:pt x="220" y="24"/>
                              </a:cubicBezTo>
                              <a:cubicBezTo>
                                <a:pt x="220" y="38"/>
                                <a:pt x="210" y="48"/>
                                <a:pt x="195" y="48"/>
                              </a:cubicBezTo>
                              <a:cubicBezTo>
                                <a:pt x="187" y="48"/>
                                <a:pt x="184" y="45"/>
                                <a:pt x="180" y="43"/>
                              </a:cubicBezTo>
                              <a:cubicBezTo>
                                <a:pt x="176" y="40"/>
                                <a:pt x="175" y="39"/>
                                <a:pt x="171" y="39"/>
                              </a:cubicBezTo>
                              <a:cubicBezTo>
                                <a:pt x="162" y="39"/>
                                <a:pt x="157" y="49"/>
                                <a:pt x="155" y="55"/>
                              </a:cubicBezTo>
                              <a:cubicBezTo>
                                <a:pt x="167" y="65"/>
                                <a:pt x="180" y="79"/>
                                <a:pt x="180" y="107"/>
                              </a:cubicBezTo>
                              <a:cubicBezTo>
                                <a:pt x="180" y="150"/>
                                <a:pt x="145" y="175"/>
                                <a:pt x="96" y="175"/>
                              </a:cubicBezTo>
                              <a:cubicBezTo>
                                <a:pt x="76" y="175"/>
                                <a:pt x="66" y="172"/>
                                <a:pt x="57" y="169"/>
                              </a:cubicBezTo>
                              <a:cubicBezTo>
                                <a:pt x="52" y="174"/>
                                <a:pt x="49" y="182"/>
                                <a:pt x="49" y="189"/>
                              </a:cubicBezTo>
                              <a:cubicBezTo>
                                <a:pt x="49" y="202"/>
                                <a:pt x="59" y="205"/>
                                <a:pt x="72" y="205"/>
                              </a:cubicBezTo>
                              <a:lnTo>
                                <a:pt x="141" y="205"/>
                              </a:lnTo>
                              <a:lnTo>
                                <a:pt x="141" y="204"/>
                              </a:lnTo>
                              <a:close/>
                              <a:moveTo>
                                <a:pt x="41" y="244"/>
                              </a:moveTo>
                              <a:cubicBezTo>
                                <a:pt x="36" y="252"/>
                                <a:pt x="32" y="259"/>
                                <a:pt x="32" y="268"/>
                              </a:cubicBezTo>
                              <a:cubicBezTo>
                                <a:pt x="32" y="285"/>
                                <a:pt x="52" y="313"/>
                                <a:pt x="95" y="313"/>
                              </a:cubicBezTo>
                              <a:cubicBezTo>
                                <a:pt x="139" y="313"/>
                                <a:pt x="170" y="289"/>
                                <a:pt x="170" y="269"/>
                              </a:cubicBezTo>
                              <a:cubicBezTo>
                                <a:pt x="170" y="250"/>
                                <a:pt x="149" y="245"/>
                                <a:pt x="129" y="245"/>
                              </a:cubicBezTo>
                              <a:lnTo>
                                <a:pt x="41" y="245"/>
                              </a:lnTo>
                              <a:lnTo>
                                <a:pt x="41" y="244"/>
                              </a:lnTo>
                              <a:close/>
                              <a:moveTo>
                                <a:pt x="94" y="160"/>
                              </a:moveTo>
                              <a:cubicBezTo>
                                <a:pt x="121" y="160"/>
                                <a:pt x="131" y="137"/>
                                <a:pt x="131" y="107"/>
                              </a:cubicBezTo>
                              <a:cubicBezTo>
                                <a:pt x="131" y="77"/>
                                <a:pt x="121" y="50"/>
                                <a:pt x="94" y="50"/>
                              </a:cubicBezTo>
                              <a:cubicBezTo>
                                <a:pt x="60" y="50"/>
                                <a:pt x="55" y="84"/>
                                <a:pt x="55" y="107"/>
                              </a:cubicBezTo>
                              <a:cubicBezTo>
                                <a:pt x="55" y="140"/>
                                <a:pt x="64" y="160"/>
                                <a:pt x="94" y="160"/>
                              </a:cubicBezTo>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37" name="Freeform 142"/>
                      <wps:cNvSpPr>
                        <a:spLocks noEditPoints="1"/>
                      </wps:cNvSpPr>
                      <wps:spPr bwMode="auto">
                        <a:xfrm>
                          <a:off x="855662" y="184150"/>
                          <a:ext cx="87313" cy="101600"/>
                        </a:xfrm>
                        <a:custGeom>
                          <a:avLst/>
                          <a:gdLst>
                            <a:gd name="T0" fmla="*/ 173 w 178"/>
                            <a:gd name="T1" fmla="*/ 195 h 206"/>
                            <a:gd name="T2" fmla="*/ 111 w 178"/>
                            <a:gd name="T3" fmla="*/ 206 h 206"/>
                            <a:gd name="T4" fmla="*/ 0 w 178"/>
                            <a:gd name="T5" fmla="*/ 96 h 206"/>
                            <a:gd name="T6" fmla="*/ 95 w 178"/>
                            <a:gd name="T7" fmla="*/ 0 h 206"/>
                            <a:gd name="T8" fmla="*/ 178 w 178"/>
                            <a:gd name="T9" fmla="*/ 81 h 206"/>
                            <a:gd name="T10" fmla="*/ 50 w 178"/>
                            <a:gd name="T11" fmla="*/ 81 h 206"/>
                            <a:gd name="T12" fmla="*/ 132 w 178"/>
                            <a:gd name="T13" fmla="*/ 187 h 206"/>
                            <a:gd name="T14" fmla="*/ 173 w 178"/>
                            <a:gd name="T15" fmla="*/ 180 h 206"/>
                            <a:gd name="T16" fmla="*/ 173 w 178"/>
                            <a:gd name="T17" fmla="*/ 195 h 206"/>
                            <a:gd name="T18" fmla="*/ 131 w 178"/>
                            <a:gd name="T19" fmla="*/ 62 h 206"/>
                            <a:gd name="T20" fmla="*/ 92 w 178"/>
                            <a:gd name="T21" fmla="*/ 14 h 206"/>
                            <a:gd name="T22" fmla="*/ 48 w 178"/>
                            <a:gd name="T23" fmla="*/ 62 h 206"/>
                            <a:gd name="T24" fmla="*/ 131 w 178"/>
                            <a:gd name="T25" fmla="*/ 62 h 2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8" h="206">
                              <a:moveTo>
                                <a:pt x="173" y="195"/>
                              </a:moveTo>
                              <a:cubicBezTo>
                                <a:pt x="165" y="197"/>
                                <a:pt x="141" y="206"/>
                                <a:pt x="111" y="206"/>
                              </a:cubicBezTo>
                              <a:cubicBezTo>
                                <a:pt x="41" y="206"/>
                                <a:pt x="0" y="167"/>
                                <a:pt x="0" y="96"/>
                              </a:cubicBezTo>
                              <a:cubicBezTo>
                                <a:pt x="0" y="31"/>
                                <a:pt x="33" y="0"/>
                                <a:pt x="95" y="0"/>
                              </a:cubicBezTo>
                              <a:cubicBezTo>
                                <a:pt x="166" y="0"/>
                                <a:pt x="178" y="45"/>
                                <a:pt x="178" y="81"/>
                              </a:cubicBezTo>
                              <a:lnTo>
                                <a:pt x="50" y="81"/>
                              </a:lnTo>
                              <a:cubicBezTo>
                                <a:pt x="50" y="126"/>
                                <a:pt x="68" y="187"/>
                                <a:pt x="132" y="187"/>
                              </a:cubicBezTo>
                              <a:cubicBezTo>
                                <a:pt x="151" y="187"/>
                                <a:pt x="166" y="184"/>
                                <a:pt x="173" y="180"/>
                              </a:cubicBezTo>
                              <a:lnTo>
                                <a:pt x="173" y="195"/>
                              </a:lnTo>
                              <a:close/>
                              <a:moveTo>
                                <a:pt x="131" y="62"/>
                              </a:moveTo>
                              <a:cubicBezTo>
                                <a:pt x="131" y="35"/>
                                <a:pt x="123" y="14"/>
                                <a:pt x="92" y="14"/>
                              </a:cubicBezTo>
                              <a:cubicBezTo>
                                <a:pt x="57" y="14"/>
                                <a:pt x="48" y="46"/>
                                <a:pt x="48" y="62"/>
                              </a:cubicBezTo>
                              <a:lnTo>
                                <a:pt x="131" y="62"/>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38" name="Freeform 143"/>
                      <wps:cNvSpPr>
                        <a:spLocks/>
                      </wps:cNvSpPr>
                      <wps:spPr bwMode="auto">
                        <a:xfrm>
                          <a:off x="971550" y="184150"/>
                          <a:ext cx="80963" cy="100013"/>
                        </a:xfrm>
                        <a:custGeom>
                          <a:avLst/>
                          <a:gdLst>
                            <a:gd name="T0" fmla="*/ 0 w 168"/>
                            <a:gd name="T1" fmla="*/ 193 h 203"/>
                            <a:gd name="T2" fmla="*/ 33 w 168"/>
                            <a:gd name="T3" fmla="*/ 156 h 203"/>
                            <a:gd name="T4" fmla="*/ 33 w 168"/>
                            <a:gd name="T5" fmla="*/ 55 h 203"/>
                            <a:gd name="T6" fmla="*/ 0 w 168"/>
                            <a:gd name="T7" fmla="*/ 20 h 203"/>
                            <a:gd name="T8" fmla="*/ 0 w 168"/>
                            <a:gd name="T9" fmla="*/ 10 h 203"/>
                            <a:gd name="T10" fmla="*/ 80 w 168"/>
                            <a:gd name="T11" fmla="*/ 0 h 203"/>
                            <a:gd name="T12" fmla="*/ 80 w 168"/>
                            <a:gd name="T13" fmla="*/ 50 h 203"/>
                            <a:gd name="T14" fmla="*/ 81 w 168"/>
                            <a:gd name="T15" fmla="*/ 50 h 203"/>
                            <a:gd name="T16" fmla="*/ 143 w 168"/>
                            <a:gd name="T17" fmla="*/ 0 h 203"/>
                            <a:gd name="T18" fmla="*/ 168 w 168"/>
                            <a:gd name="T19" fmla="*/ 22 h 203"/>
                            <a:gd name="T20" fmla="*/ 143 w 168"/>
                            <a:gd name="T21" fmla="*/ 46 h 203"/>
                            <a:gd name="T22" fmla="*/ 115 w 168"/>
                            <a:gd name="T23" fmla="*/ 36 h 203"/>
                            <a:gd name="T24" fmla="*/ 80 w 168"/>
                            <a:gd name="T25" fmla="*/ 107 h 203"/>
                            <a:gd name="T26" fmla="*/ 80 w 168"/>
                            <a:gd name="T27" fmla="*/ 156 h 203"/>
                            <a:gd name="T28" fmla="*/ 113 w 168"/>
                            <a:gd name="T29" fmla="*/ 193 h 203"/>
                            <a:gd name="T30" fmla="*/ 113 w 168"/>
                            <a:gd name="T31" fmla="*/ 203 h 203"/>
                            <a:gd name="T32" fmla="*/ 0 w 168"/>
                            <a:gd name="T33" fmla="*/ 203 h 203"/>
                            <a:gd name="T34" fmla="*/ 0 w 168"/>
                            <a:gd name="T35" fmla="*/ 193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68" h="203">
                              <a:moveTo>
                                <a:pt x="0" y="193"/>
                              </a:moveTo>
                              <a:cubicBezTo>
                                <a:pt x="26" y="193"/>
                                <a:pt x="33" y="186"/>
                                <a:pt x="33" y="156"/>
                              </a:cubicBezTo>
                              <a:lnTo>
                                <a:pt x="33" y="55"/>
                              </a:lnTo>
                              <a:cubicBezTo>
                                <a:pt x="33" y="23"/>
                                <a:pt x="17" y="20"/>
                                <a:pt x="0" y="20"/>
                              </a:cubicBezTo>
                              <a:lnTo>
                                <a:pt x="0" y="10"/>
                              </a:lnTo>
                              <a:lnTo>
                                <a:pt x="80" y="0"/>
                              </a:lnTo>
                              <a:lnTo>
                                <a:pt x="80" y="50"/>
                              </a:lnTo>
                              <a:lnTo>
                                <a:pt x="81" y="50"/>
                              </a:lnTo>
                              <a:cubicBezTo>
                                <a:pt x="88" y="30"/>
                                <a:pt x="106" y="0"/>
                                <a:pt x="143" y="0"/>
                              </a:cubicBezTo>
                              <a:cubicBezTo>
                                <a:pt x="153" y="0"/>
                                <a:pt x="168" y="8"/>
                                <a:pt x="168" y="22"/>
                              </a:cubicBezTo>
                              <a:cubicBezTo>
                                <a:pt x="168" y="37"/>
                                <a:pt x="157" y="46"/>
                                <a:pt x="143" y="46"/>
                              </a:cubicBezTo>
                              <a:cubicBezTo>
                                <a:pt x="127" y="46"/>
                                <a:pt x="130" y="36"/>
                                <a:pt x="115" y="36"/>
                              </a:cubicBezTo>
                              <a:cubicBezTo>
                                <a:pt x="101" y="36"/>
                                <a:pt x="80" y="62"/>
                                <a:pt x="80" y="107"/>
                              </a:cubicBezTo>
                              <a:lnTo>
                                <a:pt x="80" y="156"/>
                              </a:lnTo>
                              <a:cubicBezTo>
                                <a:pt x="80" y="186"/>
                                <a:pt x="87" y="193"/>
                                <a:pt x="113" y="193"/>
                              </a:cubicBezTo>
                              <a:lnTo>
                                <a:pt x="113" y="203"/>
                              </a:lnTo>
                              <a:lnTo>
                                <a:pt x="0" y="203"/>
                              </a:lnTo>
                              <a:lnTo>
                                <a:pt x="0" y="193"/>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39" name="Freeform 144"/>
                      <wps:cNvSpPr>
                        <a:spLocks/>
                      </wps:cNvSpPr>
                      <wps:spPr bwMode="auto">
                        <a:xfrm>
                          <a:off x="1077912" y="184150"/>
                          <a:ext cx="73025" cy="101600"/>
                        </a:xfrm>
                        <a:custGeom>
                          <a:avLst/>
                          <a:gdLst>
                            <a:gd name="T0" fmla="*/ 123 w 148"/>
                            <a:gd name="T1" fmla="*/ 57 h 206"/>
                            <a:gd name="T2" fmla="*/ 78 w 148"/>
                            <a:gd name="T3" fmla="*/ 14 h 206"/>
                            <a:gd name="T4" fmla="*/ 45 w 148"/>
                            <a:gd name="T5" fmla="*/ 41 h 206"/>
                            <a:gd name="T6" fmla="*/ 125 w 148"/>
                            <a:gd name="T7" fmla="*/ 101 h 206"/>
                            <a:gd name="T8" fmla="*/ 148 w 148"/>
                            <a:gd name="T9" fmla="*/ 147 h 206"/>
                            <a:gd name="T10" fmla="*/ 66 w 148"/>
                            <a:gd name="T11" fmla="*/ 206 h 206"/>
                            <a:gd name="T12" fmla="*/ 2 w 148"/>
                            <a:gd name="T13" fmla="*/ 199 h 206"/>
                            <a:gd name="T14" fmla="*/ 0 w 148"/>
                            <a:gd name="T15" fmla="*/ 141 h 206"/>
                            <a:gd name="T16" fmla="*/ 13 w 148"/>
                            <a:gd name="T17" fmla="*/ 141 h 206"/>
                            <a:gd name="T18" fmla="*/ 65 w 148"/>
                            <a:gd name="T19" fmla="*/ 192 h 206"/>
                            <a:gd name="T20" fmla="*/ 106 w 148"/>
                            <a:gd name="T21" fmla="*/ 160 h 206"/>
                            <a:gd name="T22" fmla="*/ 33 w 148"/>
                            <a:gd name="T23" fmla="*/ 106 h 206"/>
                            <a:gd name="T24" fmla="*/ 1 w 148"/>
                            <a:gd name="T25" fmla="*/ 56 h 206"/>
                            <a:gd name="T26" fmla="*/ 80 w 148"/>
                            <a:gd name="T27" fmla="*/ 0 h 206"/>
                            <a:gd name="T28" fmla="*/ 132 w 148"/>
                            <a:gd name="T29" fmla="*/ 7 h 206"/>
                            <a:gd name="T30" fmla="*/ 135 w 148"/>
                            <a:gd name="T31" fmla="*/ 59 h 206"/>
                            <a:gd name="T32" fmla="*/ 123 w 148"/>
                            <a:gd name="T33" fmla="*/ 59 h 206"/>
                            <a:gd name="T34" fmla="*/ 123 w 148"/>
                            <a:gd name="T35" fmla="*/ 57 h 2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8" h="206">
                              <a:moveTo>
                                <a:pt x="123" y="57"/>
                              </a:moveTo>
                              <a:cubicBezTo>
                                <a:pt x="122" y="42"/>
                                <a:pt x="112" y="14"/>
                                <a:pt x="78" y="14"/>
                              </a:cubicBezTo>
                              <a:cubicBezTo>
                                <a:pt x="58" y="14"/>
                                <a:pt x="45" y="26"/>
                                <a:pt x="45" y="41"/>
                              </a:cubicBezTo>
                              <a:cubicBezTo>
                                <a:pt x="45" y="69"/>
                                <a:pt x="97" y="80"/>
                                <a:pt x="125" y="101"/>
                              </a:cubicBezTo>
                              <a:cubicBezTo>
                                <a:pt x="138" y="111"/>
                                <a:pt x="148" y="126"/>
                                <a:pt x="148" y="147"/>
                              </a:cubicBezTo>
                              <a:cubicBezTo>
                                <a:pt x="148" y="182"/>
                                <a:pt x="118" y="206"/>
                                <a:pt x="66" y="206"/>
                              </a:cubicBezTo>
                              <a:cubicBezTo>
                                <a:pt x="38" y="206"/>
                                <a:pt x="13" y="201"/>
                                <a:pt x="2" y="199"/>
                              </a:cubicBezTo>
                              <a:lnTo>
                                <a:pt x="0" y="141"/>
                              </a:lnTo>
                              <a:lnTo>
                                <a:pt x="13" y="141"/>
                              </a:lnTo>
                              <a:cubicBezTo>
                                <a:pt x="13" y="166"/>
                                <a:pt x="31" y="192"/>
                                <a:pt x="65" y="192"/>
                              </a:cubicBezTo>
                              <a:cubicBezTo>
                                <a:pt x="85" y="192"/>
                                <a:pt x="106" y="181"/>
                                <a:pt x="106" y="160"/>
                              </a:cubicBezTo>
                              <a:cubicBezTo>
                                <a:pt x="106" y="132"/>
                                <a:pt x="61" y="124"/>
                                <a:pt x="33" y="106"/>
                              </a:cubicBezTo>
                              <a:cubicBezTo>
                                <a:pt x="11" y="91"/>
                                <a:pt x="1" y="80"/>
                                <a:pt x="1" y="56"/>
                              </a:cubicBezTo>
                              <a:cubicBezTo>
                                <a:pt x="1" y="17"/>
                                <a:pt x="37" y="0"/>
                                <a:pt x="80" y="0"/>
                              </a:cubicBezTo>
                              <a:cubicBezTo>
                                <a:pt x="101" y="0"/>
                                <a:pt x="117" y="4"/>
                                <a:pt x="132" y="7"/>
                              </a:cubicBezTo>
                              <a:lnTo>
                                <a:pt x="135" y="59"/>
                              </a:lnTo>
                              <a:lnTo>
                                <a:pt x="123" y="59"/>
                              </a:lnTo>
                              <a:lnTo>
                                <a:pt x="123" y="57"/>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0" name="Freeform 145"/>
                      <wps:cNvSpPr>
                        <a:spLocks/>
                      </wps:cNvSpPr>
                      <wps:spPr bwMode="auto">
                        <a:xfrm>
                          <a:off x="461962" y="96838"/>
                          <a:ext cx="49213" cy="49213"/>
                        </a:xfrm>
                        <a:custGeom>
                          <a:avLst/>
                          <a:gdLst>
                            <a:gd name="T0" fmla="*/ 17 w 100"/>
                            <a:gd name="T1" fmla="*/ 0 h 100"/>
                            <a:gd name="T2" fmla="*/ 17 w 100"/>
                            <a:gd name="T3" fmla="*/ 83 h 100"/>
                            <a:gd name="T4" fmla="*/ 82 w 100"/>
                            <a:gd name="T5" fmla="*/ 83 h 100"/>
                            <a:gd name="T6" fmla="*/ 82 w 100"/>
                            <a:gd name="T7" fmla="*/ 0 h 100"/>
                            <a:gd name="T8" fmla="*/ 100 w 100"/>
                            <a:gd name="T9" fmla="*/ 0 h 100"/>
                            <a:gd name="T10" fmla="*/ 100 w 100"/>
                            <a:gd name="T11" fmla="*/ 100 h 100"/>
                            <a:gd name="T12" fmla="*/ 0 w 100"/>
                            <a:gd name="T13" fmla="*/ 100 h 100"/>
                            <a:gd name="T14" fmla="*/ 0 w 100"/>
                            <a:gd name="T15" fmla="*/ 0 h 100"/>
                            <a:gd name="T16" fmla="*/ 17 w 100"/>
                            <a:gd name="T17" fmla="*/ 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0" h="100">
                              <a:moveTo>
                                <a:pt x="17" y="0"/>
                              </a:moveTo>
                              <a:lnTo>
                                <a:pt x="17" y="83"/>
                              </a:lnTo>
                              <a:lnTo>
                                <a:pt x="82" y="83"/>
                              </a:lnTo>
                              <a:lnTo>
                                <a:pt x="82" y="0"/>
                              </a:lnTo>
                              <a:lnTo>
                                <a:pt x="100" y="0"/>
                              </a:lnTo>
                              <a:lnTo>
                                <a:pt x="100" y="100"/>
                              </a:lnTo>
                              <a:lnTo>
                                <a:pt x="0" y="100"/>
                              </a:lnTo>
                              <a:lnTo>
                                <a:pt x="0" y="0"/>
                              </a:lnTo>
                              <a:lnTo>
                                <a:pt x="17" y="0"/>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1" name="Freeform 146"/>
                      <wps:cNvSpPr>
                        <a:spLocks/>
                      </wps:cNvSpPr>
                      <wps:spPr bwMode="auto">
                        <a:xfrm>
                          <a:off x="547687" y="96838"/>
                          <a:ext cx="49213" cy="49213"/>
                        </a:xfrm>
                        <a:custGeom>
                          <a:avLst/>
                          <a:gdLst>
                            <a:gd name="T0" fmla="*/ 82 w 100"/>
                            <a:gd name="T1" fmla="*/ 16 h 100"/>
                            <a:gd name="T2" fmla="*/ 17 w 100"/>
                            <a:gd name="T3" fmla="*/ 16 h 100"/>
                            <a:gd name="T4" fmla="*/ 17 w 100"/>
                            <a:gd name="T5" fmla="*/ 100 h 100"/>
                            <a:gd name="T6" fmla="*/ 0 w 100"/>
                            <a:gd name="T7" fmla="*/ 100 h 100"/>
                            <a:gd name="T8" fmla="*/ 0 w 100"/>
                            <a:gd name="T9" fmla="*/ 0 h 100"/>
                            <a:gd name="T10" fmla="*/ 100 w 100"/>
                            <a:gd name="T11" fmla="*/ 0 h 100"/>
                            <a:gd name="T12" fmla="*/ 100 w 100"/>
                            <a:gd name="T13" fmla="*/ 100 h 100"/>
                            <a:gd name="T14" fmla="*/ 82 w 100"/>
                            <a:gd name="T15" fmla="*/ 100 h 100"/>
                            <a:gd name="T16" fmla="*/ 82 w 100"/>
                            <a:gd name="T17" fmla="*/ 16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0" h="100">
                              <a:moveTo>
                                <a:pt x="82" y="16"/>
                              </a:moveTo>
                              <a:lnTo>
                                <a:pt x="17" y="16"/>
                              </a:lnTo>
                              <a:lnTo>
                                <a:pt x="17" y="100"/>
                              </a:lnTo>
                              <a:lnTo>
                                <a:pt x="0" y="100"/>
                              </a:lnTo>
                              <a:lnTo>
                                <a:pt x="0" y="0"/>
                              </a:lnTo>
                              <a:lnTo>
                                <a:pt x="100" y="0"/>
                              </a:lnTo>
                              <a:lnTo>
                                <a:pt x="100" y="100"/>
                              </a:lnTo>
                              <a:lnTo>
                                <a:pt x="82" y="100"/>
                              </a:lnTo>
                              <a:lnTo>
                                <a:pt x="82" y="16"/>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2" name="Freeform 147"/>
                      <wps:cNvSpPr>
                        <a:spLocks noEditPoints="1"/>
                      </wps:cNvSpPr>
                      <wps:spPr bwMode="auto">
                        <a:xfrm>
                          <a:off x="633412" y="82550"/>
                          <a:ext cx="7938" cy="63500"/>
                        </a:xfrm>
                        <a:custGeom>
                          <a:avLst/>
                          <a:gdLst>
                            <a:gd name="T0" fmla="*/ 17 w 17"/>
                            <a:gd name="T1" fmla="*/ 14 h 129"/>
                            <a:gd name="T2" fmla="*/ 0 w 17"/>
                            <a:gd name="T3" fmla="*/ 14 h 129"/>
                            <a:gd name="T4" fmla="*/ 0 w 17"/>
                            <a:gd name="T5" fmla="*/ 0 h 129"/>
                            <a:gd name="T6" fmla="*/ 17 w 17"/>
                            <a:gd name="T7" fmla="*/ 0 h 129"/>
                            <a:gd name="T8" fmla="*/ 17 w 17"/>
                            <a:gd name="T9" fmla="*/ 14 h 129"/>
                            <a:gd name="T10" fmla="*/ 17 w 17"/>
                            <a:gd name="T11" fmla="*/ 129 h 129"/>
                            <a:gd name="T12" fmla="*/ 0 w 17"/>
                            <a:gd name="T13" fmla="*/ 129 h 129"/>
                            <a:gd name="T14" fmla="*/ 0 w 17"/>
                            <a:gd name="T15" fmla="*/ 29 h 129"/>
                            <a:gd name="T16" fmla="*/ 17 w 17"/>
                            <a:gd name="T17" fmla="*/ 29 h 129"/>
                            <a:gd name="T18" fmla="*/ 17 w 17"/>
                            <a:gd name="T19" fmla="*/ 129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7" h="129">
                              <a:moveTo>
                                <a:pt x="17" y="14"/>
                              </a:moveTo>
                              <a:lnTo>
                                <a:pt x="0" y="14"/>
                              </a:lnTo>
                              <a:lnTo>
                                <a:pt x="0" y="0"/>
                              </a:lnTo>
                              <a:lnTo>
                                <a:pt x="17" y="0"/>
                              </a:lnTo>
                              <a:lnTo>
                                <a:pt x="17" y="14"/>
                              </a:lnTo>
                              <a:close/>
                              <a:moveTo>
                                <a:pt x="17" y="129"/>
                              </a:moveTo>
                              <a:lnTo>
                                <a:pt x="0" y="129"/>
                              </a:lnTo>
                              <a:lnTo>
                                <a:pt x="0" y="29"/>
                              </a:lnTo>
                              <a:lnTo>
                                <a:pt x="17" y="29"/>
                              </a:lnTo>
                              <a:lnTo>
                                <a:pt x="17" y="129"/>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3" name="Freeform 148"/>
                      <wps:cNvSpPr>
                        <a:spLocks/>
                      </wps:cNvSpPr>
                      <wps:spPr bwMode="auto">
                        <a:xfrm>
                          <a:off x="674687" y="96838"/>
                          <a:ext cx="49213" cy="49213"/>
                        </a:xfrm>
                        <a:custGeom>
                          <a:avLst/>
                          <a:gdLst>
                            <a:gd name="T0" fmla="*/ 72 w 100"/>
                            <a:gd name="T1" fmla="*/ 100 h 100"/>
                            <a:gd name="T2" fmla="*/ 26 w 100"/>
                            <a:gd name="T3" fmla="*/ 100 h 100"/>
                            <a:gd name="T4" fmla="*/ 0 w 100"/>
                            <a:gd name="T5" fmla="*/ 0 h 100"/>
                            <a:gd name="T6" fmla="*/ 17 w 100"/>
                            <a:gd name="T7" fmla="*/ 0 h 100"/>
                            <a:gd name="T8" fmla="*/ 42 w 100"/>
                            <a:gd name="T9" fmla="*/ 82 h 100"/>
                            <a:gd name="T10" fmla="*/ 58 w 100"/>
                            <a:gd name="T11" fmla="*/ 82 h 100"/>
                            <a:gd name="T12" fmla="*/ 82 w 100"/>
                            <a:gd name="T13" fmla="*/ 0 h 100"/>
                            <a:gd name="T14" fmla="*/ 100 w 100"/>
                            <a:gd name="T15" fmla="*/ 0 h 100"/>
                            <a:gd name="T16" fmla="*/ 72 w 100"/>
                            <a:gd name="T17" fmla="*/ 10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0" h="100">
                              <a:moveTo>
                                <a:pt x="72" y="100"/>
                              </a:moveTo>
                              <a:lnTo>
                                <a:pt x="26" y="100"/>
                              </a:lnTo>
                              <a:lnTo>
                                <a:pt x="0" y="0"/>
                              </a:lnTo>
                              <a:lnTo>
                                <a:pt x="17" y="0"/>
                              </a:lnTo>
                              <a:lnTo>
                                <a:pt x="42" y="82"/>
                              </a:lnTo>
                              <a:lnTo>
                                <a:pt x="58" y="82"/>
                              </a:lnTo>
                              <a:cubicBezTo>
                                <a:pt x="58" y="78"/>
                                <a:pt x="82" y="0"/>
                                <a:pt x="82" y="0"/>
                              </a:cubicBezTo>
                              <a:lnTo>
                                <a:pt x="100" y="0"/>
                              </a:lnTo>
                              <a:lnTo>
                                <a:pt x="72" y="100"/>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4" name="Freeform 149"/>
                      <wps:cNvSpPr>
                        <a:spLocks noEditPoints="1"/>
                      </wps:cNvSpPr>
                      <wps:spPr bwMode="auto">
                        <a:xfrm>
                          <a:off x="755650" y="96838"/>
                          <a:ext cx="49213" cy="49213"/>
                        </a:xfrm>
                        <a:custGeom>
                          <a:avLst/>
                          <a:gdLst>
                            <a:gd name="T0" fmla="*/ 0 w 100"/>
                            <a:gd name="T1" fmla="*/ 100 h 101"/>
                            <a:gd name="T2" fmla="*/ 0 w 100"/>
                            <a:gd name="T3" fmla="*/ 0 h 101"/>
                            <a:gd name="T4" fmla="*/ 100 w 100"/>
                            <a:gd name="T5" fmla="*/ 0 h 101"/>
                            <a:gd name="T6" fmla="*/ 100 w 100"/>
                            <a:gd name="T7" fmla="*/ 58 h 101"/>
                            <a:gd name="T8" fmla="*/ 17 w 100"/>
                            <a:gd name="T9" fmla="*/ 58 h 101"/>
                            <a:gd name="T10" fmla="*/ 17 w 100"/>
                            <a:gd name="T11" fmla="*/ 83 h 101"/>
                            <a:gd name="T12" fmla="*/ 81 w 100"/>
                            <a:gd name="T13" fmla="*/ 83 h 101"/>
                            <a:gd name="T14" fmla="*/ 81 w 100"/>
                            <a:gd name="T15" fmla="*/ 101 h 101"/>
                            <a:gd name="T16" fmla="*/ 0 w 100"/>
                            <a:gd name="T17" fmla="*/ 101 h 101"/>
                            <a:gd name="T18" fmla="*/ 0 w 100"/>
                            <a:gd name="T19" fmla="*/ 100 h 101"/>
                            <a:gd name="T20" fmla="*/ 17 w 100"/>
                            <a:gd name="T21" fmla="*/ 41 h 101"/>
                            <a:gd name="T22" fmla="*/ 81 w 100"/>
                            <a:gd name="T23" fmla="*/ 41 h 101"/>
                            <a:gd name="T24" fmla="*/ 81 w 100"/>
                            <a:gd name="T25" fmla="*/ 16 h 101"/>
                            <a:gd name="T26" fmla="*/ 17 w 100"/>
                            <a:gd name="T27" fmla="*/ 16 h 101"/>
                            <a:gd name="T28" fmla="*/ 17 w 100"/>
                            <a:gd name="T29" fmla="*/ 41 h 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0" h="101">
                              <a:moveTo>
                                <a:pt x="0" y="100"/>
                              </a:moveTo>
                              <a:lnTo>
                                <a:pt x="0" y="0"/>
                              </a:lnTo>
                              <a:lnTo>
                                <a:pt x="100" y="0"/>
                              </a:lnTo>
                              <a:lnTo>
                                <a:pt x="100" y="58"/>
                              </a:lnTo>
                              <a:lnTo>
                                <a:pt x="17" y="58"/>
                              </a:lnTo>
                              <a:lnTo>
                                <a:pt x="17" y="83"/>
                              </a:lnTo>
                              <a:lnTo>
                                <a:pt x="81" y="83"/>
                              </a:lnTo>
                              <a:lnTo>
                                <a:pt x="81" y="101"/>
                              </a:lnTo>
                              <a:lnTo>
                                <a:pt x="0" y="101"/>
                              </a:lnTo>
                              <a:lnTo>
                                <a:pt x="0" y="100"/>
                              </a:lnTo>
                              <a:close/>
                              <a:moveTo>
                                <a:pt x="17" y="41"/>
                              </a:moveTo>
                              <a:lnTo>
                                <a:pt x="81" y="41"/>
                              </a:lnTo>
                              <a:lnTo>
                                <a:pt x="81" y="16"/>
                              </a:lnTo>
                              <a:lnTo>
                                <a:pt x="17" y="16"/>
                              </a:lnTo>
                              <a:lnTo>
                                <a:pt x="17" y="41"/>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5" name="Freeform 150"/>
                      <wps:cNvSpPr>
                        <a:spLocks/>
                      </wps:cNvSpPr>
                      <wps:spPr bwMode="auto">
                        <a:xfrm>
                          <a:off x="836612" y="96838"/>
                          <a:ext cx="30163" cy="49213"/>
                        </a:xfrm>
                        <a:custGeom>
                          <a:avLst/>
                          <a:gdLst>
                            <a:gd name="T0" fmla="*/ 0 w 62"/>
                            <a:gd name="T1" fmla="*/ 100 h 100"/>
                            <a:gd name="T2" fmla="*/ 0 w 62"/>
                            <a:gd name="T3" fmla="*/ 0 h 100"/>
                            <a:gd name="T4" fmla="*/ 62 w 62"/>
                            <a:gd name="T5" fmla="*/ 0 h 100"/>
                            <a:gd name="T6" fmla="*/ 62 w 62"/>
                            <a:gd name="T7" fmla="*/ 16 h 100"/>
                            <a:gd name="T8" fmla="*/ 17 w 62"/>
                            <a:gd name="T9" fmla="*/ 16 h 100"/>
                            <a:gd name="T10" fmla="*/ 17 w 62"/>
                            <a:gd name="T11" fmla="*/ 100 h 100"/>
                            <a:gd name="T12" fmla="*/ 0 w 62"/>
                            <a:gd name="T13" fmla="*/ 100 h 100"/>
                          </a:gdLst>
                          <a:ahLst/>
                          <a:cxnLst>
                            <a:cxn ang="0">
                              <a:pos x="T0" y="T1"/>
                            </a:cxn>
                            <a:cxn ang="0">
                              <a:pos x="T2" y="T3"/>
                            </a:cxn>
                            <a:cxn ang="0">
                              <a:pos x="T4" y="T5"/>
                            </a:cxn>
                            <a:cxn ang="0">
                              <a:pos x="T6" y="T7"/>
                            </a:cxn>
                            <a:cxn ang="0">
                              <a:pos x="T8" y="T9"/>
                            </a:cxn>
                            <a:cxn ang="0">
                              <a:pos x="T10" y="T11"/>
                            </a:cxn>
                            <a:cxn ang="0">
                              <a:pos x="T12" y="T13"/>
                            </a:cxn>
                          </a:cxnLst>
                          <a:rect l="0" t="0" r="r" b="b"/>
                          <a:pathLst>
                            <a:path w="62" h="100">
                              <a:moveTo>
                                <a:pt x="0" y="100"/>
                              </a:moveTo>
                              <a:lnTo>
                                <a:pt x="0" y="0"/>
                              </a:lnTo>
                              <a:lnTo>
                                <a:pt x="62" y="0"/>
                              </a:lnTo>
                              <a:lnTo>
                                <a:pt x="62" y="16"/>
                              </a:lnTo>
                              <a:lnTo>
                                <a:pt x="17" y="16"/>
                              </a:lnTo>
                              <a:lnTo>
                                <a:pt x="17" y="100"/>
                              </a:lnTo>
                              <a:lnTo>
                                <a:pt x="0" y="100"/>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6" name="Freeform 151"/>
                      <wps:cNvSpPr>
                        <a:spLocks/>
                      </wps:cNvSpPr>
                      <wps:spPr bwMode="auto">
                        <a:xfrm>
                          <a:off x="898525" y="96838"/>
                          <a:ext cx="49213" cy="49213"/>
                        </a:xfrm>
                        <a:custGeom>
                          <a:avLst/>
                          <a:gdLst>
                            <a:gd name="T0" fmla="*/ 83 w 100"/>
                            <a:gd name="T1" fmla="*/ 58 h 100"/>
                            <a:gd name="T2" fmla="*/ 41 w 100"/>
                            <a:gd name="T3" fmla="*/ 58 h 100"/>
                            <a:gd name="T4" fmla="*/ 0 w 100"/>
                            <a:gd name="T5" fmla="*/ 58 h 100"/>
                            <a:gd name="T6" fmla="*/ 0 w 100"/>
                            <a:gd name="T7" fmla="*/ 0 h 100"/>
                            <a:gd name="T8" fmla="*/ 84 w 100"/>
                            <a:gd name="T9" fmla="*/ 0 h 100"/>
                            <a:gd name="T10" fmla="*/ 84 w 100"/>
                            <a:gd name="T11" fmla="*/ 16 h 100"/>
                            <a:gd name="T12" fmla="*/ 19 w 100"/>
                            <a:gd name="T13" fmla="*/ 16 h 100"/>
                            <a:gd name="T14" fmla="*/ 19 w 100"/>
                            <a:gd name="T15" fmla="*/ 41 h 100"/>
                            <a:gd name="T16" fmla="*/ 100 w 100"/>
                            <a:gd name="T17" fmla="*/ 41 h 100"/>
                            <a:gd name="T18" fmla="*/ 100 w 100"/>
                            <a:gd name="T19" fmla="*/ 100 h 100"/>
                            <a:gd name="T20" fmla="*/ 0 w 100"/>
                            <a:gd name="T21" fmla="*/ 100 h 100"/>
                            <a:gd name="T22" fmla="*/ 0 w 100"/>
                            <a:gd name="T23" fmla="*/ 82 h 100"/>
                            <a:gd name="T24" fmla="*/ 83 w 100"/>
                            <a:gd name="T25" fmla="*/ 82 h 100"/>
                            <a:gd name="T26" fmla="*/ 83 w 100"/>
                            <a:gd name="T27" fmla="*/ 58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0" h="100">
                              <a:moveTo>
                                <a:pt x="83" y="58"/>
                              </a:moveTo>
                              <a:lnTo>
                                <a:pt x="41" y="58"/>
                              </a:lnTo>
                              <a:lnTo>
                                <a:pt x="0" y="58"/>
                              </a:lnTo>
                              <a:lnTo>
                                <a:pt x="0" y="0"/>
                              </a:lnTo>
                              <a:lnTo>
                                <a:pt x="84" y="0"/>
                              </a:lnTo>
                              <a:lnTo>
                                <a:pt x="84" y="16"/>
                              </a:lnTo>
                              <a:lnTo>
                                <a:pt x="19" y="16"/>
                              </a:lnTo>
                              <a:lnTo>
                                <a:pt x="19" y="41"/>
                              </a:lnTo>
                              <a:lnTo>
                                <a:pt x="100" y="41"/>
                              </a:lnTo>
                              <a:lnTo>
                                <a:pt x="100" y="100"/>
                              </a:lnTo>
                              <a:lnTo>
                                <a:pt x="0" y="100"/>
                              </a:lnTo>
                              <a:lnTo>
                                <a:pt x="0" y="82"/>
                              </a:lnTo>
                              <a:lnTo>
                                <a:pt x="83" y="82"/>
                              </a:lnTo>
                              <a:lnTo>
                                <a:pt x="83" y="58"/>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7" name="Freeform 152"/>
                      <wps:cNvSpPr>
                        <a:spLocks noEditPoints="1"/>
                      </wps:cNvSpPr>
                      <wps:spPr bwMode="auto">
                        <a:xfrm>
                          <a:off x="984250" y="82550"/>
                          <a:ext cx="9525" cy="63500"/>
                        </a:xfrm>
                        <a:custGeom>
                          <a:avLst/>
                          <a:gdLst>
                            <a:gd name="T0" fmla="*/ 18 w 18"/>
                            <a:gd name="T1" fmla="*/ 14 h 129"/>
                            <a:gd name="T2" fmla="*/ 0 w 18"/>
                            <a:gd name="T3" fmla="*/ 14 h 129"/>
                            <a:gd name="T4" fmla="*/ 0 w 18"/>
                            <a:gd name="T5" fmla="*/ 0 h 129"/>
                            <a:gd name="T6" fmla="*/ 18 w 18"/>
                            <a:gd name="T7" fmla="*/ 0 h 129"/>
                            <a:gd name="T8" fmla="*/ 18 w 18"/>
                            <a:gd name="T9" fmla="*/ 14 h 129"/>
                            <a:gd name="T10" fmla="*/ 18 w 18"/>
                            <a:gd name="T11" fmla="*/ 129 h 129"/>
                            <a:gd name="T12" fmla="*/ 0 w 18"/>
                            <a:gd name="T13" fmla="*/ 129 h 129"/>
                            <a:gd name="T14" fmla="*/ 0 w 18"/>
                            <a:gd name="T15" fmla="*/ 29 h 129"/>
                            <a:gd name="T16" fmla="*/ 18 w 18"/>
                            <a:gd name="T17" fmla="*/ 29 h 129"/>
                            <a:gd name="T18" fmla="*/ 18 w 18"/>
                            <a:gd name="T19" fmla="*/ 129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 h="129">
                              <a:moveTo>
                                <a:pt x="18" y="14"/>
                              </a:moveTo>
                              <a:lnTo>
                                <a:pt x="0" y="14"/>
                              </a:lnTo>
                              <a:lnTo>
                                <a:pt x="0" y="0"/>
                              </a:lnTo>
                              <a:lnTo>
                                <a:pt x="18" y="0"/>
                              </a:lnTo>
                              <a:lnTo>
                                <a:pt x="18" y="14"/>
                              </a:lnTo>
                              <a:close/>
                              <a:moveTo>
                                <a:pt x="18" y="129"/>
                              </a:moveTo>
                              <a:lnTo>
                                <a:pt x="0" y="129"/>
                              </a:lnTo>
                              <a:lnTo>
                                <a:pt x="0" y="29"/>
                              </a:lnTo>
                              <a:lnTo>
                                <a:pt x="18" y="29"/>
                              </a:lnTo>
                              <a:lnTo>
                                <a:pt x="18" y="129"/>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8" name="Freeform 153"/>
                      <wps:cNvSpPr>
                        <a:spLocks/>
                      </wps:cNvSpPr>
                      <wps:spPr bwMode="auto">
                        <a:xfrm>
                          <a:off x="1031875" y="74440"/>
                          <a:ext cx="31750" cy="63500"/>
                        </a:xfrm>
                        <a:custGeom>
                          <a:avLst/>
                          <a:gdLst>
                            <a:gd name="T0" fmla="*/ 65 w 65"/>
                            <a:gd name="T1" fmla="*/ 111 h 129"/>
                            <a:gd name="T2" fmla="*/ 65 w 65"/>
                            <a:gd name="T3" fmla="*/ 129 h 129"/>
                            <a:gd name="T4" fmla="*/ 0 w 65"/>
                            <a:gd name="T5" fmla="*/ 129 h 129"/>
                            <a:gd name="T6" fmla="*/ 0 w 65"/>
                            <a:gd name="T7" fmla="*/ 64 h 129"/>
                            <a:gd name="T8" fmla="*/ 0 w 65"/>
                            <a:gd name="T9" fmla="*/ 0 h 129"/>
                            <a:gd name="T10" fmla="*/ 18 w 65"/>
                            <a:gd name="T11" fmla="*/ 0 h 129"/>
                            <a:gd name="T12" fmla="*/ 18 w 65"/>
                            <a:gd name="T13" fmla="*/ 29 h 129"/>
                            <a:gd name="T14" fmla="*/ 52 w 65"/>
                            <a:gd name="T15" fmla="*/ 29 h 129"/>
                            <a:gd name="T16" fmla="*/ 52 w 65"/>
                            <a:gd name="T17" fmla="*/ 45 h 129"/>
                            <a:gd name="T18" fmla="*/ 18 w 65"/>
                            <a:gd name="T19" fmla="*/ 45 h 129"/>
                            <a:gd name="T20" fmla="*/ 18 w 65"/>
                            <a:gd name="T21" fmla="*/ 111 h 129"/>
                            <a:gd name="T22" fmla="*/ 65 w 65"/>
                            <a:gd name="T23" fmla="*/ 111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5" h="129">
                              <a:moveTo>
                                <a:pt x="65" y="111"/>
                              </a:moveTo>
                              <a:lnTo>
                                <a:pt x="65" y="129"/>
                              </a:lnTo>
                              <a:lnTo>
                                <a:pt x="0" y="129"/>
                              </a:lnTo>
                              <a:lnTo>
                                <a:pt x="0" y="64"/>
                              </a:lnTo>
                              <a:lnTo>
                                <a:pt x="0" y="0"/>
                              </a:lnTo>
                              <a:lnTo>
                                <a:pt x="18" y="0"/>
                              </a:lnTo>
                              <a:lnTo>
                                <a:pt x="18" y="29"/>
                              </a:lnTo>
                              <a:lnTo>
                                <a:pt x="52" y="29"/>
                              </a:lnTo>
                              <a:lnTo>
                                <a:pt x="52" y="45"/>
                              </a:lnTo>
                              <a:lnTo>
                                <a:pt x="18" y="45"/>
                              </a:lnTo>
                              <a:lnTo>
                                <a:pt x="18" y="111"/>
                              </a:lnTo>
                              <a:lnTo>
                                <a:pt x="65" y="111"/>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49" name="Freeform 154"/>
                      <wps:cNvSpPr>
                        <a:spLocks noEditPoints="1"/>
                      </wps:cNvSpPr>
                      <wps:spPr bwMode="auto">
                        <a:xfrm>
                          <a:off x="1100137" y="80963"/>
                          <a:ext cx="49213" cy="63500"/>
                        </a:xfrm>
                        <a:custGeom>
                          <a:avLst/>
                          <a:gdLst>
                            <a:gd name="T0" fmla="*/ 100 w 100"/>
                            <a:gd name="T1" fmla="*/ 87 h 128"/>
                            <a:gd name="T2" fmla="*/ 100 w 100"/>
                            <a:gd name="T3" fmla="*/ 28 h 128"/>
                            <a:gd name="T4" fmla="*/ 56 w 100"/>
                            <a:gd name="T5" fmla="*/ 28 h 128"/>
                            <a:gd name="T6" fmla="*/ 76 w 100"/>
                            <a:gd name="T7" fmla="*/ 0 h 128"/>
                            <a:gd name="T8" fmla="*/ 58 w 100"/>
                            <a:gd name="T9" fmla="*/ 0 h 128"/>
                            <a:gd name="T10" fmla="*/ 36 w 100"/>
                            <a:gd name="T11" fmla="*/ 28 h 128"/>
                            <a:gd name="T12" fmla="*/ 0 w 100"/>
                            <a:gd name="T13" fmla="*/ 28 h 128"/>
                            <a:gd name="T14" fmla="*/ 0 w 100"/>
                            <a:gd name="T15" fmla="*/ 128 h 128"/>
                            <a:gd name="T16" fmla="*/ 82 w 100"/>
                            <a:gd name="T17" fmla="*/ 128 h 128"/>
                            <a:gd name="T18" fmla="*/ 82 w 100"/>
                            <a:gd name="T19" fmla="*/ 111 h 128"/>
                            <a:gd name="T20" fmla="*/ 18 w 100"/>
                            <a:gd name="T21" fmla="*/ 111 h 128"/>
                            <a:gd name="T22" fmla="*/ 18 w 100"/>
                            <a:gd name="T23" fmla="*/ 86 h 128"/>
                            <a:gd name="T24" fmla="*/ 100 w 100"/>
                            <a:gd name="T25" fmla="*/ 86 h 128"/>
                            <a:gd name="T26" fmla="*/ 100 w 100"/>
                            <a:gd name="T27" fmla="*/ 87 h 128"/>
                            <a:gd name="T28" fmla="*/ 18 w 100"/>
                            <a:gd name="T29" fmla="*/ 46 h 128"/>
                            <a:gd name="T30" fmla="*/ 82 w 100"/>
                            <a:gd name="T31" fmla="*/ 46 h 128"/>
                            <a:gd name="T32" fmla="*/ 82 w 100"/>
                            <a:gd name="T33" fmla="*/ 71 h 128"/>
                            <a:gd name="T34" fmla="*/ 18 w 100"/>
                            <a:gd name="T35" fmla="*/ 71 h 128"/>
                            <a:gd name="T36" fmla="*/ 18 w 100"/>
                            <a:gd name="T37" fmla="*/ 46 h 1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00" h="128">
                              <a:moveTo>
                                <a:pt x="100" y="87"/>
                              </a:moveTo>
                              <a:lnTo>
                                <a:pt x="100" y="28"/>
                              </a:lnTo>
                              <a:lnTo>
                                <a:pt x="56" y="28"/>
                              </a:lnTo>
                              <a:lnTo>
                                <a:pt x="76" y="0"/>
                              </a:lnTo>
                              <a:lnTo>
                                <a:pt x="58" y="0"/>
                              </a:lnTo>
                              <a:cubicBezTo>
                                <a:pt x="58" y="0"/>
                                <a:pt x="42" y="20"/>
                                <a:pt x="36" y="28"/>
                              </a:cubicBezTo>
                              <a:lnTo>
                                <a:pt x="0" y="28"/>
                              </a:lnTo>
                              <a:lnTo>
                                <a:pt x="0" y="128"/>
                              </a:lnTo>
                              <a:lnTo>
                                <a:pt x="82" y="128"/>
                              </a:lnTo>
                              <a:lnTo>
                                <a:pt x="82" y="111"/>
                              </a:lnTo>
                              <a:lnTo>
                                <a:pt x="18" y="111"/>
                              </a:lnTo>
                              <a:lnTo>
                                <a:pt x="18" y="86"/>
                              </a:lnTo>
                              <a:lnTo>
                                <a:pt x="100" y="86"/>
                              </a:lnTo>
                              <a:lnTo>
                                <a:pt x="100" y="87"/>
                              </a:lnTo>
                              <a:close/>
                              <a:moveTo>
                                <a:pt x="18" y="46"/>
                              </a:moveTo>
                              <a:lnTo>
                                <a:pt x="82" y="46"/>
                              </a:lnTo>
                              <a:lnTo>
                                <a:pt x="82" y="71"/>
                              </a:lnTo>
                              <a:lnTo>
                                <a:pt x="18" y="71"/>
                              </a:lnTo>
                              <a:lnTo>
                                <a:pt x="18" y="46"/>
                              </a:ln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50" name="Freeform 155"/>
                      <wps:cNvSpPr>
                        <a:spLocks/>
                      </wps:cNvSpPr>
                      <wps:spPr bwMode="auto">
                        <a:xfrm>
                          <a:off x="188912" y="96838"/>
                          <a:ext cx="166688" cy="187325"/>
                        </a:xfrm>
                        <a:custGeom>
                          <a:avLst/>
                          <a:gdLst>
                            <a:gd name="T0" fmla="*/ 319 w 338"/>
                            <a:gd name="T1" fmla="*/ 363 h 383"/>
                            <a:gd name="T2" fmla="*/ 284 w 338"/>
                            <a:gd name="T3" fmla="*/ 326 h 383"/>
                            <a:gd name="T4" fmla="*/ 284 w 338"/>
                            <a:gd name="T5" fmla="*/ 127 h 383"/>
                            <a:gd name="T6" fmla="*/ 150 w 338"/>
                            <a:gd name="T7" fmla="*/ 0 h 383"/>
                            <a:gd name="T8" fmla="*/ 13 w 338"/>
                            <a:gd name="T9" fmla="*/ 78 h 383"/>
                            <a:gd name="T10" fmla="*/ 53 w 338"/>
                            <a:gd name="T11" fmla="*/ 115 h 383"/>
                            <a:gd name="T12" fmla="*/ 92 w 338"/>
                            <a:gd name="T13" fmla="*/ 73 h 383"/>
                            <a:gd name="T14" fmla="*/ 149 w 338"/>
                            <a:gd name="T15" fmla="*/ 27 h 383"/>
                            <a:gd name="T16" fmla="*/ 219 w 338"/>
                            <a:gd name="T17" fmla="*/ 142 h 383"/>
                            <a:gd name="T18" fmla="*/ 219 w 338"/>
                            <a:gd name="T19" fmla="*/ 172 h 383"/>
                            <a:gd name="T20" fmla="*/ 0 w 338"/>
                            <a:gd name="T21" fmla="*/ 293 h 383"/>
                            <a:gd name="T22" fmla="*/ 100 w 338"/>
                            <a:gd name="T23" fmla="*/ 383 h 383"/>
                            <a:gd name="T24" fmla="*/ 218 w 338"/>
                            <a:gd name="T25" fmla="*/ 325 h 383"/>
                            <a:gd name="T26" fmla="*/ 219 w 338"/>
                            <a:gd name="T27" fmla="*/ 325 h 383"/>
                            <a:gd name="T28" fmla="*/ 282 w 338"/>
                            <a:gd name="T29" fmla="*/ 383 h 383"/>
                            <a:gd name="T30" fmla="*/ 323 w 338"/>
                            <a:gd name="T31" fmla="*/ 381 h 383"/>
                            <a:gd name="T32" fmla="*/ 328 w 338"/>
                            <a:gd name="T33" fmla="*/ 376 h 383"/>
                            <a:gd name="T34" fmla="*/ 338 w 338"/>
                            <a:gd name="T35" fmla="*/ 361 h 383"/>
                            <a:gd name="T36" fmla="*/ 319 w 338"/>
                            <a:gd name="T37" fmla="*/ 363 h 3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38" h="383">
                              <a:moveTo>
                                <a:pt x="319" y="363"/>
                              </a:moveTo>
                              <a:cubicBezTo>
                                <a:pt x="293" y="363"/>
                                <a:pt x="284" y="353"/>
                                <a:pt x="284" y="326"/>
                              </a:cubicBezTo>
                              <a:lnTo>
                                <a:pt x="284" y="127"/>
                              </a:lnTo>
                              <a:cubicBezTo>
                                <a:pt x="284" y="52"/>
                                <a:pt x="263" y="0"/>
                                <a:pt x="150" y="0"/>
                              </a:cubicBezTo>
                              <a:cubicBezTo>
                                <a:pt x="93" y="0"/>
                                <a:pt x="13" y="26"/>
                                <a:pt x="13" y="78"/>
                              </a:cubicBezTo>
                              <a:cubicBezTo>
                                <a:pt x="13" y="100"/>
                                <a:pt x="30" y="115"/>
                                <a:pt x="53" y="115"/>
                              </a:cubicBezTo>
                              <a:cubicBezTo>
                                <a:pt x="67" y="115"/>
                                <a:pt x="92" y="106"/>
                                <a:pt x="92" y="73"/>
                              </a:cubicBezTo>
                              <a:cubicBezTo>
                                <a:pt x="92" y="48"/>
                                <a:pt x="98" y="27"/>
                                <a:pt x="149" y="27"/>
                              </a:cubicBezTo>
                              <a:cubicBezTo>
                                <a:pt x="219" y="27"/>
                                <a:pt x="219" y="86"/>
                                <a:pt x="219" y="142"/>
                              </a:cubicBezTo>
                              <a:lnTo>
                                <a:pt x="219" y="172"/>
                              </a:lnTo>
                              <a:cubicBezTo>
                                <a:pt x="157" y="177"/>
                                <a:pt x="0" y="177"/>
                                <a:pt x="0" y="293"/>
                              </a:cubicBezTo>
                              <a:cubicBezTo>
                                <a:pt x="0" y="346"/>
                                <a:pt x="43" y="383"/>
                                <a:pt x="100" y="383"/>
                              </a:cubicBezTo>
                              <a:cubicBezTo>
                                <a:pt x="157" y="383"/>
                                <a:pt x="193" y="361"/>
                                <a:pt x="218" y="325"/>
                              </a:cubicBezTo>
                              <a:lnTo>
                                <a:pt x="219" y="325"/>
                              </a:lnTo>
                              <a:cubicBezTo>
                                <a:pt x="219" y="360"/>
                                <a:pt x="233" y="383"/>
                                <a:pt x="282" y="383"/>
                              </a:cubicBezTo>
                              <a:cubicBezTo>
                                <a:pt x="292" y="383"/>
                                <a:pt x="302" y="383"/>
                                <a:pt x="323" y="381"/>
                              </a:cubicBezTo>
                              <a:lnTo>
                                <a:pt x="328" y="376"/>
                              </a:lnTo>
                              <a:cubicBezTo>
                                <a:pt x="332" y="371"/>
                                <a:pt x="335" y="366"/>
                                <a:pt x="338" y="361"/>
                              </a:cubicBezTo>
                              <a:cubicBezTo>
                                <a:pt x="324" y="363"/>
                                <a:pt x="322" y="363"/>
                                <a:pt x="319" y="363"/>
                              </a:cubicBezTo>
                              <a:close/>
                            </a:path>
                          </a:pathLst>
                        </a:custGeom>
                        <a:solidFill>
                          <a:srgbClr val="FFFFFF"/>
                        </a:solidFill>
                        <a:ln w="0">
                          <a:noFill/>
                          <a:prstDash val="solid"/>
                          <a:round/>
                          <a:headEnd/>
                          <a:tailEnd/>
                        </a:ln>
                      </wps:spPr>
                      <wps:bodyPr vert="horz" wrap="square" lIns="91440" tIns="45720" rIns="91440" bIns="45720" numCol="1" anchor="t" anchorCtr="0" compatLnSpc="1">
                        <a:prstTxWarp prst="textNoShape">
                          <a:avLst/>
                        </a:prstTxWarp>
                      </wps:bodyPr>
                    </wps:wsp>
                    <wps:wsp>
                      <wps:cNvPr id="51" name="Freeform 156"/>
                      <wps:cNvSpPr>
                        <a:spLocks/>
                      </wps:cNvSpPr>
                      <wps:spPr bwMode="auto">
                        <a:xfrm>
                          <a:off x="50800" y="125413"/>
                          <a:ext cx="109538" cy="109538"/>
                        </a:xfrm>
                        <a:custGeom>
                          <a:avLst/>
                          <a:gdLst>
                            <a:gd name="T0" fmla="*/ 22 w 225"/>
                            <a:gd name="T1" fmla="*/ 0 h 224"/>
                            <a:gd name="T2" fmla="*/ 0 w 225"/>
                            <a:gd name="T3" fmla="*/ 19 h 224"/>
                            <a:gd name="T4" fmla="*/ 0 w 225"/>
                            <a:gd name="T5" fmla="*/ 224 h 224"/>
                            <a:gd name="T6" fmla="*/ 225 w 225"/>
                            <a:gd name="T7" fmla="*/ 224 h 224"/>
                            <a:gd name="T8" fmla="*/ 225 w 225"/>
                            <a:gd name="T9" fmla="*/ 0 h 224"/>
                            <a:gd name="T10" fmla="*/ 150 w 225"/>
                            <a:gd name="T11" fmla="*/ 0 h 224"/>
                            <a:gd name="T12" fmla="*/ 150 w 225"/>
                            <a:gd name="T13" fmla="*/ 149 h 224"/>
                            <a:gd name="T14" fmla="*/ 75 w 225"/>
                            <a:gd name="T15" fmla="*/ 149 h 224"/>
                            <a:gd name="T16" fmla="*/ 75 w 225"/>
                            <a:gd name="T17" fmla="*/ 0 h 224"/>
                            <a:gd name="T18" fmla="*/ 22 w 225"/>
                            <a:gd name="T19" fmla="*/ 0 h 2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5" h="224">
                              <a:moveTo>
                                <a:pt x="22" y="0"/>
                              </a:moveTo>
                              <a:lnTo>
                                <a:pt x="0" y="19"/>
                              </a:lnTo>
                              <a:lnTo>
                                <a:pt x="0" y="224"/>
                              </a:lnTo>
                              <a:lnTo>
                                <a:pt x="225" y="224"/>
                              </a:lnTo>
                              <a:lnTo>
                                <a:pt x="225" y="0"/>
                              </a:lnTo>
                              <a:lnTo>
                                <a:pt x="150" y="0"/>
                              </a:lnTo>
                              <a:lnTo>
                                <a:pt x="150" y="149"/>
                              </a:lnTo>
                              <a:lnTo>
                                <a:pt x="75" y="149"/>
                              </a:lnTo>
                              <a:lnTo>
                                <a:pt x="75" y="0"/>
                              </a:lnTo>
                              <a:lnTo>
                                <a:pt x="22" y="0"/>
                              </a:lnTo>
                              <a:close/>
                            </a:path>
                          </a:pathLst>
                        </a:custGeom>
                        <a:solidFill>
                          <a:srgbClr val="FFFFFF"/>
                        </a:solidFill>
                        <a:ln w="0">
                          <a:noFill/>
                          <a:prstDash val="solid"/>
                          <a:round/>
                          <a:headEnd/>
                          <a:tailEnd/>
                        </a:ln>
                      </wps:spPr>
                      <wps:bodyPr vert="horz" wrap="square" lIns="91440" tIns="45720" rIns="91440" bIns="45720" numCol="1" anchor="t" anchorCtr="0" compatLnSpc="1">
                        <a:prstTxWarp prst="textNoShape">
                          <a:avLst/>
                        </a:prstTxWarp>
                      </wps:bodyPr>
                    </wps:wsp>
                    <wps:wsp>
                      <wps:cNvPr id="52" name="Freeform 157"/>
                      <wps:cNvSpPr>
                        <a:spLocks noEditPoints="1"/>
                      </wps:cNvSpPr>
                      <wps:spPr bwMode="auto">
                        <a:xfrm>
                          <a:off x="0" y="34925"/>
                          <a:ext cx="385763" cy="311150"/>
                        </a:xfrm>
                        <a:custGeom>
                          <a:avLst/>
                          <a:gdLst>
                            <a:gd name="T0" fmla="*/ 462 w 790"/>
                            <a:gd name="T1" fmla="*/ 408 h 638"/>
                            <a:gd name="T2" fmla="*/ 607 w 790"/>
                            <a:gd name="T3" fmla="*/ 325 h 638"/>
                            <a:gd name="T4" fmla="*/ 607 w 790"/>
                            <a:gd name="T5" fmla="*/ 373 h 638"/>
                            <a:gd name="T6" fmla="*/ 518 w 790"/>
                            <a:gd name="T7" fmla="*/ 478 h 638"/>
                            <a:gd name="T8" fmla="*/ 462 w 790"/>
                            <a:gd name="T9" fmla="*/ 408 h 638"/>
                            <a:gd name="T10" fmla="*/ 707 w 790"/>
                            <a:gd name="T11" fmla="*/ 490 h 638"/>
                            <a:gd name="T12" fmla="*/ 726 w 790"/>
                            <a:gd name="T13" fmla="*/ 489 h 638"/>
                            <a:gd name="T14" fmla="*/ 790 w 790"/>
                            <a:gd name="T15" fmla="*/ 284 h 638"/>
                            <a:gd name="T16" fmla="*/ 518 w 790"/>
                            <a:gd name="T17" fmla="*/ 0 h 638"/>
                            <a:gd name="T18" fmla="*/ 407 w 790"/>
                            <a:gd name="T19" fmla="*/ 18 h 638"/>
                            <a:gd name="T20" fmla="*/ 407 w 790"/>
                            <a:gd name="T21" fmla="*/ 117 h 638"/>
                            <a:gd name="T22" fmla="*/ 388 w 790"/>
                            <a:gd name="T23" fmla="*/ 117 h 638"/>
                            <a:gd name="T24" fmla="*/ 388 w 790"/>
                            <a:gd name="T25" fmla="*/ 135 h 638"/>
                            <a:gd name="T26" fmla="*/ 313 w 790"/>
                            <a:gd name="T27" fmla="*/ 135 h 638"/>
                            <a:gd name="T28" fmla="*/ 313 w 790"/>
                            <a:gd name="T29" fmla="*/ 135 h 638"/>
                            <a:gd name="T30" fmla="*/ 313 w 790"/>
                            <a:gd name="T31" fmla="*/ 54 h 638"/>
                            <a:gd name="T32" fmla="*/ 125 w 790"/>
                            <a:gd name="T33" fmla="*/ 188 h 638"/>
                            <a:gd name="T34" fmla="*/ 178 w 790"/>
                            <a:gd name="T35" fmla="*/ 188 h 638"/>
                            <a:gd name="T36" fmla="*/ 178 w 790"/>
                            <a:gd name="T37" fmla="*/ 338 h 638"/>
                            <a:gd name="T38" fmla="*/ 253 w 790"/>
                            <a:gd name="T39" fmla="*/ 338 h 638"/>
                            <a:gd name="T40" fmla="*/ 253 w 790"/>
                            <a:gd name="T41" fmla="*/ 188 h 638"/>
                            <a:gd name="T42" fmla="*/ 328 w 790"/>
                            <a:gd name="T43" fmla="*/ 188 h 638"/>
                            <a:gd name="T44" fmla="*/ 328 w 790"/>
                            <a:gd name="T45" fmla="*/ 413 h 638"/>
                            <a:gd name="T46" fmla="*/ 103 w 790"/>
                            <a:gd name="T47" fmla="*/ 413 h 638"/>
                            <a:gd name="T48" fmla="*/ 103 w 790"/>
                            <a:gd name="T49" fmla="*/ 207 h 638"/>
                            <a:gd name="T50" fmla="*/ 0 w 790"/>
                            <a:gd name="T51" fmla="*/ 398 h 638"/>
                            <a:gd name="T52" fmla="*/ 400 w 790"/>
                            <a:gd name="T53" fmla="*/ 638 h 638"/>
                            <a:gd name="T54" fmla="*/ 697 w 790"/>
                            <a:gd name="T55" fmla="*/ 524 h 638"/>
                            <a:gd name="T56" fmla="*/ 711 w 790"/>
                            <a:gd name="T57" fmla="*/ 509 h 638"/>
                            <a:gd name="T58" fmla="*/ 670 w 790"/>
                            <a:gd name="T59" fmla="*/ 512 h 638"/>
                            <a:gd name="T60" fmla="*/ 607 w 790"/>
                            <a:gd name="T61" fmla="*/ 453 h 638"/>
                            <a:gd name="T62" fmla="*/ 606 w 790"/>
                            <a:gd name="T63" fmla="*/ 453 h 638"/>
                            <a:gd name="T64" fmla="*/ 488 w 790"/>
                            <a:gd name="T65" fmla="*/ 512 h 638"/>
                            <a:gd name="T66" fmla="*/ 388 w 790"/>
                            <a:gd name="T67" fmla="*/ 422 h 638"/>
                            <a:gd name="T68" fmla="*/ 607 w 790"/>
                            <a:gd name="T69" fmla="*/ 300 h 638"/>
                            <a:gd name="T70" fmla="*/ 607 w 790"/>
                            <a:gd name="T71" fmla="*/ 270 h 638"/>
                            <a:gd name="T72" fmla="*/ 537 w 790"/>
                            <a:gd name="T73" fmla="*/ 155 h 638"/>
                            <a:gd name="T74" fmla="*/ 480 w 790"/>
                            <a:gd name="T75" fmla="*/ 202 h 638"/>
                            <a:gd name="T76" fmla="*/ 441 w 790"/>
                            <a:gd name="T77" fmla="*/ 243 h 638"/>
                            <a:gd name="T78" fmla="*/ 401 w 790"/>
                            <a:gd name="T79" fmla="*/ 207 h 638"/>
                            <a:gd name="T80" fmla="*/ 538 w 790"/>
                            <a:gd name="T81" fmla="*/ 128 h 638"/>
                            <a:gd name="T82" fmla="*/ 672 w 790"/>
                            <a:gd name="T83" fmla="*/ 255 h 638"/>
                            <a:gd name="T84" fmla="*/ 672 w 790"/>
                            <a:gd name="T85" fmla="*/ 454 h 638"/>
                            <a:gd name="T86" fmla="*/ 707 w 790"/>
                            <a:gd name="T87" fmla="*/ 490 h 6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790" h="638">
                              <a:moveTo>
                                <a:pt x="462" y="408"/>
                              </a:moveTo>
                              <a:cubicBezTo>
                                <a:pt x="462" y="333"/>
                                <a:pt x="568" y="327"/>
                                <a:pt x="607" y="325"/>
                              </a:cubicBezTo>
                              <a:lnTo>
                                <a:pt x="607" y="373"/>
                              </a:lnTo>
                              <a:cubicBezTo>
                                <a:pt x="607" y="428"/>
                                <a:pt x="572" y="478"/>
                                <a:pt x="518" y="478"/>
                              </a:cubicBezTo>
                              <a:cubicBezTo>
                                <a:pt x="490" y="478"/>
                                <a:pt x="462" y="449"/>
                                <a:pt x="462" y="408"/>
                              </a:cubicBezTo>
                              <a:close/>
                              <a:moveTo>
                                <a:pt x="707" y="490"/>
                              </a:moveTo>
                              <a:cubicBezTo>
                                <a:pt x="710" y="490"/>
                                <a:pt x="712" y="490"/>
                                <a:pt x="726" y="489"/>
                              </a:cubicBezTo>
                              <a:cubicBezTo>
                                <a:pt x="770" y="427"/>
                                <a:pt x="790" y="352"/>
                                <a:pt x="790" y="284"/>
                              </a:cubicBezTo>
                              <a:cubicBezTo>
                                <a:pt x="790" y="129"/>
                                <a:pt x="683" y="0"/>
                                <a:pt x="518" y="0"/>
                              </a:cubicBezTo>
                              <a:cubicBezTo>
                                <a:pt x="483" y="0"/>
                                <a:pt x="446" y="7"/>
                                <a:pt x="407" y="18"/>
                              </a:cubicBezTo>
                              <a:lnTo>
                                <a:pt x="407" y="117"/>
                              </a:lnTo>
                              <a:lnTo>
                                <a:pt x="388" y="117"/>
                              </a:lnTo>
                              <a:lnTo>
                                <a:pt x="388" y="135"/>
                              </a:lnTo>
                              <a:lnTo>
                                <a:pt x="313" y="135"/>
                              </a:lnTo>
                              <a:lnTo>
                                <a:pt x="313" y="135"/>
                              </a:lnTo>
                              <a:lnTo>
                                <a:pt x="313" y="54"/>
                              </a:lnTo>
                              <a:cubicBezTo>
                                <a:pt x="252" y="85"/>
                                <a:pt x="188" y="129"/>
                                <a:pt x="125" y="188"/>
                              </a:cubicBezTo>
                              <a:lnTo>
                                <a:pt x="178" y="188"/>
                              </a:lnTo>
                              <a:lnTo>
                                <a:pt x="178" y="338"/>
                              </a:lnTo>
                              <a:lnTo>
                                <a:pt x="253" y="338"/>
                              </a:lnTo>
                              <a:lnTo>
                                <a:pt x="253" y="188"/>
                              </a:lnTo>
                              <a:lnTo>
                                <a:pt x="328" y="188"/>
                              </a:lnTo>
                              <a:lnTo>
                                <a:pt x="328" y="413"/>
                              </a:lnTo>
                              <a:lnTo>
                                <a:pt x="103" y="413"/>
                              </a:lnTo>
                              <a:lnTo>
                                <a:pt x="103" y="207"/>
                              </a:lnTo>
                              <a:cubicBezTo>
                                <a:pt x="28" y="280"/>
                                <a:pt x="0" y="344"/>
                                <a:pt x="0" y="398"/>
                              </a:cubicBezTo>
                              <a:cubicBezTo>
                                <a:pt x="0" y="512"/>
                                <a:pt x="151" y="638"/>
                                <a:pt x="400" y="638"/>
                              </a:cubicBezTo>
                              <a:cubicBezTo>
                                <a:pt x="538" y="638"/>
                                <a:pt x="635" y="590"/>
                                <a:pt x="697" y="524"/>
                              </a:cubicBezTo>
                              <a:lnTo>
                                <a:pt x="711" y="509"/>
                              </a:lnTo>
                              <a:cubicBezTo>
                                <a:pt x="688" y="512"/>
                                <a:pt x="680" y="512"/>
                                <a:pt x="670" y="512"/>
                              </a:cubicBezTo>
                              <a:cubicBezTo>
                                <a:pt x="622" y="512"/>
                                <a:pt x="607" y="488"/>
                                <a:pt x="607" y="453"/>
                              </a:cubicBezTo>
                              <a:lnTo>
                                <a:pt x="606" y="453"/>
                              </a:lnTo>
                              <a:cubicBezTo>
                                <a:pt x="580" y="489"/>
                                <a:pt x="545" y="512"/>
                                <a:pt x="488" y="512"/>
                              </a:cubicBezTo>
                              <a:cubicBezTo>
                                <a:pt x="431" y="512"/>
                                <a:pt x="388" y="473"/>
                                <a:pt x="388" y="422"/>
                              </a:cubicBezTo>
                              <a:cubicBezTo>
                                <a:pt x="388" y="305"/>
                                <a:pt x="545" y="305"/>
                                <a:pt x="607" y="300"/>
                              </a:cubicBezTo>
                              <a:lnTo>
                                <a:pt x="607" y="270"/>
                              </a:lnTo>
                              <a:cubicBezTo>
                                <a:pt x="607" y="214"/>
                                <a:pt x="606" y="155"/>
                                <a:pt x="537" y="155"/>
                              </a:cubicBezTo>
                              <a:cubicBezTo>
                                <a:pt x="486" y="155"/>
                                <a:pt x="480" y="177"/>
                                <a:pt x="480" y="202"/>
                              </a:cubicBezTo>
                              <a:cubicBezTo>
                                <a:pt x="480" y="234"/>
                                <a:pt x="455" y="243"/>
                                <a:pt x="441" y="243"/>
                              </a:cubicBezTo>
                              <a:cubicBezTo>
                                <a:pt x="418" y="243"/>
                                <a:pt x="401" y="228"/>
                                <a:pt x="401" y="207"/>
                              </a:cubicBezTo>
                              <a:cubicBezTo>
                                <a:pt x="401" y="154"/>
                                <a:pt x="481" y="128"/>
                                <a:pt x="538" y="128"/>
                              </a:cubicBezTo>
                              <a:cubicBezTo>
                                <a:pt x="652" y="128"/>
                                <a:pt x="672" y="180"/>
                                <a:pt x="672" y="255"/>
                              </a:cubicBezTo>
                              <a:lnTo>
                                <a:pt x="672" y="454"/>
                              </a:lnTo>
                              <a:cubicBezTo>
                                <a:pt x="672" y="480"/>
                                <a:pt x="681" y="490"/>
                                <a:pt x="707" y="490"/>
                              </a:cubicBezTo>
                              <a:close/>
                            </a:path>
                          </a:pathLst>
                        </a:custGeom>
                        <a:solidFill>
                          <a:srgbClr val="000000"/>
                        </a:solidFill>
                        <a:ln w="0">
                          <a:noFill/>
                          <a:prstDash val="solid"/>
                          <a:round/>
                          <a:headEnd/>
                          <a:tailEnd/>
                        </a:ln>
                      </wps:spPr>
                      <wps:bodyPr vert="horz" wrap="square" lIns="91440" tIns="45720" rIns="91440" bIns="45720" numCol="1" anchor="t" anchorCtr="0" compatLnSpc="1">
                        <a:prstTxWarp prst="textNoShape">
                          <a:avLst/>
                        </a:prstTxWarp>
                      </wps:bodyPr>
                    </wps:wsp>
                    <wps:wsp>
                      <wps:cNvPr id="53" name="Rectangle 53"/>
                      <wps:cNvSpPr>
                        <a:spLocks noChangeArrowheads="1"/>
                      </wps:cNvSpPr>
                      <wps:spPr bwMode="auto">
                        <a:xfrm>
                          <a:off x="161925" y="0"/>
                          <a:ext cx="36513" cy="92075"/>
                        </a:xfrm>
                        <a:prstGeom prst="rect">
                          <a:avLst/>
                        </a:prstGeom>
                        <a:solidFill>
                          <a:srgbClr val="0BBBEF"/>
                        </a:solidFill>
                        <a:ln w="0">
                          <a:noFill/>
                          <a:prstDash val="solid"/>
                          <a:miter lim="800000"/>
                          <a:headEnd/>
                          <a:tailEnd/>
                        </a:ln>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0AF34EDB" id="Groupe 126" o:spid="_x0000_s1026" alt="Université d'Angers&#10;" style="position:absolute;margin-left:-2.65pt;margin-top:-36pt;width:167.25pt;height:50.15pt;z-index:251687936;mso-width-relative:margin;mso-height-relative:margin" coordsize="11509,3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">
              <v:shape id="Freeform 139" o:spid="_x0000_s1027" style="position:absolute;left:4508;top:1841;width:1000;height:1016;visibility:visible;mso-wrap-style:square;v-text-anchor:top" coordsize="206,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" path="m206,200v-15,5,-29,7,-47,7c131,207,126,192,122,178v-8,10,-28,29,-62,29c29,207,,186,,158,,98,94,95,121,93r,-21c121,48,121,16,90,16,45,16,76,67,35,67,22,67,9,60,9,45,9,13,55,,92,v58,,75,21,75,71l167,157v,26,5,36,20,36c194,193,199,191,205,190r,10l206,200xm122,108v-17,,-72,3,-72,44c50,168,60,183,79,183v26,,43,-17,43,-48l122,108xe" fillcolor="black" stroked="f" strokeweight="0">
                <v:path arrowok="t" o:connecttype="custom" o:connectlocs="100013,98164;77195,101600;59231,87366;29130,101600;0,77550;58746,45646;58746,35339;43695,7853;16993,32885;4370,22087;44666,0;81079,34848;81079,77059;90789,94729;99528,93256;99528,98164;100013,98164;59231,53009;24275,74605;38355,89820;59231,66261;59231,53009" o:connectangles="0,0,0,0,0,0,0,0,0,0,0,0,0,0,0,0,0,0,0,0,0,0"/>
                <o:lock v:ext="edit" verticies="t"/>
              </v:shape>
              <v:shape id="Freeform 140" o:spid="_x0000_s1028" style="position:absolute;left:5746;top:1841;width:1191;height:1000;visibility:visible;mso-wrap-style:square;v-text-anchor:top" coordsize="245,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" path="m,193v26,,33,-7,33,-37l33,55c33,23,17,20,,20l,10,80,r,51l81,51c91,33,112,,156,v46,,55,25,55,57l211,156v,30,7,37,34,37l245,203r-114,l131,193v26,,34,-7,34,-37l165,92v,-52,-7,-66,-29,-66c110,26,81,71,81,97r,58c81,185,88,192,115,192r,10l,202r,-9xe" fillcolor="black" stroked="f" strokeweight="0">
                <v:path arrowok="t" o:connecttype="custom" o:connectlocs="0,95086;16037,76857;16037,27097;0,9853;0,4927;38878,0;38878,25126;39364,25126;75812,0;102540,28082;102540,76857;119063,95086;119063,100013;63662,100013;63662,95086;80185,76857;80185,45326;66092,12810;39364,47789;39364,76365;55887,94594;55887,99520;0,99520;0,95086" o:connectangles="0,0,0,0,0,0,0,0,0,0,0,0,0,0,0,0,0,0,0,0,0,0,0,0"/>
              </v:shape>
              <v:shape id="Freeform 141" o:spid="_x0000_s1029" style="position:absolute;left:7223;top:1666;width:1079;height:1604;visibility:visible;mso-wrap-style:square;v-text-anchor:top" coordsize="220,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" path="m141,204v34,,69,11,69,51c210,290,166,330,94,330,26,330,,300,,279,,259,17,247,29,238,24,233,14,227,14,213v,-23,21,-41,27,-50c29,154,10,142,10,107,10,63,42,35,95,35v21,,37,7,49,13c152,32,167,,195,v14,,25,10,25,24c220,38,210,48,195,48v-8,,-11,-3,-15,-5c176,40,175,39,171,39v-9,,-14,10,-16,16c167,65,180,79,180,107v,43,-35,68,-84,68c76,175,66,172,57,169v-5,5,-8,13,-8,20c49,202,59,205,72,205r69,l141,204xm41,244v-5,8,-9,15,-9,24c32,285,52,313,95,313v44,,75,-24,75,-44c170,250,149,245,129,245r-88,l41,244xm94,160v27,,37,-23,37,-53c131,77,121,50,94,50,60,50,55,84,55,107v,33,9,53,39,53e" fillcolor="black" stroked="f" strokeweight="0">
                <v:path arrowok="t" o:connecttype="custom" o:connectlocs="69186,99118;103043,123898;46124,160338;0,135558;14230,115638;6870,103491;20118,79197;4907,51988;46615,17006;70658,23322;95683,0;107950,11661;95683,23322;88323,20893;83907,18949;76056,26723;88323,51988;47105,85028;27969,82112;24043,91830;35329,99604;69186,99604;69186,99118;20118,118553;15702,130214;46615,152078;83416,130700;63298,119039;20118,119039;20118,118553;46124,77740;64279,51988;46124,24294;26988,51988;46124,77740" o:connectangles="0,0,0,0,0,0,0,0,0,0,0,0,0,0,0,0,0,0,0,0,0,0,0,0,0,0,0,0,0,0,0,0,0,0,0"/>
                <o:lock v:ext="edit" verticies="t"/>
              </v:shape>
              <v:shape id="Freeform 142" o:spid="_x0000_s1030" style="position:absolute;left:8556;top:1841;width:873;height:1016;visibility:visible;mso-wrap-style:square;v-text-anchor:top" coordsize="17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" path="m173,195v-8,2,-32,11,-62,11c41,206,,167,,96,,31,33,,95,v71,,83,45,83,81l50,81v,45,18,106,82,106c151,187,166,184,173,180r,15xm131,62c131,35,123,14,92,14,57,14,48,46,48,62r83,xe" fillcolor="black" stroked="f" strokeweight="0">
                <v:path arrowok="t" o:connecttype="custom" o:connectlocs="84860,96175;54448,101600;0,47348;46600,0;87313,39950;24526,39950;64749,92229;84860,88777;84860,96175;64258,30579;45128,6905;23545,30579;64258,30579" o:connectangles="0,0,0,0,0,0,0,0,0,0,0,0,0"/>
                <o:lock v:ext="edit" verticies="t"/>
              </v:shape>
              <v:shape id="Freeform 143" o:spid="_x0000_s1031" style="position:absolute;left:9715;top:1841;width:810;height:1000;visibility:visible;mso-wrap-style:square;v-text-anchor:top" coordsize="168,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" path="m,193v26,,33,-7,33,-37l33,55c33,23,17,20,,20l,10,80,r,50l81,50c88,30,106,,143,v10,,25,8,25,22c168,37,157,46,143,46,127,46,130,36,115,36v-14,,-35,26,-35,71l80,156v,30,7,37,33,37l113,203,,203,,193xe" fillcolor="black" stroked="f" strokeweight="0">
                <v:path arrowok="t" o:connecttype="custom" o:connectlocs="0,95086;15903,76857;15903,27097;0,9853;0,4927;38554,0;38554,24634;39036,24634;68915,0;80963,10839;68915,22663;55421,17736;38554,52716;38554,76857;54457,95086;54457,100013;0,100013;0,95086" o:connectangles="0,0,0,0,0,0,0,0,0,0,0,0,0,0,0,0,0,0"/>
              </v:shape>
              <v:shape id="Freeform 144" o:spid="_x0000_s1032" style="position:absolute;left:10779;top:1841;width:730;height:1016;visibility:visible;mso-wrap-style:square;v-text-anchor:top" coordsize="14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" path="m123,57c122,42,112,14,78,14,58,14,45,26,45,41v,28,52,39,80,60c138,111,148,126,148,147v,35,-30,59,-82,59c38,206,13,201,2,199l,141r13,c13,166,31,192,65,192v20,,41,-11,41,-32c106,132,61,124,33,106,11,91,1,80,1,56,1,17,37,,80,v21,,37,4,52,7l135,59r-12,l123,57xe" fillcolor="black" stroked="f" strokeweight="0">
                <v:path arrowok="t" o:connecttype="custom" o:connectlocs="60690,28113;38486,6905;22204,20221;61677,49814;73025,72501;32565,101600;987,98148;0,69542;6414,69542;32072,94695;52302,78913;16283,52280;493,27619;39473,0;65130,3452;66611,29099;60690,29099;60690,28113" o:connectangles="0,0,0,0,0,0,0,0,0,0,0,0,0,0,0,0,0,0"/>
              </v:shape>
              <v:shape id="Freeform 145" o:spid="_x0000_s1033" style="position:absolute;left:4619;top:968;width:492;height:492;visibility:visible;mso-wrap-style:square;v-text-anchor:top" coordsize="1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" path="m17,r,83l82,83,82,r18,l100,100,,100,,,17,xe" fillcolor="black" stroked="f" strokeweight="0">
                <v:path arrowok="t" o:connecttype="custom" o:connectlocs="8366,0;8366,40847;40355,40847;40355,0;49213,0;49213,49213;0,49213;0,0;8366,0" o:connectangles="0,0,0,0,0,0,0,0,0"/>
              </v:shape>
              <v:shape id="Freeform 146" o:spid="_x0000_s1034" style="position:absolute;left:5476;top:968;width:493;height:492;visibility:visible;mso-wrap-style:square;v-text-anchor:top" coordsize="1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" path="m82,16r-65,l17,100,,100,,,100,r,100l82,100r,-84xe" fillcolor="black" stroked="f" strokeweight="0">
                <v:path arrowok="t" o:connecttype="custom" o:connectlocs="40355,7874;8366,7874;8366,49213;0,49213;0,0;49213,0;49213,49213;40355,49213;40355,7874" o:connectangles="0,0,0,0,0,0,0,0,0"/>
              </v:shape>
              <v:shape id="Freeform 147" o:spid="_x0000_s1035" style="position:absolute;left:6334;top:825;width:79;height:635;visibility:visible;mso-wrap-style:square;v-text-anchor:top" coordsize="17,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" path="m17,14l,14,,,17,r,14xm17,129l,129,,29r17,l17,129xe" fillcolor="black" stroked="f" strokeweight="0">
                <v:path arrowok="t" o:connecttype="custom" o:connectlocs="7938,6891;0,6891;0,0;7938,0;7938,6891;7938,63500;0,63500;0,14275;7938,14275;7938,63500" o:connectangles="0,0,0,0,0,0,0,0,0,0"/>
                <o:lock v:ext="edit" verticies="t"/>
              </v:shape>
              <v:shape id="Freeform 148" o:spid="_x0000_s1036" style="position:absolute;left:6746;top:968;width:493;height:492;visibility:visible;mso-wrap-style:square;v-text-anchor:top" coordsize="1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" path="m72,100r-46,l,,17,,42,82r16,c58,78,82,,82,r18,l72,100xe" fillcolor="black" stroked="f" strokeweight="0">
                <v:path arrowok="t" o:connecttype="custom" o:connectlocs="35433,49213;12795,49213;0,0;8366,0;20669,40355;28544,40355;40355,0;49213,0;35433,49213" o:connectangles="0,0,0,0,0,0,0,0,0"/>
              </v:shape>
              <v:shape id="Freeform 149" o:spid="_x0000_s1037" style="position:absolute;left:7556;top:968;width:492;height:492;visibility:visible;mso-wrap-style:square;v-text-anchor:top" coordsize="100,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" path="m,100l,,100,r,58l17,58r,25l81,83r,18l,101r,-1xm17,41r64,l81,16r-64,l17,41xe" fillcolor="black" stroked="f" strokeweight="0">
                <v:path arrowok="t" o:connecttype="custom" o:connectlocs="0,48726;0,0;49213,0;49213,28261;8366,28261;8366,40442;39863,40442;39863,49213;0,49213;0,48726;8366,19978;39863,19978;39863,7796;8366,7796;8366,19978" o:connectangles="0,0,0,0,0,0,0,0,0,0,0,0,0,0,0"/>
                <o:lock v:ext="edit" verticies="t"/>
              </v:shape>
              <v:shape id="Freeform 150" o:spid="_x0000_s1038" style="position:absolute;left:8366;top:968;width:301;height:492;visibility:visible;mso-wrap-style:square;v-text-anchor:top" coordsize="6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" path="m,100l,,62,r,16l17,16r,84l,100xe" fillcolor="black" stroked="f" strokeweight="0">
                <v:path arrowok="t" o:connecttype="custom" o:connectlocs="0,49213;0,0;30163,0;30163,7874;8271,7874;8271,49213;0,49213" o:connectangles="0,0,0,0,0,0,0"/>
              </v:shape>
              <v:shape id="Freeform 151" o:spid="_x0000_s1039" style="position:absolute;left:8985;top:968;width:492;height:492;visibility:visible;mso-wrap-style:square;v-text-anchor:top" coordsize="1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" path="m83,58r-42,l,58,,,84,r,16l19,16r,25l100,41r,59l,100,,82r83,l83,58xe" fillcolor="black" stroked="f" strokeweight="0">
                <v:path arrowok="t" o:connecttype="custom" o:connectlocs="40847,28544;20177,28544;0,28544;0,0;41339,0;41339,7874;9350,7874;9350,20177;49213,20177;49213,49213;0,49213;0,40355;40847,40355;40847,28544" o:connectangles="0,0,0,0,0,0,0,0,0,0,0,0,0,0"/>
              </v:shape>
              <v:shape id="Freeform 152" o:spid="_x0000_s1040" style="position:absolute;left:9842;top:825;width:95;height:635;visibility:visible;mso-wrap-style:square;v-text-anchor:top" coordsize="18,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" path="m18,14l,14,,,18,r,14xm18,129l,129,,29r18,l18,129xe" fillcolor="black" stroked="f" strokeweight="0">
                <v:path arrowok="t" o:connecttype="custom" o:connectlocs="9525,6891;0,6891;0,0;9525,0;9525,6891;9525,63500;0,63500;0,14275;9525,14275;9525,63500" o:connectangles="0,0,0,0,0,0,0,0,0,0"/>
                <o:lock v:ext="edit" verticies="t"/>
              </v:shape>
              <v:shape id="Freeform 153" o:spid="_x0000_s1041" style="position:absolute;left:10318;top:744;width:318;height:635;visibility:visible;mso-wrap-style:square;v-text-anchor:top" coordsize="65,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" path="m65,111r,18l,129,,64,,,18,r,29l52,29r,16l18,45r,66l65,111xe" fillcolor="black" stroked="f" strokeweight="0">
                <v:path arrowok="t" o:connecttype="custom" o:connectlocs="31750,54640;31750,63500;0,63500;0,31504;0,0;8792,0;8792,14275;25400,14275;25400,22151;8792,22151;8792,54640;31750,54640" o:connectangles="0,0,0,0,0,0,0,0,0,0,0,0"/>
              </v:shape>
              <v:shape id="Freeform 154" o:spid="_x0000_s1042" style="position:absolute;left:11001;top:809;width:492;height:635;visibility:visible;mso-wrap-style:square;v-text-anchor:top" coordsize="100,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" path="m100,87r,-59l56,28,76,,58,c58,,42,20,36,28l,28,,128r82,l82,111r-64,l18,86r82,l100,87xm18,46r64,l82,71r-64,l18,46xe" fillcolor="black" stroked="f" strokeweight="0">
                <v:path arrowok="t" o:connecttype="custom" o:connectlocs="49213,43160;49213,13891;27559,13891;37402,0;28544,0;17717,13891;0,13891;0,63500;40355,63500;40355,55066;8858,55066;8858,42664;49213,42664;49213,43160;8858,22820;40355,22820;40355,35223;8858,35223;8858,22820" o:connectangles="0,0,0,0,0,0,0,0,0,0,0,0,0,0,0,0,0,0,0"/>
                <o:lock v:ext="edit" verticies="t"/>
              </v:shape>
              <v:shape id="Freeform 155" o:spid="_x0000_s1043" style="position:absolute;left:1889;top:968;width:1667;height:1873;visibility:visible;mso-wrap-style:square;v-text-anchor:top" coordsize="33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" path="m319,363v-26,,-35,-10,-35,-37l284,127c284,52,263,,150,,93,,13,26,13,78v,22,17,37,40,37c67,115,92,106,92,73v,-25,6,-46,57,-46c219,27,219,86,219,142r,30c157,177,,177,,293v,53,43,90,100,90c157,383,193,361,218,325r1,c219,360,233,383,282,383v10,,20,,41,-2l328,376v4,-5,7,-10,10,-15c324,363,322,363,319,363xe" stroked="f" strokeweight="0">
                <v:path arrowok="t" o:connecttype="custom" o:connectlocs="157318,177543;140057,159446;140057,62116;73974,0;6411,38150;26137,56246;45371,35704;73481,13206;108002,69452;108002,84125;0,143306;49316,187325;107509,158957;108002,158957;139071,187325;159291,186347;161756,183901;166688,176565;157318,177543" o:connectangles="0,0,0,0,0,0,0,0,0,0,0,0,0,0,0,0,0,0,0"/>
              </v:shape>
              <v:shape id="Freeform 156" o:spid="_x0000_s1044" style="position:absolute;left:508;top:1254;width:1095;height:1095;visibility:visible;mso-wrap-style:square;v-text-anchor:top" coordsize="225,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" path="m22,l,19,,224r225,l225,,150,r,149l75,149,75,,22,xe" stroked="f" strokeweight="0">
                <v:path arrowok="t" o:connecttype="custom" o:connectlocs="10710,0;0,9291;0,109538;109538,109538;109538,0;73025,0;73025,72862;36513,72862;36513,0;10710,0" o:connectangles="0,0,0,0,0,0,0,0,0,0"/>
              </v:shape>
              <v:shape id="Freeform 157" o:spid="_x0000_s1045" style="position:absolute;top:349;width:3857;height:3111;visibility:visible;mso-wrap-style:square;v-text-anchor:top" coordsize="790,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" path="m462,408v,-75,106,-81,145,-83l607,373v,55,-35,105,-89,105c490,478,462,449,462,408xm707,490v3,,5,,19,-1c770,427,790,352,790,284,790,129,683,,518,,483,,446,7,407,18r,99l388,117r,18l313,135r,l313,54c252,85,188,129,125,188r53,l178,338r75,l253,188r75,l328,413r-225,l103,207c28,280,,344,,398,,512,151,638,400,638v138,,235,-48,297,-114l711,509v-23,3,-31,3,-41,3c622,512,607,488,607,453r-1,c580,489,545,512,488,512v-57,,-100,-39,-100,-90c388,305,545,305,607,300r,-30c607,214,606,155,537,155v-51,,-57,22,-57,47c480,234,455,243,441,243v-23,,-40,-15,-40,-36c401,154,481,128,538,128v114,,134,52,134,127l672,454v,26,9,36,35,36xe" fillcolor="black" stroked="f" strokeweight="0">
                <v:path arrowok="t" o:connecttype="custom" o:connectlocs="225598,198980;296403,158501;296403,181911;252943,233119;225598,198980;345233,238971;354511,238483;385763,138506;252943,0;198741,8779;198741,57060;189463,57060;189463,65839;152840,65839;152840,65839;152840,26336;61038,91687;86919,91687;86919,164841;123542,164841;123542,91687;160165,91687;160165,201418;50296,201418;50296,100953;0,194103;195323,311150;340350,255553;347187,248237;327166,249700;296403,220926;295914,220926;238294,249700;189463,205808;296403,146309;296403,131678;262221,75593;234388,98515;215344,118510;195811,100953;262709,62425;328143,124362;328143,221414;345233,238971" o:connectangles="0,0,0,0,0,0,0,0,0,0,0,0,0,0,0,0,0,0,0,0,0,0,0,0,0,0,0,0,0,0,0,0,0,0,0,0,0,0,0,0,0,0,0,0"/>
                <o:lock v:ext="edit" verticies="t"/>
              </v:shape>
              <v:rect id="Rectangle 53" o:spid="_x0000_s1046" style="position:absolute;left:1619;width:365;height: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" fillcolor="#0bbbef" stroked="f" strokeweight="0"/>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A3C0D" w14:textId="77777777" w:rsidR="0080073C" w:rsidRPr="00DA4A91" w:rsidRDefault="0080073C" w:rsidP="00AC6D8D">
    <w:pPr>
      <w:tabs>
        <w:tab w:val="center" w:pos="4550"/>
        <w:tab w:val="left" w:pos="5818"/>
      </w:tabs>
      <w:ind w:right="260" w:firstLine="0"/>
      <w:jc w:val="left"/>
      <w:rPr>
        <w:color w:val="767171" w:themeColor="background2" w:themeShade="80"/>
        <w:spacing w:val="-20"/>
        <w:szCs w:val="24"/>
      </w:rPr>
    </w:pPr>
    <w:r>
      <w:rPr>
        <w:color w:val="767171" w:themeColor="background2" w:themeShade="80"/>
        <w:spacing w:val="-20"/>
        <w:szCs w:val="24"/>
      </w:rPr>
      <w:tab/>
    </w:r>
    <w:r w:rsidRPr="00A60A8E">
      <w:rPr>
        <w:color w:val="767171" w:themeColor="background2" w:themeShade="80"/>
        <w:spacing w:val="-20"/>
        <w:szCs w:val="24"/>
      </w:rPr>
      <w:t xml:space="preserve">Page </w:t>
    </w:r>
    <w:r w:rsidRPr="00A60A8E">
      <w:rPr>
        <w:color w:val="767171" w:themeColor="background2" w:themeShade="80"/>
        <w:spacing w:val="-20"/>
        <w:szCs w:val="24"/>
      </w:rPr>
      <w:fldChar w:fldCharType="begin"/>
    </w:r>
    <w:r w:rsidRPr="00A60A8E">
      <w:rPr>
        <w:color w:val="767171" w:themeColor="background2" w:themeShade="80"/>
        <w:spacing w:val="-20"/>
        <w:szCs w:val="24"/>
      </w:rPr>
      <w:instrText>PAGE   \* MERGEFORMAT</w:instrText>
    </w:r>
    <w:r w:rsidRPr="00A60A8E">
      <w:rPr>
        <w:color w:val="767171" w:themeColor="background2" w:themeShade="80"/>
        <w:spacing w:val="-20"/>
        <w:szCs w:val="24"/>
      </w:rPr>
      <w:fldChar w:fldCharType="separate"/>
    </w:r>
    <w:r>
      <w:rPr>
        <w:noProof/>
        <w:color w:val="767171" w:themeColor="background2" w:themeShade="80"/>
        <w:spacing w:val="-20"/>
        <w:szCs w:val="24"/>
      </w:rPr>
      <w:t>30</w:t>
    </w:r>
    <w:r w:rsidRPr="00A60A8E">
      <w:rPr>
        <w:color w:val="767171" w:themeColor="background2" w:themeShade="80"/>
        <w:spacing w:val="-20"/>
        <w:szCs w:val="24"/>
      </w:rPr>
      <w:fldChar w:fldCharType="end"/>
    </w:r>
    <w:r w:rsidRPr="00A60A8E">
      <w:rPr>
        <w:color w:val="767171" w:themeColor="background2" w:themeShade="80"/>
        <w:spacing w:val="-20"/>
        <w:szCs w:val="24"/>
      </w:rPr>
      <w:t xml:space="preserve"> | </w:t>
    </w:r>
    <w:r w:rsidRPr="00A60A8E">
      <w:rPr>
        <w:color w:val="767171" w:themeColor="background2" w:themeShade="80"/>
        <w:spacing w:val="-20"/>
        <w:szCs w:val="24"/>
      </w:rPr>
      <w:fldChar w:fldCharType="begin"/>
    </w:r>
    <w:r w:rsidRPr="00A60A8E">
      <w:rPr>
        <w:color w:val="767171" w:themeColor="background2" w:themeShade="80"/>
        <w:spacing w:val="-20"/>
        <w:szCs w:val="24"/>
      </w:rPr>
      <w:instrText>NUMPAGES  \* Arabic  \* MERGEFORMAT</w:instrText>
    </w:r>
    <w:r w:rsidRPr="00A60A8E">
      <w:rPr>
        <w:color w:val="767171" w:themeColor="background2" w:themeShade="80"/>
        <w:spacing w:val="-20"/>
        <w:szCs w:val="24"/>
      </w:rPr>
      <w:fldChar w:fldCharType="separate"/>
    </w:r>
    <w:r>
      <w:rPr>
        <w:noProof/>
        <w:color w:val="767171" w:themeColor="background2" w:themeShade="80"/>
        <w:spacing w:val="-20"/>
        <w:szCs w:val="24"/>
      </w:rPr>
      <w:t>30</w:t>
    </w:r>
    <w:r w:rsidRPr="00A60A8E">
      <w:rPr>
        <w:color w:val="767171" w:themeColor="background2" w:themeShade="80"/>
        <w:spacing w:val="-20"/>
        <w:szCs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C8A3B" w14:textId="21D91204" w:rsidR="002E0AB4" w:rsidRPr="00DA4A91" w:rsidRDefault="002E0AB4" w:rsidP="00DA4A91">
    <w:pPr>
      <w:tabs>
        <w:tab w:val="center" w:pos="4550"/>
        <w:tab w:val="left" w:pos="5818"/>
      </w:tabs>
      <w:ind w:right="260"/>
      <w:jc w:val="center"/>
      <w:rPr>
        <w:color w:val="767171" w:themeColor="background2" w:themeShade="80"/>
        <w:spacing w:val="-2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DB443" w14:textId="77777777" w:rsidR="00E32717" w:rsidRDefault="00E32717" w:rsidP="00AC6D8D">
      <w:pPr>
        <w:ind w:firstLine="0"/>
        <w:jc w:val="left"/>
      </w:pPr>
      <w:r>
        <w:separator/>
      </w:r>
    </w:p>
  </w:footnote>
  <w:footnote w:type="continuationSeparator" w:id="0">
    <w:p w14:paraId="4519DD59" w14:textId="77777777" w:rsidR="00E32717" w:rsidRDefault="00E32717" w:rsidP="00AC6D8D">
      <w:pPr>
        <w:ind w:firstLine="0"/>
      </w:pPr>
      <w:r>
        <w:continuationSeparator/>
      </w:r>
    </w:p>
  </w:footnote>
  <w:footnote w:type="continuationNotice" w:id="1">
    <w:p w14:paraId="13EC1620" w14:textId="77777777" w:rsidR="00E32717" w:rsidRDefault="00E327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A7EB9" w14:textId="77777777" w:rsidR="00CD475A" w:rsidRDefault="00CD475A" w:rsidP="00AC6D8D">
    <w:pPr>
      <w:pStyle w:val="En-ttemmoire"/>
    </w:pPr>
    <w:r>
      <w:rPr>
        <w:noProof/>
        <w:lang w:eastAsia="fr-FR"/>
      </w:rPr>
      <mc:AlternateContent>
        <mc:Choice Requires="wpg">
          <w:drawing>
            <wp:anchor distT="0" distB="0" distL="114300" distR="114300" simplePos="0" relativeHeight="251685888" behindDoc="0" locked="0" layoutInCell="1" allowOverlap="1" wp14:anchorId="688423F4" wp14:editId="306443DF">
              <wp:simplePos x="0" y="0"/>
              <wp:positionH relativeFrom="column">
                <wp:posOffset>4915535</wp:posOffset>
              </wp:positionH>
              <wp:positionV relativeFrom="paragraph">
                <wp:posOffset>791953</wp:posOffset>
              </wp:positionV>
              <wp:extent cx="1030713" cy="6996969"/>
              <wp:effectExtent l="0" t="0" r="0" b="0"/>
              <wp:wrapNone/>
              <wp:docPr id="206" name="Groupe 206"/>
              <wp:cNvGraphicFramePr/>
              <a:graphic xmlns:a="http://schemas.openxmlformats.org/drawingml/2006/main">
                <a:graphicData uri="http://schemas.microsoft.com/office/word/2010/wordprocessingGroup">
                  <wpg:wgp>
                    <wpg:cNvGrpSpPr/>
                    <wpg:grpSpPr>
                      <a:xfrm>
                        <a:off x="0" y="0"/>
                        <a:ext cx="1030713" cy="6996969"/>
                        <a:chOff x="0" y="0"/>
                        <a:chExt cx="1030713" cy="6996969"/>
                      </a:xfrm>
                    </wpg:grpSpPr>
                    <wpg:grpSp>
                      <wpg:cNvPr id="207" name="Grouper 4"/>
                      <wpg:cNvGrpSpPr/>
                      <wpg:grpSpPr>
                        <a:xfrm>
                          <a:off x="103517" y="4856672"/>
                          <a:ext cx="902335" cy="509905"/>
                          <a:chOff x="62640" y="5767588"/>
                          <a:chExt cx="1762835" cy="996825"/>
                        </a:xfrm>
                      </wpg:grpSpPr>
                      <wps:wsp>
                        <wps:cNvPr id="208" name="CustomShape 1"/>
                        <wps:cNvSpPr/>
                        <wps:spPr>
                          <a:xfrm>
                            <a:off x="62640" y="5767588"/>
                            <a:ext cx="867417" cy="996825"/>
                          </a:xfrm>
                          <a:custGeom>
                            <a:avLst/>
                            <a:gdLst/>
                            <a:ahLst/>
                            <a:cxnLst/>
                            <a:rect l="l" t="t" r="r" b="b"/>
                            <a:pathLst>
                              <a:path w="2528" h="2905">
                                <a:moveTo>
                                  <a:pt x="1975" y="29"/>
                                </a:moveTo>
                                <a:lnTo>
                                  <a:pt x="1975" y="29"/>
                                </a:lnTo>
                                <a:cubicBezTo>
                                  <a:pt x="2382" y="29"/>
                                  <a:pt x="2527" y="116"/>
                                  <a:pt x="2527" y="348"/>
                                </a:cubicBezTo>
                                <a:cubicBezTo>
                                  <a:pt x="2527" y="1742"/>
                                  <a:pt x="1713" y="2904"/>
                                  <a:pt x="929" y="2904"/>
                                </a:cubicBezTo>
                                <a:cubicBezTo>
                                  <a:pt x="407" y="2904"/>
                                  <a:pt x="0" y="2323"/>
                                  <a:pt x="0" y="1830"/>
                                </a:cubicBezTo>
                                <a:cubicBezTo>
                                  <a:pt x="0" y="1162"/>
                                  <a:pt x="523" y="755"/>
                                  <a:pt x="610" y="87"/>
                                </a:cubicBezTo>
                                <a:cubicBezTo>
                                  <a:pt x="697" y="0"/>
                                  <a:pt x="697" y="0"/>
                                  <a:pt x="697" y="0"/>
                                </a:cubicBezTo>
                                <a:cubicBezTo>
                                  <a:pt x="1045" y="29"/>
                                  <a:pt x="1249" y="145"/>
                                  <a:pt x="1249" y="377"/>
                                </a:cubicBezTo>
                                <a:cubicBezTo>
                                  <a:pt x="1249" y="813"/>
                                  <a:pt x="320" y="1801"/>
                                  <a:pt x="726" y="2294"/>
                                </a:cubicBezTo>
                                <a:cubicBezTo>
                                  <a:pt x="1306" y="2265"/>
                                  <a:pt x="1887" y="1249"/>
                                  <a:pt x="1887" y="87"/>
                                </a:cubicBezTo>
                                <a:lnTo>
                                  <a:pt x="1975" y="29"/>
                                </a:lnTo>
                              </a:path>
                            </a:pathLst>
                          </a:custGeom>
                          <a:solidFill>
                            <a:srgbClr val="0C1013"/>
                          </a:solidFill>
                          <a:ln>
                            <a:noFill/>
                          </a:ln>
                        </wps:spPr>
                        <wps:style>
                          <a:lnRef idx="0">
                            <a:scrgbClr r="0" g="0" b="0"/>
                          </a:lnRef>
                          <a:fillRef idx="0">
                            <a:scrgbClr r="0" g="0" b="0"/>
                          </a:fillRef>
                          <a:effectRef idx="0">
                            <a:scrgbClr r="0" g="0" b="0"/>
                          </a:effectRef>
                          <a:fontRef idx="minor"/>
                        </wps:style>
                        <wps:bodyPr/>
                      </wps:wsp>
                      <wpg:grpSp>
                        <wpg:cNvPr id="209" name="Grouper 2"/>
                        <wpg:cNvGrpSpPr/>
                        <wpg:grpSpPr>
                          <a:xfrm>
                            <a:off x="920160" y="5767588"/>
                            <a:ext cx="905315" cy="976916"/>
                            <a:chOff x="920160" y="5767588"/>
                            <a:chExt cx="905315" cy="976916"/>
                          </a:xfrm>
                        </wpg:grpSpPr>
                        <wps:wsp>
                          <wps:cNvPr id="210" name="CustomShape 2"/>
                          <wps:cNvSpPr/>
                          <wps:spPr>
                            <a:xfrm>
                              <a:off x="920160" y="5767588"/>
                              <a:ext cx="378272" cy="976916"/>
                            </a:xfrm>
                            <a:custGeom>
                              <a:avLst/>
                              <a:gdLst/>
                              <a:ahLst/>
                              <a:cxnLst/>
                              <a:rect l="l" t="t" r="r" b="b"/>
                              <a:pathLst>
                                <a:path w="1103" h="2847">
                                  <a:moveTo>
                                    <a:pt x="985" y="0"/>
                                  </a:moveTo>
                                  <a:lnTo>
                                    <a:pt x="0" y="2846"/>
                                  </a:lnTo>
                                  <a:lnTo>
                                    <a:pt x="116" y="2846"/>
                                  </a:lnTo>
                                  <a:lnTo>
                                    <a:pt x="1102" y="0"/>
                                  </a:lnTo>
                                  <a:lnTo>
                                    <a:pt x="985" y="0"/>
                                  </a:lnTo>
                                </a:path>
                              </a:pathLst>
                            </a:custGeom>
                            <a:solidFill>
                              <a:srgbClr val="14BAED"/>
                            </a:solidFill>
                            <a:ln>
                              <a:noFill/>
                            </a:ln>
                          </wps:spPr>
                          <wps:style>
                            <a:lnRef idx="0">
                              <a:scrgbClr r="0" g="0" b="0"/>
                            </a:lnRef>
                            <a:fillRef idx="0">
                              <a:scrgbClr r="0" g="0" b="0"/>
                            </a:fillRef>
                            <a:effectRef idx="0">
                              <a:scrgbClr r="0" g="0" b="0"/>
                            </a:effectRef>
                            <a:fontRef idx="minor"/>
                          </wps:style>
                          <wps:bodyPr/>
                        </wps:wsp>
                        <wps:wsp>
                          <wps:cNvPr id="211" name="CustomShape 3"/>
                          <wps:cNvSpPr/>
                          <wps:spPr>
                            <a:xfrm>
                              <a:off x="1107720" y="5767588"/>
                              <a:ext cx="717755" cy="976916"/>
                            </a:xfrm>
                            <a:custGeom>
                              <a:avLst/>
                              <a:gdLst/>
                              <a:ahLst/>
                              <a:cxnLst/>
                              <a:rect l="l" t="t" r="r" b="b"/>
                              <a:pathLst>
                                <a:path w="2092" h="2847">
                                  <a:moveTo>
                                    <a:pt x="1974" y="2846"/>
                                  </a:moveTo>
                                  <a:lnTo>
                                    <a:pt x="2091" y="2846"/>
                                  </a:lnTo>
                                  <a:lnTo>
                                    <a:pt x="1104" y="0"/>
                                  </a:lnTo>
                                  <a:lnTo>
                                    <a:pt x="929" y="0"/>
                                  </a:lnTo>
                                  <a:lnTo>
                                    <a:pt x="0" y="2846"/>
                                  </a:lnTo>
                                  <a:lnTo>
                                    <a:pt x="116" y="2846"/>
                                  </a:lnTo>
                                  <a:lnTo>
                                    <a:pt x="291" y="2352"/>
                                  </a:lnTo>
                                  <a:lnTo>
                                    <a:pt x="1278" y="2352"/>
                                  </a:lnTo>
                                  <a:lnTo>
                                    <a:pt x="1452" y="2846"/>
                                  </a:lnTo>
                                  <a:lnTo>
                                    <a:pt x="1597" y="2846"/>
                                  </a:lnTo>
                                  <a:lnTo>
                                    <a:pt x="842" y="668"/>
                                  </a:lnTo>
                                  <a:lnTo>
                                    <a:pt x="1016" y="145"/>
                                  </a:lnTo>
                                  <a:lnTo>
                                    <a:pt x="1974" y="2846"/>
                                  </a:lnTo>
                                  <a:moveTo>
                                    <a:pt x="1249" y="2207"/>
                                  </a:moveTo>
                                  <a:lnTo>
                                    <a:pt x="319" y="2207"/>
                                  </a:lnTo>
                                  <a:lnTo>
                                    <a:pt x="436" y="1858"/>
                                  </a:lnTo>
                                  <a:lnTo>
                                    <a:pt x="1133" y="1858"/>
                                  </a:lnTo>
                                  <a:lnTo>
                                    <a:pt x="1249" y="2207"/>
                                  </a:lnTo>
                                  <a:moveTo>
                                    <a:pt x="1074" y="1742"/>
                                  </a:moveTo>
                                  <a:lnTo>
                                    <a:pt x="493" y="1742"/>
                                  </a:lnTo>
                                  <a:lnTo>
                                    <a:pt x="784" y="871"/>
                                  </a:lnTo>
                                  <a:lnTo>
                                    <a:pt x="1074" y="1742"/>
                                  </a:lnTo>
                                </a:path>
                              </a:pathLst>
                            </a:custGeom>
                            <a:solidFill>
                              <a:srgbClr val="14BAED"/>
                            </a:solidFill>
                            <a:ln>
                              <a:noFill/>
                            </a:ln>
                          </wps:spPr>
                          <wps:style>
                            <a:lnRef idx="0">
                              <a:scrgbClr r="0" g="0" b="0"/>
                            </a:lnRef>
                            <a:fillRef idx="0">
                              <a:scrgbClr r="0" g="0" b="0"/>
                            </a:fillRef>
                            <a:effectRef idx="0">
                              <a:scrgbClr r="0" g="0" b="0"/>
                            </a:effectRef>
                            <a:fontRef idx="minor"/>
                          </wps:style>
                          <wps:bodyPr/>
                        </wps:wsp>
                      </wpg:grpSp>
                    </wpg:grpSp>
                    <wpg:grpSp>
                      <wpg:cNvPr id="212" name="Grouper 7"/>
                      <wpg:cNvGrpSpPr/>
                      <wpg:grpSpPr>
                        <a:xfrm>
                          <a:off x="34505" y="6487064"/>
                          <a:ext cx="957580" cy="509905"/>
                          <a:chOff x="0" y="7676850"/>
                          <a:chExt cx="1870393" cy="996825"/>
                        </a:xfrm>
                      </wpg:grpSpPr>
                      <wps:wsp>
                        <wps:cNvPr id="213" name="CustomShape 4"/>
                        <wps:cNvSpPr/>
                        <wps:spPr>
                          <a:xfrm>
                            <a:off x="0" y="7687650"/>
                            <a:ext cx="886982" cy="966618"/>
                          </a:xfrm>
                          <a:custGeom>
                            <a:avLst/>
                            <a:gdLst/>
                            <a:ahLst/>
                            <a:cxnLst/>
                            <a:rect l="l" t="t" r="r" b="b"/>
                            <a:pathLst>
                              <a:path w="2585" h="2817">
                                <a:moveTo>
                                  <a:pt x="2352" y="1712"/>
                                </a:moveTo>
                                <a:lnTo>
                                  <a:pt x="2352" y="1712"/>
                                </a:lnTo>
                                <a:cubicBezTo>
                                  <a:pt x="2352" y="2206"/>
                                  <a:pt x="2352" y="2206"/>
                                  <a:pt x="2352" y="2206"/>
                                </a:cubicBezTo>
                                <a:cubicBezTo>
                                  <a:pt x="2497" y="2235"/>
                                  <a:pt x="2584" y="2351"/>
                                  <a:pt x="2584" y="2496"/>
                                </a:cubicBezTo>
                                <a:cubicBezTo>
                                  <a:pt x="2584" y="2671"/>
                                  <a:pt x="2439" y="2816"/>
                                  <a:pt x="2265" y="2816"/>
                                </a:cubicBezTo>
                                <a:cubicBezTo>
                                  <a:pt x="2120" y="2816"/>
                                  <a:pt x="2004" y="2729"/>
                                  <a:pt x="1975" y="2613"/>
                                </a:cubicBezTo>
                                <a:cubicBezTo>
                                  <a:pt x="610" y="2613"/>
                                  <a:pt x="610" y="2613"/>
                                  <a:pt x="610" y="2613"/>
                                </a:cubicBezTo>
                                <a:cubicBezTo>
                                  <a:pt x="581" y="2729"/>
                                  <a:pt x="465" y="2816"/>
                                  <a:pt x="319" y="2816"/>
                                </a:cubicBezTo>
                                <a:cubicBezTo>
                                  <a:pt x="145" y="2816"/>
                                  <a:pt x="0" y="2671"/>
                                  <a:pt x="0" y="2496"/>
                                </a:cubicBezTo>
                                <a:cubicBezTo>
                                  <a:pt x="0" y="2351"/>
                                  <a:pt x="87" y="2235"/>
                                  <a:pt x="203" y="2206"/>
                                </a:cubicBezTo>
                                <a:cubicBezTo>
                                  <a:pt x="203" y="1712"/>
                                  <a:pt x="203" y="1712"/>
                                  <a:pt x="203" y="1712"/>
                                </a:cubicBezTo>
                                <a:cubicBezTo>
                                  <a:pt x="87" y="1655"/>
                                  <a:pt x="0" y="1567"/>
                                  <a:pt x="0" y="1422"/>
                                </a:cubicBezTo>
                                <a:cubicBezTo>
                                  <a:pt x="0" y="1277"/>
                                  <a:pt x="87" y="1161"/>
                                  <a:pt x="203" y="1131"/>
                                </a:cubicBezTo>
                                <a:cubicBezTo>
                                  <a:pt x="203" y="609"/>
                                  <a:pt x="203" y="609"/>
                                  <a:pt x="203" y="609"/>
                                </a:cubicBezTo>
                                <a:cubicBezTo>
                                  <a:pt x="87" y="580"/>
                                  <a:pt x="0" y="464"/>
                                  <a:pt x="0" y="318"/>
                                </a:cubicBezTo>
                                <a:cubicBezTo>
                                  <a:pt x="0" y="145"/>
                                  <a:pt x="145" y="0"/>
                                  <a:pt x="319" y="0"/>
                                </a:cubicBezTo>
                                <a:cubicBezTo>
                                  <a:pt x="494" y="0"/>
                                  <a:pt x="639" y="145"/>
                                  <a:pt x="639" y="318"/>
                                </a:cubicBezTo>
                                <a:cubicBezTo>
                                  <a:pt x="639" y="464"/>
                                  <a:pt x="551" y="580"/>
                                  <a:pt x="435" y="609"/>
                                </a:cubicBezTo>
                                <a:cubicBezTo>
                                  <a:pt x="435" y="1131"/>
                                  <a:pt x="435" y="1131"/>
                                  <a:pt x="435" y="1131"/>
                                </a:cubicBezTo>
                                <a:cubicBezTo>
                                  <a:pt x="551" y="1161"/>
                                  <a:pt x="639" y="1277"/>
                                  <a:pt x="639" y="1422"/>
                                </a:cubicBezTo>
                                <a:cubicBezTo>
                                  <a:pt x="639" y="1567"/>
                                  <a:pt x="551" y="1683"/>
                                  <a:pt x="435" y="1712"/>
                                </a:cubicBezTo>
                                <a:cubicBezTo>
                                  <a:pt x="435" y="2206"/>
                                  <a:pt x="435" y="2206"/>
                                  <a:pt x="435" y="2206"/>
                                </a:cubicBezTo>
                                <a:cubicBezTo>
                                  <a:pt x="522" y="2235"/>
                                  <a:pt x="581" y="2293"/>
                                  <a:pt x="610" y="2380"/>
                                </a:cubicBezTo>
                                <a:cubicBezTo>
                                  <a:pt x="1945" y="2380"/>
                                  <a:pt x="1945" y="2380"/>
                                  <a:pt x="1945" y="2380"/>
                                </a:cubicBezTo>
                                <a:cubicBezTo>
                                  <a:pt x="1975" y="2293"/>
                                  <a:pt x="2061" y="2235"/>
                                  <a:pt x="2149" y="2206"/>
                                </a:cubicBezTo>
                                <a:cubicBezTo>
                                  <a:pt x="2149" y="1712"/>
                                  <a:pt x="2149" y="1712"/>
                                  <a:pt x="2149" y="1712"/>
                                </a:cubicBezTo>
                                <a:cubicBezTo>
                                  <a:pt x="2032" y="1683"/>
                                  <a:pt x="1945" y="1567"/>
                                  <a:pt x="1945" y="1422"/>
                                </a:cubicBezTo>
                                <a:cubicBezTo>
                                  <a:pt x="1945" y="1277"/>
                                  <a:pt x="2032" y="1161"/>
                                  <a:pt x="2149" y="1131"/>
                                </a:cubicBezTo>
                                <a:cubicBezTo>
                                  <a:pt x="2149" y="609"/>
                                  <a:pt x="2149" y="609"/>
                                  <a:pt x="2149" y="609"/>
                                </a:cubicBezTo>
                                <a:cubicBezTo>
                                  <a:pt x="2032" y="580"/>
                                  <a:pt x="1945" y="464"/>
                                  <a:pt x="1945" y="318"/>
                                </a:cubicBezTo>
                                <a:cubicBezTo>
                                  <a:pt x="1945" y="145"/>
                                  <a:pt x="2091" y="0"/>
                                  <a:pt x="2265" y="0"/>
                                </a:cubicBezTo>
                                <a:cubicBezTo>
                                  <a:pt x="2439" y="0"/>
                                  <a:pt x="2584" y="145"/>
                                  <a:pt x="2584" y="318"/>
                                </a:cubicBezTo>
                                <a:cubicBezTo>
                                  <a:pt x="2584" y="464"/>
                                  <a:pt x="2497" y="580"/>
                                  <a:pt x="2352" y="609"/>
                                </a:cubicBezTo>
                                <a:cubicBezTo>
                                  <a:pt x="2352" y="1131"/>
                                  <a:pt x="2352" y="1131"/>
                                  <a:pt x="2352" y="1131"/>
                                </a:cubicBezTo>
                                <a:cubicBezTo>
                                  <a:pt x="2497" y="1161"/>
                                  <a:pt x="2584" y="1277"/>
                                  <a:pt x="2584" y="1422"/>
                                </a:cubicBezTo>
                                <a:cubicBezTo>
                                  <a:pt x="2584" y="1567"/>
                                  <a:pt x="2497" y="1655"/>
                                  <a:pt x="2352" y="1712"/>
                                </a:cubicBezTo>
                                <a:moveTo>
                                  <a:pt x="203" y="318"/>
                                </a:moveTo>
                                <a:lnTo>
                                  <a:pt x="203" y="318"/>
                                </a:lnTo>
                                <a:cubicBezTo>
                                  <a:pt x="203" y="406"/>
                                  <a:pt x="261" y="464"/>
                                  <a:pt x="319" y="464"/>
                                </a:cubicBezTo>
                                <a:cubicBezTo>
                                  <a:pt x="406" y="464"/>
                                  <a:pt x="465" y="406"/>
                                  <a:pt x="465" y="318"/>
                                </a:cubicBezTo>
                                <a:cubicBezTo>
                                  <a:pt x="465" y="261"/>
                                  <a:pt x="406" y="202"/>
                                  <a:pt x="319" y="202"/>
                                </a:cubicBezTo>
                                <a:cubicBezTo>
                                  <a:pt x="261" y="202"/>
                                  <a:pt x="203" y="261"/>
                                  <a:pt x="203" y="318"/>
                                </a:cubicBezTo>
                                <a:moveTo>
                                  <a:pt x="203" y="1422"/>
                                </a:moveTo>
                                <a:lnTo>
                                  <a:pt x="203" y="1422"/>
                                </a:lnTo>
                                <a:cubicBezTo>
                                  <a:pt x="203" y="1480"/>
                                  <a:pt x="261" y="1538"/>
                                  <a:pt x="319" y="1538"/>
                                </a:cubicBezTo>
                                <a:cubicBezTo>
                                  <a:pt x="406" y="1538"/>
                                  <a:pt x="465" y="1480"/>
                                  <a:pt x="465" y="1422"/>
                                </a:cubicBezTo>
                                <a:cubicBezTo>
                                  <a:pt x="465" y="1335"/>
                                  <a:pt x="406" y="1277"/>
                                  <a:pt x="319" y="1277"/>
                                </a:cubicBezTo>
                                <a:cubicBezTo>
                                  <a:pt x="261" y="1277"/>
                                  <a:pt x="203" y="1335"/>
                                  <a:pt x="203" y="1422"/>
                                </a:cubicBezTo>
                                <a:moveTo>
                                  <a:pt x="465" y="2496"/>
                                </a:moveTo>
                                <a:lnTo>
                                  <a:pt x="465" y="2496"/>
                                </a:lnTo>
                                <a:cubicBezTo>
                                  <a:pt x="465" y="2409"/>
                                  <a:pt x="406" y="2351"/>
                                  <a:pt x="319" y="2351"/>
                                </a:cubicBezTo>
                                <a:cubicBezTo>
                                  <a:pt x="261" y="2351"/>
                                  <a:pt x="203" y="2409"/>
                                  <a:pt x="203" y="2496"/>
                                </a:cubicBezTo>
                                <a:cubicBezTo>
                                  <a:pt x="203" y="2555"/>
                                  <a:pt x="261" y="2613"/>
                                  <a:pt x="319" y="2613"/>
                                </a:cubicBezTo>
                                <a:cubicBezTo>
                                  <a:pt x="406" y="2613"/>
                                  <a:pt x="465" y="2555"/>
                                  <a:pt x="465" y="2496"/>
                                </a:cubicBezTo>
                                <a:moveTo>
                                  <a:pt x="2120" y="318"/>
                                </a:moveTo>
                                <a:lnTo>
                                  <a:pt x="2120" y="318"/>
                                </a:lnTo>
                                <a:cubicBezTo>
                                  <a:pt x="2120" y="406"/>
                                  <a:pt x="2177" y="464"/>
                                  <a:pt x="2265" y="464"/>
                                </a:cubicBezTo>
                                <a:cubicBezTo>
                                  <a:pt x="2323" y="464"/>
                                  <a:pt x="2381" y="406"/>
                                  <a:pt x="2381" y="318"/>
                                </a:cubicBezTo>
                                <a:cubicBezTo>
                                  <a:pt x="2381" y="261"/>
                                  <a:pt x="2323" y="202"/>
                                  <a:pt x="2265" y="202"/>
                                </a:cubicBezTo>
                                <a:cubicBezTo>
                                  <a:pt x="2177" y="202"/>
                                  <a:pt x="2120" y="261"/>
                                  <a:pt x="2120" y="318"/>
                                </a:cubicBezTo>
                                <a:moveTo>
                                  <a:pt x="2120" y="1422"/>
                                </a:moveTo>
                                <a:lnTo>
                                  <a:pt x="2120" y="1422"/>
                                </a:lnTo>
                                <a:cubicBezTo>
                                  <a:pt x="2120" y="1480"/>
                                  <a:pt x="2177" y="1538"/>
                                  <a:pt x="2265" y="1538"/>
                                </a:cubicBezTo>
                                <a:cubicBezTo>
                                  <a:pt x="2323" y="1538"/>
                                  <a:pt x="2381" y="1480"/>
                                  <a:pt x="2381" y="1422"/>
                                </a:cubicBezTo>
                                <a:cubicBezTo>
                                  <a:pt x="2381" y="1335"/>
                                  <a:pt x="2323" y="1277"/>
                                  <a:pt x="2265" y="1277"/>
                                </a:cubicBezTo>
                                <a:cubicBezTo>
                                  <a:pt x="2177" y="1277"/>
                                  <a:pt x="2120" y="1335"/>
                                  <a:pt x="2120" y="1422"/>
                                </a:cubicBezTo>
                                <a:moveTo>
                                  <a:pt x="2381" y="2496"/>
                                </a:moveTo>
                                <a:lnTo>
                                  <a:pt x="2381" y="2496"/>
                                </a:lnTo>
                                <a:cubicBezTo>
                                  <a:pt x="2381" y="2409"/>
                                  <a:pt x="2323" y="2351"/>
                                  <a:pt x="2265" y="2351"/>
                                </a:cubicBezTo>
                                <a:cubicBezTo>
                                  <a:pt x="2177" y="2351"/>
                                  <a:pt x="2120" y="2409"/>
                                  <a:pt x="2120" y="2496"/>
                                </a:cubicBezTo>
                                <a:cubicBezTo>
                                  <a:pt x="2120" y="2555"/>
                                  <a:pt x="2177" y="2613"/>
                                  <a:pt x="2265" y="2613"/>
                                </a:cubicBezTo>
                                <a:cubicBezTo>
                                  <a:pt x="2323" y="2613"/>
                                  <a:pt x="2381" y="2555"/>
                                  <a:pt x="2381" y="2496"/>
                                </a:cubicBezTo>
                              </a:path>
                            </a:pathLst>
                          </a:custGeom>
                          <a:solidFill>
                            <a:srgbClr val="14BAED"/>
                          </a:solidFill>
                          <a:ln>
                            <a:noFill/>
                          </a:ln>
                        </wps:spPr>
                        <wps:style>
                          <a:lnRef idx="0">
                            <a:scrgbClr r="0" g="0" b="0"/>
                          </a:lnRef>
                          <a:fillRef idx="0">
                            <a:scrgbClr r="0" g="0" b="0"/>
                          </a:fillRef>
                          <a:effectRef idx="0">
                            <a:scrgbClr r="0" g="0" b="0"/>
                          </a:effectRef>
                          <a:fontRef idx="minor"/>
                        </wps:style>
                        <wps:bodyPr/>
                      </wps:wsp>
                      <wps:wsp>
                        <wps:cNvPr id="214" name="CustomShape 5"/>
                        <wps:cNvSpPr/>
                        <wps:spPr>
                          <a:xfrm>
                            <a:off x="1003320" y="7676850"/>
                            <a:ext cx="867073" cy="996825"/>
                          </a:xfrm>
                          <a:custGeom>
                            <a:avLst/>
                            <a:gdLst/>
                            <a:ahLst/>
                            <a:cxnLst/>
                            <a:rect l="l" t="t" r="r" b="b"/>
                            <a:pathLst>
                              <a:path w="2527" h="2905">
                                <a:moveTo>
                                  <a:pt x="2468" y="1568"/>
                                </a:moveTo>
                                <a:lnTo>
                                  <a:pt x="2468" y="1568"/>
                                </a:lnTo>
                                <a:cubicBezTo>
                                  <a:pt x="2352" y="1568"/>
                                  <a:pt x="2264" y="1568"/>
                                  <a:pt x="2148" y="1568"/>
                                </a:cubicBezTo>
                                <a:cubicBezTo>
                                  <a:pt x="2236" y="1045"/>
                                  <a:pt x="2323" y="668"/>
                                  <a:pt x="2323" y="291"/>
                                </a:cubicBezTo>
                                <a:cubicBezTo>
                                  <a:pt x="2323" y="175"/>
                                  <a:pt x="2148" y="30"/>
                                  <a:pt x="1829" y="30"/>
                                </a:cubicBezTo>
                                <a:cubicBezTo>
                                  <a:pt x="1800" y="58"/>
                                  <a:pt x="1800" y="58"/>
                                  <a:pt x="1800" y="58"/>
                                </a:cubicBezTo>
                                <a:cubicBezTo>
                                  <a:pt x="1684" y="30"/>
                                  <a:pt x="1568" y="0"/>
                                  <a:pt x="1451" y="30"/>
                                </a:cubicBezTo>
                                <a:cubicBezTo>
                                  <a:pt x="1394" y="87"/>
                                  <a:pt x="1394" y="87"/>
                                  <a:pt x="1394" y="87"/>
                                </a:cubicBezTo>
                                <a:cubicBezTo>
                                  <a:pt x="958" y="1191"/>
                                  <a:pt x="377" y="1685"/>
                                  <a:pt x="0" y="2614"/>
                                </a:cubicBezTo>
                                <a:cubicBezTo>
                                  <a:pt x="522" y="2875"/>
                                  <a:pt x="522" y="2875"/>
                                  <a:pt x="522" y="2875"/>
                                </a:cubicBezTo>
                                <a:cubicBezTo>
                                  <a:pt x="609" y="2817"/>
                                  <a:pt x="609" y="2817"/>
                                  <a:pt x="609" y="2817"/>
                                </a:cubicBezTo>
                                <a:cubicBezTo>
                                  <a:pt x="697" y="2585"/>
                                  <a:pt x="783" y="2381"/>
                                  <a:pt x="899" y="2149"/>
                                </a:cubicBezTo>
                                <a:cubicBezTo>
                                  <a:pt x="1074" y="2149"/>
                                  <a:pt x="1278" y="2149"/>
                                  <a:pt x="1510" y="2149"/>
                                </a:cubicBezTo>
                                <a:cubicBezTo>
                                  <a:pt x="1480" y="2323"/>
                                  <a:pt x="1451" y="2526"/>
                                  <a:pt x="1451" y="2701"/>
                                </a:cubicBezTo>
                                <a:cubicBezTo>
                                  <a:pt x="2003" y="2904"/>
                                  <a:pt x="2003" y="2904"/>
                                  <a:pt x="2003" y="2904"/>
                                </a:cubicBezTo>
                                <a:cubicBezTo>
                                  <a:pt x="2061" y="2846"/>
                                  <a:pt x="2061" y="2846"/>
                                  <a:pt x="2061" y="2846"/>
                                </a:cubicBezTo>
                                <a:cubicBezTo>
                                  <a:pt x="2061" y="2671"/>
                                  <a:pt x="2061" y="2410"/>
                                  <a:pt x="2061" y="2149"/>
                                </a:cubicBezTo>
                                <a:cubicBezTo>
                                  <a:pt x="2148" y="2149"/>
                                  <a:pt x="2236" y="2149"/>
                                  <a:pt x="2323" y="2149"/>
                                </a:cubicBezTo>
                                <a:cubicBezTo>
                                  <a:pt x="2468" y="2149"/>
                                  <a:pt x="2526" y="1888"/>
                                  <a:pt x="2526" y="1656"/>
                                </a:cubicBezTo>
                                <a:lnTo>
                                  <a:pt x="2468" y="1568"/>
                                </a:lnTo>
                                <a:moveTo>
                                  <a:pt x="1596" y="1568"/>
                                </a:moveTo>
                                <a:lnTo>
                                  <a:pt x="1596" y="1568"/>
                                </a:lnTo>
                                <a:cubicBezTo>
                                  <a:pt x="1451" y="1568"/>
                                  <a:pt x="1335" y="1597"/>
                                  <a:pt x="1190" y="1597"/>
                                </a:cubicBezTo>
                                <a:cubicBezTo>
                                  <a:pt x="1364" y="1278"/>
                                  <a:pt x="1568" y="929"/>
                                  <a:pt x="1742" y="523"/>
                                </a:cubicBezTo>
                                <a:cubicBezTo>
                                  <a:pt x="1712" y="871"/>
                                  <a:pt x="1655" y="1220"/>
                                  <a:pt x="1596" y="1568"/>
                                </a:cubicBezTo>
                              </a:path>
                            </a:pathLst>
                          </a:custGeom>
                          <a:solidFill>
                            <a:srgbClr val="0C1013"/>
                          </a:solidFill>
                          <a:ln>
                            <a:noFill/>
                          </a:ln>
                        </wps:spPr>
                        <wps:style>
                          <a:lnRef idx="0">
                            <a:scrgbClr r="0" g="0" b="0"/>
                          </a:lnRef>
                          <a:fillRef idx="0">
                            <a:scrgbClr r="0" g="0" b="0"/>
                          </a:fillRef>
                          <a:effectRef idx="0">
                            <a:scrgbClr r="0" g="0" b="0"/>
                          </a:effectRef>
                          <a:fontRef idx="minor"/>
                        </wps:style>
                        <wps:bodyPr/>
                      </wps:wsp>
                    </wpg:grpSp>
                    <wpg:grpSp>
                      <wpg:cNvPr id="215" name="Grouper 8"/>
                      <wpg:cNvGrpSpPr/>
                      <wpg:grpSpPr>
                        <a:xfrm>
                          <a:off x="17253" y="0"/>
                          <a:ext cx="1013460" cy="514985"/>
                          <a:chOff x="73080" y="0"/>
                          <a:chExt cx="1979751" cy="1006780"/>
                        </a:xfrm>
                      </wpg:grpSpPr>
                      <wps:wsp>
                        <wps:cNvPr id="216" name="CustomShape 13"/>
                        <wps:cNvSpPr/>
                        <wps:spPr>
                          <a:xfrm>
                            <a:off x="1065960" y="41760"/>
                            <a:ext cx="986871" cy="957007"/>
                          </a:xfrm>
                          <a:custGeom>
                            <a:avLst/>
                            <a:gdLst/>
                            <a:ahLst/>
                            <a:cxnLst/>
                            <a:rect l="l" t="t" r="r" b="b"/>
                            <a:pathLst>
                              <a:path w="2876" h="2789">
                                <a:moveTo>
                                  <a:pt x="2526" y="2294"/>
                                </a:moveTo>
                                <a:lnTo>
                                  <a:pt x="2526" y="2294"/>
                                </a:lnTo>
                                <a:cubicBezTo>
                                  <a:pt x="2671" y="2294"/>
                                  <a:pt x="2758" y="2178"/>
                                  <a:pt x="2758" y="2178"/>
                                </a:cubicBezTo>
                                <a:cubicBezTo>
                                  <a:pt x="2875" y="2614"/>
                                  <a:pt x="2875" y="2614"/>
                                  <a:pt x="2875" y="2614"/>
                                </a:cubicBezTo>
                                <a:cubicBezTo>
                                  <a:pt x="2875" y="2614"/>
                                  <a:pt x="2701" y="2788"/>
                                  <a:pt x="2410" y="2788"/>
                                </a:cubicBezTo>
                                <a:cubicBezTo>
                                  <a:pt x="2120" y="2788"/>
                                  <a:pt x="1829" y="2555"/>
                                  <a:pt x="1829" y="2178"/>
                                </a:cubicBezTo>
                                <a:cubicBezTo>
                                  <a:pt x="1829" y="1946"/>
                                  <a:pt x="1829" y="1946"/>
                                  <a:pt x="1829" y="1946"/>
                                </a:cubicBezTo>
                                <a:cubicBezTo>
                                  <a:pt x="1829" y="2004"/>
                                  <a:pt x="1481" y="2788"/>
                                  <a:pt x="639" y="2788"/>
                                </a:cubicBezTo>
                                <a:cubicBezTo>
                                  <a:pt x="203" y="2788"/>
                                  <a:pt x="0" y="2527"/>
                                  <a:pt x="0" y="2178"/>
                                </a:cubicBezTo>
                                <a:cubicBezTo>
                                  <a:pt x="0" y="1656"/>
                                  <a:pt x="435" y="1220"/>
                                  <a:pt x="1800" y="988"/>
                                </a:cubicBezTo>
                                <a:cubicBezTo>
                                  <a:pt x="1800" y="552"/>
                                  <a:pt x="1655" y="407"/>
                                  <a:pt x="1248" y="407"/>
                                </a:cubicBezTo>
                                <a:cubicBezTo>
                                  <a:pt x="726" y="407"/>
                                  <a:pt x="609" y="755"/>
                                  <a:pt x="580" y="988"/>
                                </a:cubicBezTo>
                                <a:cubicBezTo>
                                  <a:pt x="87" y="755"/>
                                  <a:pt x="87" y="755"/>
                                  <a:pt x="87" y="755"/>
                                </a:cubicBezTo>
                                <a:cubicBezTo>
                                  <a:pt x="87" y="755"/>
                                  <a:pt x="319" y="0"/>
                                  <a:pt x="1248" y="0"/>
                                </a:cubicBezTo>
                                <a:cubicBezTo>
                                  <a:pt x="2061" y="0"/>
                                  <a:pt x="2323" y="407"/>
                                  <a:pt x="2323" y="988"/>
                                </a:cubicBezTo>
                                <a:cubicBezTo>
                                  <a:pt x="2323" y="2033"/>
                                  <a:pt x="2323" y="2033"/>
                                  <a:pt x="2323" y="2033"/>
                                </a:cubicBezTo>
                                <a:cubicBezTo>
                                  <a:pt x="2323" y="2207"/>
                                  <a:pt x="2381" y="2294"/>
                                  <a:pt x="2526" y="2294"/>
                                </a:cubicBezTo>
                                <a:moveTo>
                                  <a:pt x="871" y="2353"/>
                                </a:moveTo>
                                <a:lnTo>
                                  <a:pt x="871" y="2353"/>
                                </a:lnTo>
                                <a:cubicBezTo>
                                  <a:pt x="1452" y="2353"/>
                                  <a:pt x="1800" y="1540"/>
                                  <a:pt x="1800" y="1424"/>
                                </a:cubicBezTo>
                                <a:cubicBezTo>
                                  <a:pt x="1800" y="1249"/>
                                  <a:pt x="1800" y="1249"/>
                                  <a:pt x="1800" y="1249"/>
                                </a:cubicBezTo>
                                <a:cubicBezTo>
                                  <a:pt x="842" y="1394"/>
                                  <a:pt x="580" y="1772"/>
                                  <a:pt x="580" y="2033"/>
                                </a:cubicBezTo>
                                <a:cubicBezTo>
                                  <a:pt x="580" y="2265"/>
                                  <a:pt x="696" y="2353"/>
                                  <a:pt x="871" y="2353"/>
                                </a:cubicBezTo>
                              </a:path>
                            </a:pathLst>
                          </a:custGeom>
                          <a:solidFill>
                            <a:srgbClr val="0C1013"/>
                          </a:solidFill>
                          <a:ln>
                            <a:noFill/>
                          </a:ln>
                        </wps:spPr>
                        <wps:style>
                          <a:lnRef idx="0">
                            <a:scrgbClr r="0" g="0" b="0"/>
                          </a:lnRef>
                          <a:fillRef idx="0">
                            <a:scrgbClr r="0" g="0" b="0"/>
                          </a:fillRef>
                          <a:effectRef idx="0">
                            <a:scrgbClr r="0" g="0" b="0"/>
                          </a:effectRef>
                          <a:fontRef idx="minor"/>
                        </wps:style>
                        <wps:bodyPr/>
                      </wps:wsp>
                      <wps:wsp>
                        <wps:cNvPr id="218" name="CustomShape 14"/>
                        <wps:cNvSpPr/>
                        <wps:spPr>
                          <a:xfrm>
                            <a:off x="73080" y="0"/>
                            <a:ext cx="807003" cy="1006780"/>
                          </a:xfrm>
                          <a:custGeom>
                            <a:avLst/>
                            <a:gdLst/>
                            <a:ahLst/>
                            <a:cxnLst/>
                            <a:rect l="l" t="t" r="r" b="b"/>
                            <a:pathLst>
                              <a:path w="2352" h="2934">
                                <a:moveTo>
                                  <a:pt x="0" y="203"/>
                                </a:moveTo>
                                <a:lnTo>
                                  <a:pt x="551" y="146"/>
                                </a:lnTo>
                                <a:lnTo>
                                  <a:pt x="667" y="1974"/>
                                </a:lnTo>
                                <a:lnTo>
                                  <a:pt x="116" y="2033"/>
                                </a:lnTo>
                                <a:lnTo>
                                  <a:pt x="0" y="203"/>
                                </a:lnTo>
                                <a:moveTo>
                                  <a:pt x="2003" y="2381"/>
                                </a:moveTo>
                                <a:lnTo>
                                  <a:pt x="1974" y="2933"/>
                                </a:lnTo>
                                <a:lnTo>
                                  <a:pt x="202" y="2701"/>
                                </a:lnTo>
                                <a:lnTo>
                                  <a:pt x="232" y="2149"/>
                                </a:lnTo>
                                <a:lnTo>
                                  <a:pt x="2003" y="2381"/>
                                </a:lnTo>
                                <a:moveTo>
                                  <a:pt x="2351" y="0"/>
                                </a:moveTo>
                                <a:lnTo>
                                  <a:pt x="2293" y="2207"/>
                                </a:lnTo>
                                <a:lnTo>
                                  <a:pt x="1712" y="2178"/>
                                </a:lnTo>
                                <a:lnTo>
                                  <a:pt x="1799" y="0"/>
                                </a:lnTo>
                                <a:lnTo>
                                  <a:pt x="2351" y="0"/>
                                </a:lnTo>
                              </a:path>
                            </a:pathLst>
                          </a:custGeom>
                          <a:solidFill>
                            <a:srgbClr val="14BAED"/>
                          </a:solidFill>
                          <a:ln>
                            <a:noFill/>
                          </a:ln>
                        </wps:spPr>
                        <wps:style>
                          <a:lnRef idx="0">
                            <a:scrgbClr r="0" g="0" b="0"/>
                          </a:lnRef>
                          <a:fillRef idx="0">
                            <a:scrgbClr r="0" g="0" b="0"/>
                          </a:fillRef>
                          <a:effectRef idx="0">
                            <a:scrgbClr r="0" g="0" b="0"/>
                          </a:effectRef>
                          <a:fontRef idx="minor"/>
                        </wps:style>
                        <wps:bodyPr/>
                      </wps:wsp>
                    </wpg:grpSp>
                    <wpg:grpSp>
                      <wpg:cNvPr id="219" name="Grouper 6"/>
                      <wpg:cNvGrpSpPr/>
                      <wpg:grpSpPr>
                        <a:xfrm>
                          <a:off x="17253" y="3252159"/>
                          <a:ext cx="1012190" cy="510540"/>
                          <a:chOff x="62640" y="3818039"/>
                          <a:chExt cx="1977683" cy="998281"/>
                        </a:xfrm>
                      </wpg:grpSpPr>
                      <wps:wsp>
                        <wps:cNvPr id="220" name="CustomShape 15"/>
                        <wps:cNvSpPr/>
                        <wps:spPr>
                          <a:xfrm>
                            <a:off x="1003680" y="3818039"/>
                            <a:ext cx="1036643" cy="996825"/>
                          </a:xfrm>
                          <a:custGeom>
                            <a:avLst/>
                            <a:gdLst/>
                            <a:ahLst/>
                            <a:cxnLst/>
                            <a:rect l="l" t="t" r="r" b="b"/>
                            <a:pathLst>
                              <a:path w="3021" h="2905">
                                <a:moveTo>
                                  <a:pt x="2323" y="2033"/>
                                </a:moveTo>
                                <a:lnTo>
                                  <a:pt x="2323" y="2033"/>
                                </a:lnTo>
                                <a:cubicBezTo>
                                  <a:pt x="2236" y="2236"/>
                                  <a:pt x="2177" y="2439"/>
                                  <a:pt x="2177" y="2643"/>
                                </a:cubicBezTo>
                                <a:cubicBezTo>
                                  <a:pt x="2177" y="2730"/>
                                  <a:pt x="2236" y="2788"/>
                                  <a:pt x="2323" y="2788"/>
                                </a:cubicBezTo>
                                <a:cubicBezTo>
                                  <a:pt x="2642" y="2788"/>
                                  <a:pt x="2816" y="2469"/>
                                  <a:pt x="2933" y="2236"/>
                                </a:cubicBezTo>
                                <a:cubicBezTo>
                                  <a:pt x="3020" y="2294"/>
                                  <a:pt x="3020" y="2294"/>
                                  <a:pt x="3020" y="2294"/>
                                </a:cubicBezTo>
                                <a:cubicBezTo>
                                  <a:pt x="2788" y="2701"/>
                                  <a:pt x="2555" y="2904"/>
                                  <a:pt x="2207" y="2904"/>
                                </a:cubicBezTo>
                                <a:cubicBezTo>
                                  <a:pt x="1916" y="2904"/>
                                  <a:pt x="1771" y="2788"/>
                                  <a:pt x="1771" y="2526"/>
                                </a:cubicBezTo>
                                <a:cubicBezTo>
                                  <a:pt x="1771" y="2469"/>
                                  <a:pt x="1829" y="2265"/>
                                  <a:pt x="1858" y="2178"/>
                                </a:cubicBezTo>
                                <a:cubicBezTo>
                                  <a:pt x="1829" y="2178"/>
                                  <a:pt x="1829" y="2178"/>
                                  <a:pt x="1829" y="2178"/>
                                </a:cubicBezTo>
                                <a:cubicBezTo>
                                  <a:pt x="1451" y="2614"/>
                                  <a:pt x="1161" y="2904"/>
                                  <a:pt x="667" y="2904"/>
                                </a:cubicBezTo>
                                <a:cubicBezTo>
                                  <a:pt x="231" y="2904"/>
                                  <a:pt x="0" y="2585"/>
                                  <a:pt x="0" y="2091"/>
                                </a:cubicBezTo>
                                <a:cubicBezTo>
                                  <a:pt x="0" y="1249"/>
                                  <a:pt x="1161" y="0"/>
                                  <a:pt x="1975" y="0"/>
                                </a:cubicBezTo>
                                <a:cubicBezTo>
                                  <a:pt x="2236" y="0"/>
                                  <a:pt x="2439" y="146"/>
                                  <a:pt x="2439" y="407"/>
                                </a:cubicBezTo>
                                <a:cubicBezTo>
                                  <a:pt x="2468" y="407"/>
                                  <a:pt x="2468" y="407"/>
                                  <a:pt x="2468" y="407"/>
                                </a:cubicBezTo>
                                <a:cubicBezTo>
                                  <a:pt x="2555" y="87"/>
                                  <a:pt x="2555" y="87"/>
                                  <a:pt x="2555" y="87"/>
                                </a:cubicBezTo>
                                <a:cubicBezTo>
                                  <a:pt x="3020" y="87"/>
                                  <a:pt x="3020" y="87"/>
                                  <a:pt x="3020" y="87"/>
                                </a:cubicBezTo>
                                <a:lnTo>
                                  <a:pt x="2323" y="2033"/>
                                </a:lnTo>
                                <a:moveTo>
                                  <a:pt x="2264" y="929"/>
                                </a:moveTo>
                                <a:lnTo>
                                  <a:pt x="2264" y="929"/>
                                </a:lnTo>
                                <a:cubicBezTo>
                                  <a:pt x="2323" y="755"/>
                                  <a:pt x="2381" y="639"/>
                                  <a:pt x="2381" y="494"/>
                                </a:cubicBezTo>
                                <a:cubicBezTo>
                                  <a:pt x="2381" y="262"/>
                                  <a:pt x="2236" y="87"/>
                                  <a:pt x="2003" y="87"/>
                                </a:cubicBezTo>
                                <a:cubicBezTo>
                                  <a:pt x="1248" y="87"/>
                                  <a:pt x="435" y="1540"/>
                                  <a:pt x="435" y="2381"/>
                                </a:cubicBezTo>
                                <a:cubicBezTo>
                                  <a:pt x="435" y="2614"/>
                                  <a:pt x="522" y="2846"/>
                                  <a:pt x="783" y="2846"/>
                                </a:cubicBezTo>
                                <a:cubicBezTo>
                                  <a:pt x="1161" y="2846"/>
                                  <a:pt x="1800" y="2265"/>
                                  <a:pt x="1916" y="1888"/>
                                </a:cubicBezTo>
                                <a:lnTo>
                                  <a:pt x="2264" y="929"/>
                                </a:lnTo>
                              </a:path>
                            </a:pathLst>
                          </a:custGeom>
                          <a:solidFill>
                            <a:srgbClr val="0C1013"/>
                          </a:solidFill>
                          <a:ln>
                            <a:noFill/>
                          </a:ln>
                        </wps:spPr>
                        <wps:style>
                          <a:lnRef idx="0">
                            <a:scrgbClr r="0" g="0" b="0"/>
                          </a:lnRef>
                          <a:fillRef idx="0">
                            <a:scrgbClr r="0" g="0" b="0"/>
                          </a:fillRef>
                          <a:effectRef idx="0">
                            <a:scrgbClr r="0" g="0" b="0"/>
                          </a:effectRef>
                          <a:fontRef idx="minor"/>
                        </wps:style>
                        <wps:bodyPr/>
                      </wps:wsp>
                      <wps:wsp>
                        <wps:cNvPr id="221" name="CustomShape 16"/>
                        <wps:cNvSpPr/>
                        <wps:spPr>
                          <a:xfrm>
                            <a:off x="62640" y="3849359"/>
                            <a:ext cx="757573" cy="966961"/>
                          </a:xfrm>
                          <a:custGeom>
                            <a:avLst/>
                            <a:gdLst/>
                            <a:ahLst/>
                            <a:cxnLst/>
                            <a:rect l="l" t="t" r="r" b="b"/>
                            <a:pathLst>
                              <a:path w="2208" h="2818">
                                <a:moveTo>
                                  <a:pt x="377" y="175"/>
                                </a:moveTo>
                                <a:lnTo>
                                  <a:pt x="377" y="175"/>
                                </a:lnTo>
                                <a:cubicBezTo>
                                  <a:pt x="377" y="291"/>
                                  <a:pt x="291" y="377"/>
                                  <a:pt x="175" y="377"/>
                                </a:cubicBezTo>
                                <a:cubicBezTo>
                                  <a:pt x="59" y="377"/>
                                  <a:pt x="0" y="291"/>
                                  <a:pt x="0" y="175"/>
                                </a:cubicBezTo>
                                <a:cubicBezTo>
                                  <a:pt x="0" y="59"/>
                                  <a:pt x="59" y="0"/>
                                  <a:pt x="175" y="0"/>
                                </a:cubicBezTo>
                                <a:cubicBezTo>
                                  <a:pt x="291" y="0"/>
                                  <a:pt x="377" y="59"/>
                                  <a:pt x="377" y="175"/>
                                </a:cubicBezTo>
                                <a:moveTo>
                                  <a:pt x="377" y="668"/>
                                </a:moveTo>
                                <a:lnTo>
                                  <a:pt x="377" y="668"/>
                                </a:lnTo>
                                <a:cubicBezTo>
                                  <a:pt x="377" y="784"/>
                                  <a:pt x="291" y="872"/>
                                  <a:pt x="175" y="872"/>
                                </a:cubicBezTo>
                                <a:cubicBezTo>
                                  <a:pt x="59" y="872"/>
                                  <a:pt x="0" y="784"/>
                                  <a:pt x="0" y="668"/>
                                </a:cubicBezTo>
                                <a:cubicBezTo>
                                  <a:pt x="0" y="552"/>
                                  <a:pt x="59" y="494"/>
                                  <a:pt x="175" y="494"/>
                                </a:cubicBezTo>
                                <a:cubicBezTo>
                                  <a:pt x="291" y="494"/>
                                  <a:pt x="377" y="552"/>
                                  <a:pt x="377" y="668"/>
                                </a:cubicBezTo>
                                <a:moveTo>
                                  <a:pt x="377" y="1162"/>
                                </a:moveTo>
                                <a:lnTo>
                                  <a:pt x="377" y="1162"/>
                                </a:lnTo>
                                <a:cubicBezTo>
                                  <a:pt x="377" y="1278"/>
                                  <a:pt x="291" y="1365"/>
                                  <a:pt x="175" y="1365"/>
                                </a:cubicBezTo>
                                <a:cubicBezTo>
                                  <a:pt x="59" y="1365"/>
                                  <a:pt x="0" y="1278"/>
                                  <a:pt x="0" y="1162"/>
                                </a:cubicBezTo>
                                <a:cubicBezTo>
                                  <a:pt x="0" y="1046"/>
                                  <a:pt x="59" y="988"/>
                                  <a:pt x="175" y="988"/>
                                </a:cubicBezTo>
                                <a:cubicBezTo>
                                  <a:pt x="291" y="988"/>
                                  <a:pt x="377" y="1046"/>
                                  <a:pt x="377" y="1162"/>
                                </a:cubicBezTo>
                                <a:moveTo>
                                  <a:pt x="377" y="1655"/>
                                </a:moveTo>
                                <a:lnTo>
                                  <a:pt x="377" y="1655"/>
                                </a:lnTo>
                                <a:cubicBezTo>
                                  <a:pt x="377" y="1771"/>
                                  <a:pt x="291" y="1859"/>
                                  <a:pt x="175" y="1859"/>
                                </a:cubicBezTo>
                                <a:cubicBezTo>
                                  <a:pt x="59" y="1859"/>
                                  <a:pt x="0" y="1771"/>
                                  <a:pt x="0" y="1655"/>
                                </a:cubicBezTo>
                                <a:cubicBezTo>
                                  <a:pt x="0" y="1539"/>
                                  <a:pt x="59" y="1453"/>
                                  <a:pt x="175" y="1453"/>
                                </a:cubicBezTo>
                                <a:cubicBezTo>
                                  <a:pt x="291" y="1453"/>
                                  <a:pt x="377" y="1539"/>
                                  <a:pt x="377" y="1655"/>
                                </a:cubicBezTo>
                                <a:moveTo>
                                  <a:pt x="407" y="2149"/>
                                </a:moveTo>
                                <a:lnTo>
                                  <a:pt x="407" y="2149"/>
                                </a:lnTo>
                                <a:cubicBezTo>
                                  <a:pt x="407" y="2266"/>
                                  <a:pt x="320" y="2352"/>
                                  <a:pt x="204" y="2352"/>
                                </a:cubicBezTo>
                                <a:cubicBezTo>
                                  <a:pt x="116" y="2352"/>
                                  <a:pt x="29" y="2266"/>
                                  <a:pt x="29" y="2149"/>
                                </a:cubicBezTo>
                                <a:cubicBezTo>
                                  <a:pt x="29" y="2033"/>
                                  <a:pt x="116" y="1946"/>
                                  <a:pt x="204" y="1946"/>
                                </a:cubicBezTo>
                                <a:cubicBezTo>
                                  <a:pt x="320" y="1946"/>
                                  <a:pt x="407" y="2033"/>
                                  <a:pt x="407" y="2149"/>
                                </a:cubicBezTo>
                                <a:moveTo>
                                  <a:pt x="755" y="2556"/>
                                </a:moveTo>
                                <a:lnTo>
                                  <a:pt x="755" y="2556"/>
                                </a:lnTo>
                                <a:cubicBezTo>
                                  <a:pt x="755" y="2672"/>
                                  <a:pt x="668" y="2730"/>
                                  <a:pt x="581" y="2730"/>
                                </a:cubicBezTo>
                                <a:cubicBezTo>
                                  <a:pt x="465" y="2730"/>
                                  <a:pt x="377" y="2672"/>
                                  <a:pt x="377" y="2556"/>
                                </a:cubicBezTo>
                                <a:cubicBezTo>
                                  <a:pt x="377" y="2439"/>
                                  <a:pt x="465" y="2352"/>
                                  <a:pt x="581" y="2352"/>
                                </a:cubicBezTo>
                                <a:cubicBezTo>
                                  <a:pt x="668" y="2352"/>
                                  <a:pt x="755" y="2439"/>
                                  <a:pt x="755" y="2556"/>
                                </a:cubicBezTo>
                                <a:moveTo>
                                  <a:pt x="1278" y="2643"/>
                                </a:moveTo>
                                <a:lnTo>
                                  <a:pt x="1278" y="2643"/>
                                </a:lnTo>
                                <a:cubicBezTo>
                                  <a:pt x="1278" y="2759"/>
                                  <a:pt x="1190" y="2817"/>
                                  <a:pt x="1074" y="2817"/>
                                </a:cubicBezTo>
                                <a:cubicBezTo>
                                  <a:pt x="988" y="2817"/>
                                  <a:pt x="900" y="2759"/>
                                  <a:pt x="900" y="2643"/>
                                </a:cubicBezTo>
                                <a:cubicBezTo>
                                  <a:pt x="900" y="2527"/>
                                  <a:pt x="988" y="2439"/>
                                  <a:pt x="1074" y="2439"/>
                                </a:cubicBezTo>
                                <a:cubicBezTo>
                                  <a:pt x="1190" y="2439"/>
                                  <a:pt x="1278" y="2527"/>
                                  <a:pt x="1278" y="2643"/>
                                </a:cubicBezTo>
                                <a:moveTo>
                                  <a:pt x="1801" y="2556"/>
                                </a:moveTo>
                                <a:lnTo>
                                  <a:pt x="1801" y="2556"/>
                                </a:lnTo>
                                <a:cubicBezTo>
                                  <a:pt x="1801" y="2672"/>
                                  <a:pt x="1714" y="2730"/>
                                  <a:pt x="1626" y="2730"/>
                                </a:cubicBezTo>
                                <a:cubicBezTo>
                                  <a:pt x="1510" y="2730"/>
                                  <a:pt x="1423" y="2672"/>
                                  <a:pt x="1423" y="2556"/>
                                </a:cubicBezTo>
                                <a:cubicBezTo>
                                  <a:pt x="1423" y="2439"/>
                                  <a:pt x="1510" y="2352"/>
                                  <a:pt x="1626" y="2352"/>
                                </a:cubicBezTo>
                                <a:cubicBezTo>
                                  <a:pt x="1714" y="2352"/>
                                  <a:pt x="1801" y="2439"/>
                                  <a:pt x="1801" y="2556"/>
                                </a:cubicBezTo>
                                <a:moveTo>
                                  <a:pt x="2149" y="2149"/>
                                </a:moveTo>
                                <a:lnTo>
                                  <a:pt x="2149" y="2149"/>
                                </a:lnTo>
                                <a:cubicBezTo>
                                  <a:pt x="2149" y="2266"/>
                                  <a:pt x="2062" y="2352"/>
                                  <a:pt x="1975" y="2352"/>
                                </a:cubicBezTo>
                                <a:cubicBezTo>
                                  <a:pt x="1858" y="2352"/>
                                  <a:pt x="1771" y="2266"/>
                                  <a:pt x="1771" y="2149"/>
                                </a:cubicBezTo>
                                <a:cubicBezTo>
                                  <a:pt x="1771" y="2033"/>
                                  <a:pt x="1858" y="1946"/>
                                  <a:pt x="1975" y="1946"/>
                                </a:cubicBezTo>
                                <a:cubicBezTo>
                                  <a:pt x="2062" y="1946"/>
                                  <a:pt x="2149" y="2033"/>
                                  <a:pt x="2149" y="2149"/>
                                </a:cubicBezTo>
                                <a:moveTo>
                                  <a:pt x="2207" y="175"/>
                                </a:moveTo>
                                <a:lnTo>
                                  <a:pt x="2207" y="175"/>
                                </a:lnTo>
                                <a:cubicBezTo>
                                  <a:pt x="2207" y="291"/>
                                  <a:pt x="2120" y="377"/>
                                  <a:pt x="2003" y="377"/>
                                </a:cubicBezTo>
                                <a:cubicBezTo>
                                  <a:pt x="1887" y="377"/>
                                  <a:pt x="1830" y="291"/>
                                  <a:pt x="1830" y="175"/>
                                </a:cubicBezTo>
                                <a:cubicBezTo>
                                  <a:pt x="1830" y="59"/>
                                  <a:pt x="1887" y="0"/>
                                  <a:pt x="2003" y="0"/>
                                </a:cubicBezTo>
                                <a:cubicBezTo>
                                  <a:pt x="2120" y="0"/>
                                  <a:pt x="2207" y="59"/>
                                  <a:pt x="2207" y="175"/>
                                </a:cubicBezTo>
                                <a:moveTo>
                                  <a:pt x="2207" y="668"/>
                                </a:moveTo>
                                <a:lnTo>
                                  <a:pt x="2207" y="668"/>
                                </a:lnTo>
                                <a:cubicBezTo>
                                  <a:pt x="2207" y="784"/>
                                  <a:pt x="2120" y="872"/>
                                  <a:pt x="2003" y="872"/>
                                </a:cubicBezTo>
                                <a:cubicBezTo>
                                  <a:pt x="1887" y="872"/>
                                  <a:pt x="1830" y="784"/>
                                  <a:pt x="1830" y="668"/>
                                </a:cubicBezTo>
                                <a:cubicBezTo>
                                  <a:pt x="1830" y="552"/>
                                  <a:pt x="1887" y="494"/>
                                  <a:pt x="2003" y="494"/>
                                </a:cubicBezTo>
                                <a:cubicBezTo>
                                  <a:pt x="2120" y="494"/>
                                  <a:pt x="2207" y="552"/>
                                  <a:pt x="2207" y="668"/>
                                </a:cubicBezTo>
                                <a:moveTo>
                                  <a:pt x="2207" y="1162"/>
                                </a:moveTo>
                                <a:lnTo>
                                  <a:pt x="2207" y="1162"/>
                                </a:lnTo>
                                <a:cubicBezTo>
                                  <a:pt x="2207" y="1278"/>
                                  <a:pt x="2120" y="1365"/>
                                  <a:pt x="2003" y="1365"/>
                                </a:cubicBezTo>
                                <a:cubicBezTo>
                                  <a:pt x="1887" y="1365"/>
                                  <a:pt x="1830" y="1278"/>
                                  <a:pt x="1830" y="1162"/>
                                </a:cubicBezTo>
                                <a:cubicBezTo>
                                  <a:pt x="1830" y="1046"/>
                                  <a:pt x="1887" y="988"/>
                                  <a:pt x="2003" y="988"/>
                                </a:cubicBezTo>
                                <a:cubicBezTo>
                                  <a:pt x="2120" y="988"/>
                                  <a:pt x="2207" y="1046"/>
                                  <a:pt x="2207" y="1162"/>
                                </a:cubicBezTo>
                                <a:moveTo>
                                  <a:pt x="2207" y="1655"/>
                                </a:moveTo>
                                <a:lnTo>
                                  <a:pt x="2207" y="1655"/>
                                </a:lnTo>
                                <a:cubicBezTo>
                                  <a:pt x="2207" y="1771"/>
                                  <a:pt x="2120" y="1859"/>
                                  <a:pt x="2003" y="1859"/>
                                </a:cubicBezTo>
                                <a:cubicBezTo>
                                  <a:pt x="1887" y="1859"/>
                                  <a:pt x="1830" y="1771"/>
                                  <a:pt x="1830" y="1655"/>
                                </a:cubicBezTo>
                                <a:cubicBezTo>
                                  <a:pt x="1830" y="1539"/>
                                  <a:pt x="1887" y="1453"/>
                                  <a:pt x="2003" y="1453"/>
                                </a:cubicBezTo>
                                <a:cubicBezTo>
                                  <a:pt x="2120" y="1453"/>
                                  <a:pt x="2207" y="1539"/>
                                  <a:pt x="2207" y="1655"/>
                                </a:cubicBezTo>
                              </a:path>
                            </a:pathLst>
                          </a:custGeom>
                          <a:solidFill>
                            <a:srgbClr val="14BAED"/>
                          </a:solidFill>
                          <a:ln>
                            <a:noFill/>
                          </a:ln>
                        </wps:spPr>
                        <wps:style>
                          <a:lnRef idx="0">
                            <a:scrgbClr r="0" g="0" b="0"/>
                          </a:lnRef>
                          <a:fillRef idx="0">
                            <a:scrgbClr r="0" g="0" b="0"/>
                          </a:fillRef>
                          <a:effectRef idx="0">
                            <a:scrgbClr r="0" g="0" b="0"/>
                          </a:effectRef>
                          <a:fontRef idx="minor"/>
                        </wps:style>
                        <wps:bodyPr/>
                      </wps:wsp>
                    </wpg:grpSp>
                    <wpg:grpSp>
                      <wpg:cNvPr id="222" name="Grouper 1"/>
                      <wpg:cNvGrpSpPr/>
                      <wpg:grpSpPr>
                        <a:xfrm>
                          <a:off x="0" y="1630392"/>
                          <a:ext cx="1000125" cy="500380"/>
                          <a:chOff x="73080" y="1919217"/>
                          <a:chExt cx="1954273" cy="977418"/>
                        </a:xfrm>
                      </wpg:grpSpPr>
                      <wps:wsp>
                        <wps:cNvPr id="223" name="CustomShape 17"/>
                        <wps:cNvSpPr/>
                        <wps:spPr>
                          <a:xfrm>
                            <a:off x="73080" y="1930017"/>
                            <a:ext cx="976916" cy="966618"/>
                          </a:xfrm>
                          <a:custGeom>
                            <a:avLst/>
                            <a:gdLst/>
                            <a:ahLst/>
                            <a:cxnLst/>
                            <a:rect l="l" t="t" r="r" b="b"/>
                            <a:pathLst>
                              <a:path w="2847" h="2817">
                                <a:moveTo>
                                  <a:pt x="1423" y="2555"/>
                                </a:moveTo>
                                <a:lnTo>
                                  <a:pt x="1423" y="2555"/>
                                </a:lnTo>
                                <a:cubicBezTo>
                                  <a:pt x="1917" y="2555"/>
                                  <a:pt x="2062" y="2323"/>
                                  <a:pt x="2062" y="1858"/>
                                </a:cubicBezTo>
                                <a:cubicBezTo>
                                  <a:pt x="2062" y="522"/>
                                  <a:pt x="2062" y="522"/>
                                  <a:pt x="2062" y="522"/>
                                </a:cubicBezTo>
                                <a:cubicBezTo>
                                  <a:pt x="2062" y="348"/>
                                  <a:pt x="2033" y="261"/>
                                  <a:pt x="1829" y="261"/>
                                </a:cubicBezTo>
                                <a:cubicBezTo>
                                  <a:pt x="1742" y="261"/>
                                  <a:pt x="1742" y="261"/>
                                  <a:pt x="1742" y="261"/>
                                </a:cubicBezTo>
                                <a:cubicBezTo>
                                  <a:pt x="1656" y="261"/>
                                  <a:pt x="1597" y="232"/>
                                  <a:pt x="1597" y="144"/>
                                </a:cubicBezTo>
                                <a:cubicBezTo>
                                  <a:pt x="1597" y="57"/>
                                  <a:pt x="1656" y="0"/>
                                  <a:pt x="1742" y="0"/>
                                </a:cubicBezTo>
                                <a:cubicBezTo>
                                  <a:pt x="1917" y="0"/>
                                  <a:pt x="1946" y="28"/>
                                  <a:pt x="2236" y="28"/>
                                </a:cubicBezTo>
                                <a:cubicBezTo>
                                  <a:pt x="2498" y="28"/>
                                  <a:pt x="2498" y="0"/>
                                  <a:pt x="2701" y="0"/>
                                </a:cubicBezTo>
                                <a:cubicBezTo>
                                  <a:pt x="2788" y="0"/>
                                  <a:pt x="2846" y="28"/>
                                  <a:pt x="2846" y="144"/>
                                </a:cubicBezTo>
                                <a:cubicBezTo>
                                  <a:pt x="2846" y="232"/>
                                  <a:pt x="2788" y="261"/>
                                  <a:pt x="2701" y="261"/>
                                </a:cubicBezTo>
                                <a:cubicBezTo>
                                  <a:pt x="2585" y="261"/>
                                  <a:pt x="2585" y="261"/>
                                  <a:pt x="2585" y="261"/>
                                </a:cubicBezTo>
                                <a:cubicBezTo>
                                  <a:pt x="2469" y="261"/>
                                  <a:pt x="2439" y="348"/>
                                  <a:pt x="2439" y="522"/>
                                </a:cubicBezTo>
                                <a:cubicBezTo>
                                  <a:pt x="2439" y="1916"/>
                                  <a:pt x="2439" y="1916"/>
                                  <a:pt x="2439" y="1916"/>
                                </a:cubicBezTo>
                                <a:cubicBezTo>
                                  <a:pt x="2439" y="2555"/>
                                  <a:pt x="2091" y="2816"/>
                                  <a:pt x="1423" y="2816"/>
                                </a:cubicBezTo>
                                <a:cubicBezTo>
                                  <a:pt x="755" y="2816"/>
                                  <a:pt x="436" y="2555"/>
                                  <a:pt x="436" y="1916"/>
                                </a:cubicBezTo>
                                <a:cubicBezTo>
                                  <a:pt x="436" y="522"/>
                                  <a:pt x="436" y="522"/>
                                  <a:pt x="436" y="522"/>
                                </a:cubicBezTo>
                                <a:cubicBezTo>
                                  <a:pt x="436" y="348"/>
                                  <a:pt x="407" y="261"/>
                                  <a:pt x="262" y="261"/>
                                </a:cubicBezTo>
                                <a:cubicBezTo>
                                  <a:pt x="175" y="261"/>
                                  <a:pt x="175" y="261"/>
                                  <a:pt x="175" y="261"/>
                                </a:cubicBezTo>
                                <a:cubicBezTo>
                                  <a:pt x="87" y="261"/>
                                  <a:pt x="0" y="232"/>
                                  <a:pt x="0" y="144"/>
                                </a:cubicBezTo>
                                <a:cubicBezTo>
                                  <a:pt x="0" y="28"/>
                                  <a:pt x="58" y="0"/>
                                  <a:pt x="175" y="0"/>
                                </a:cubicBezTo>
                                <a:cubicBezTo>
                                  <a:pt x="348" y="0"/>
                                  <a:pt x="378" y="28"/>
                                  <a:pt x="639" y="28"/>
                                </a:cubicBezTo>
                                <a:cubicBezTo>
                                  <a:pt x="900" y="28"/>
                                  <a:pt x="959" y="0"/>
                                  <a:pt x="1104" y="0"/>
                                </a:cubicBezTo>
                                <a:cubicBezTo>
                                  <a:pt x="1220" y="0"/>
                                  <a:pt x="1249" y="57"/>
                                  <a:pt x="1249" y="144"/>
                                </a:cubicBezTo>
                                <a:cubicBezTo>
                                  <a:pt x="1249" y="232"/>
                                  <a:pt x="1191" y="261"/>
                                  <a:pt x="1104" y="261"/>
                                </a:cubicBezTo>
                                <a:cubicBezTo>
                                  <a:pt x="1016" y="261"/>
                                  <a:pt x="1016" y="261"/>
                                  <a:pt x="1016" y="261"/>
                                </a:cubicBezTo>
                                <a:cubicBezTo>
                                  <a:pt x="843" y="261"/>
                                  <a:pt x="784" y="348"/>
                                  <a:pt x="784" y="522"/>
                                </a:cubicBezTo>
                                <a:cubicBezTo>
                                  <a:pt x="784" y="1858"/>
                                  <a:pt x="784" y="1858"/>
                                  <a:pt x="784" y="1858"/>
                                </a:cubicBezTo>
                                <a:cubicBezTo>
                                  <a:pt x="784" y="2323"/>
                                  <a:pt x="959" y="2555"/>
                                  <a:pt x="1423" y="2555"/>
                                </a:cubicBezTo>
                              </a:path>
                            </a:pathLst>
                          </a:custGeom>
                          <a:solidFill>
                            <a:srgbClr val="0C1013"/>
                          </a:solidFill>
                          <a:ln>
                            <a:noFill/>
                          </a:ln>
                        </wps:spPr>
                        <wps:style>
                          <a:lnRef idx="0">
                            <a:scrgbClr r="0" g="0" b="0"/>
                          </a:lnRef>
                          <a:fillRef idx="0">
                            <a:scrgbClr r="0" g="0" b="0"/>
                          </a:fillRef>
                          <a:effectRef idx="0">
                            <a:scrgbClr r="0" g="0" b="0"/>
                          </a:effectRef>
                          <a:fontRef idx="minor"/>
                        </wps:style>
                        <wps:bodyPr/>
                      </wps:wsp>
                      <wps:wsp>
                        <wps:cNvPr id="224" name="CustomShape 18"/>
                        <wps:cNvSpPr/>
                        <wps:spPr>
                          <a:xfrm>
                            <a:off x="1160280" y="1919217"/>
                            <a:ext cx="867073" cy="976916"/>
                          </a:xfrm>
                          <a:custGeom>
                            <a:avLst/>
                            <a:gdLst/>
                            <a:ahLst/>
                            <a:cxnLst/>
                            <a:rect l="l" t="t" r="r" b="b"/>
                            <a:pathLst>
                              <a:path w="2527" h="2847">
                                <a:moveTo>
                                  <a:pt x="2526" y="2526"/>
                                </a:moveTo>
                                <a:lnTo>
                                  <a:pt x="2526" y="2526"/>
                                </a:lnTo>
                                <a:cubicBezTo>
                                  <a:pt x="2526" y="2701"/>
                                  <a:pt x="2381" y="2846"/>
                                  <a:pt x="2207" y="2846"/>
                                </a:cubicBezTo>
                                <a:cubicBezTo>
                                  <a:pt x="2004" y="2846"/>
                                  <a:pt x="1858" y="2701"/>
                                  <a:pt x="1858" y="2526"/>
                                </a:cubicBezTo>
                                <a:cubicBezTo>
                                  <a:pt x="1858" y="2381"/>
                                  <a:pt x="1974" y="2265"/>
                                  <a:pt x="2091" y="2236"/>
                                </a:cubicBezTo>
                                <a:cubicBezTo>
                                  <a:pt x="2091" y="1742"/>
                                  <a:pt x="2091" y="1742"/>
                                  <a:pt x="2091" y="1742"/>
                                </a:cubicBezTo>
                                <a:cubicBezTo>
                                  <a:pt x="2004" y="1713"/>
                                  <a:pt x="1917" y="1656"/>
                                  <a:pt x="1888" y="1568"/>
                                </a:cubicBezTo>
                                <a:cubicBezTo>
                                  <a:pt x="610" y="1568"/>
                                  <a:pt x="610" y="1568"/>
                                  <a:pt x="610" y="1568"/>
                                </a:cubicBezTo>
                                <a:cubicBezTo>
                                  <a:pt x="581" y="1656"/>
                                  <a:pt x="523" y="1742"/>
                                  <a:pt x="436" y="1772"/>
                                </a:cubicBezTo>
                                <a:cubicBezTo>
                                  <a:pt x="436" y="2236"/>
                                  <a:pt x="436" y="2236"/>
                                  <a:pt x="436" y="2236"/>
                                </a:cubicBezTo>
                                <a:cubicBezTo>
                                  <a:pt x="552" y="2265"/>
                                  <a:pt x="639" y="2381"/>
                                  <a:pt x="639" y="2526"/>
                                </a:cubicBezTo>
                                <a:cubicBezTo>
                                  <a:pt x="639" y="2701"/>
                                  <a:pt x="494" y="2846"/>
                                  <a:pt x="319" y="2846"/>
                                </a:cubicBezTo>
                                <a:cubicBezTo>
                                  <a:pt x="145" y="2846"/>
                                  <a:pt x="0" y="2701"/>
                                  <a:pt x="0" y="2526"/>
                                </a:cubicBezTo>
                                <a:cubicBezTo>
                                  <a:pt x="0" y="2381"/>
                                  <a:pt x="87" y="2265"/>
                                  <a:pt x="203" y="2236"/>
                                </a:cubicBezTo>
                                <a:cubicBezTo>
                                  <a:pt x="203" y="1772"/>
                                  <a:pt x="203" y="1772"/>
                                  <a:pt x="203" y="1772"/>
                                </a:cubicBezTo>
                                <a:cubicBezTo>
                                  <a:pt x="87" y="1713"/>
                                  <a:pt x="0" y="1597"/>
                                  <a:pt x="0" y="1452"/>
                                </a:cubicBezTo>
                                <a:cubicBezTo>
                                  <a:pt x="0" y="1277"/>
                                  <a:pt x="145" y="1133"/>
                                  <a:pt x="319" y="1133"/>
                                </a:cubicBezTo>
                                <a:cubicBezTo>
                                  <a:pt x="348" y="1133"/>
                                  <a:pt x="378" y="1133"/>
                                  <a:pt x="407" y="1161"/>
                                </a:cubicBezTo>
                                <a:cubicBezTo>
                                  <a:pt x="959" y="464"/>
                                  <a:pt x="959" y="464"/>
                                  <a:pt x="959" y="464"/>
                                </a:cubicBezTo>
                                <a:cubicBezTo>
                                  <a:pt x="959" y="407"/>
                                  <a:pt x="929" y="378"/>
                                  <a:pt x="929" y="319"/>
                                </a:cubicBezTo>
                                <a:cubicBezTo>
                                  <a:pt x="929" y="146"/>
                                  <a:pt x="1075" y="0"/>
                                  <a:pt x="1278" y="0"/>
                                </a:cubicBezTo>
                                <a:cubicBezTo>
                                  <a:pt x="1452" y="0"/>
                                  <a:pt x="1597" y="146"/>
                                  <a:pt x="1597" y="319"/>
                                </a:cubicBezTo>
                                <a:cubicBezTo>
                                  <a:pt x="1597" y="378"/>
                                  <a:pt x="1597" y="407"/>
                                  <a:pt x="1568" y="464"/>
                                </a:cubicBezTo>
                                <a:cubicBezTo>
                                  <a:pt x="2120" y="1133"/>
                                  <a:pt x="2120" y="1133"/>
                                  <a:pt x="2120" y="1133"/>
                                </a:cubicBezTo>
                                <a:cubicBezTo>
                                  <a:pt x="2149" y="1133"/>
                                  <a:pt x="2178" y="1133"/>
                                  <a:pt x="2207" y="1133"/>
                                </a:cubicBezTo>
                                <a:cubicBezTo>
                                  <a:pt x="2381" y="1133"/>
                                  <a:pt x="2526" y="1277"/>
                                  <a:pt x="2526" y="1452"/>
                                </a:cubicBezTo>
                                <a:cubicBezTo>
                                  <a:pt x="2526" y="1597"/>
                                  <a:pt x="2439" y="1713"/>
                                  <a:pt x="2294" y="1742"/>
                                </a:cubicBezTo>
                                <a:cubicBezTo>
                                  <a:pt x="2294" y="2236"/>
                                  <a:pt x="2294" y="2236"/>
                                  <a:pt x="2294" y="2236"/>
                                </a:cubicBezTo>
                                <a:cubicBezTo>
                                  <a:pt x="2439" y="2265"/>
                                  <a:pt x="2526" y="2381"/>
                                  <a:pt x="2526" y="2526"/>
                                </a:cubicBezTo>
                                <a:moveTo>
                                  <a:pt x="436" y="1452"/>
                                </a:moveTo>
                                <a:lnTo>
                                  <a:pt x="436" y="1452"/>
                                </a:lnTo>
                                <a:cubicBezTo>
                                  <a:pt x="436" y="1394"/>
                                  <a:pt x="378" y="1336"/>
                                  <a:pt x="319" y="1336"/>
                                </a:cubicBezTo>
                                <a:cubicBezTo>
                                  <a:pt x="232" y="1336"/>
                                  <a:pt x="175" y="1394"/>
                                  <a:pt x="175" y="1452"/>
                                </a:cubicBezTo>
                                <a:cubicBezTo>
                                  <a:pt x="175" y="1540"/>
                                  <a:pt x="232" y="1597"/>
                                  <a:pt x="319" y="1597"/>
                                </a:cubicBezTo>
                                <a:cubicBezTo>
                                  <a:pt x="378" y="1597"/>
                                  <a:pt x="436" y="1540"/>
                                  <a:pt x="436" y="1452"/>
                                </a:cubicBezTo>
                                <a:moveTo>
                                  <a:pt x="436" y="2526"/>
                                </a:moveTo>
                                <a:lnTo>
                                  <a:pt x="436" y="2526"/>
                                </a:lnTo>
                                <a:cubicBezTo>
                                  <a:pt x="436" y="2469"/>
                                  <a:pt x="378" y="2410"/>
                                  <a:pt x="319" y="2410"/>
                                </a:cubicBezTo>
                                <a:cubicBezTo>
                                  <a:pt x="232" y="2410"/>
                                  <a:pt x="175" y="2469"/>
                                  <a:pt x="175" y="2526"/>
                                </a:cubicBezTo>
                                <a:cubicBezTo>
                                  <a:pt x="175" y="2614"/>
                                  <a:pt x="232" y="2671"/>
                                  <a:pt x="319" y="2671"/>
                                </a:cubicBezTo>
                                <a:cubicBezTo>
                                  <a:pt x="378" y="2671"/>
                                  <a:pt x="436" y="2614"/>
                                  <a:pt x="436" y="2526"/>
                                </a:cubicBezTo>
                                <a:moveTo>
                                  <a:pt x="610" y="1336"/>
                                </a:moveTo>
                                <a:lnTo>
                                  <a:pt x="610" y="1336"/>
                                </a:lnTo>
                                <a:cubicBezTo>
                                  <a:pt x="1888" y="1336"/>
                                  <a:pt x="1888" y="1336"/>
                                  <a:pt x="1888" y="1336"/>
                                </a:cubicBezTo>
                                <a:cubicBezTo>
                                  <a:pt x="1888" y="1307"/>
                                  <a:pt x="1917" y="1277"/>
                                  <a:pt x="1946" y="1249"/>
                                </a:cubicBezTo>
                                <a:cubicBezTo>
                                  <a:pt x="1394" y="610"/>
                                  <a:pt x="1394" y="610"/>
                                  <a:pt x="1394" y="610"/>
                                </a:cubicBezTo>
                                <a:cubicBezTo>
                                  <a:pt x="1365" y="639"/>
                                  <a:pt x="1307" y="639"/>
                                  <a:pt x="1278" y="639"/>
                                </a:cubicBezTo>
                                <a:cubicBezTo>
                                  <a:pt x="1220" y="639"/>
                                  <a:pt x="1161" y="639"/>
                                  <a:pt x="1133" y="610"/>
                                </a:cubicBezTo>
                                <a:cubicBezTo>
                                  <a:pt x="581" y="1277"/>
                                  <a:pt x="581" y="1277"/>
                                  <a:pt x="581" y="1277"/>
                                </a:cubicBezTo>
                                <a:cubicBezTo>
                                  <a:pt x="610" y="1307"/>
                                  <a:pt x="610" y="1307"/>
                                  <a:pt x="610" y="1336"/>
                                </a:cubicBezTo>
                                <a:moveTo>
                                  <a:pt x="1133" y="319"/>
                                </a:moveTo>
                                <a:lnTo>
                                  <a:pt x="1133" y="319"/>
                                </a:lnTo>
                                <a:cubicBezTo>
                                  <a:pt x="1133" y="407"/>
                                  <a:pt x="1191" y="464"/>
                                  <a:pt x="1278" y="464"/>
                                </a:cubicBezTo>
                                <a:cubicBezTo>
                                  <a:pt x="1365" y="464"/>
                                  <a:pt x="1423" y="407"/>
                                  <a:pt x="1423" y="319"/>
                                </a:cubicBezTo>
                                <a:cubicBezTo>
                                  <a:pt x="1423" y="262"/>
                                  <a:pt x="1365" y="203"/>
                                  <a:pt x="1278" y="203"/>
                                </a:cubicBezTo>
                                <a:cubicBezTo>
                                  <a:pt x="1191" y="203"/>
                                  <a:pt x="1133" y="262"/>
                                  <a:pt x="1133" y="319"/>
                                </a:cubicBezTo>
                                <a:moveTo>
                                  <a:pt x="2062" y="1452"/>
                                </a:moveTo>
                                <a:lnTo>
                                  <a:pt x="2062" y="1452"/>
                                </a:lnTo>
                                <a:cubicBezTo>
                                  <a:pt x="2062" y="1540"/>
                                  <a:pt x="2120" y="1597"/>
                                  <a:pt x="2207" y="1597"/>
                                </a:cubicBezTo>
                                <a:cubicBezTo>
                                  <a:pt x="2265" y="1597"/>
                                  <a:pt x="2353" y="1540"/>
                                  <a:pt x="2353" y="1452"/>
                                </a:cubicBezTo>
                                <a:cubicBezTo>
                                  <a:pt x="2353" y="1365"/>
                                  <a:pt x="2265" y="1307"/>
                                  <a:pt x="2207" y="1307"/>
                                </a:cubicBezTo>
                                <a:cubicBezTo>
                                  <a:pt x="2120" y="1307"/>
                                  <a:pt x="2062" y="1365"/>
                                  <a:pt x="2062" y="1452"/>
                                </a:cubicBezTo>
                                <a:moveTo>
                                  <a:pt x="2353" y="2526"/>
                                </a:moveTo>
                                <a:lnTo>
                                  <a:pt x="2353" y="2526"/>
                                </a:lnTo>
                                <a:cubicBezTo>
                                  <a:pt x="2353" y="2439"/>
                                  <a:pt x="2265" y="2381"/>
                                  <a:pt x="2207" y="2381"/>
                                </a:cubicBezTo>
                                <a:cubicBezTo>
                                  <a:pt x="2120" y="2381"/>
                                  <a:pt x="2062" y="2439"/>
                                  <a:pt x="2062" y="2526"/>
                                </a:cubicBezTo>
                                <a:cubicBezTo>
                                  <a:pt x="2062" y="2614"/>
                                  <a:pt x="2120" y="2671"/>
                                  <a:pt x="2207" y="2671"/>
                                </a:cubicBezTo>
                                <a:cubicBezTo>
                                  <a:pt x="2265" y="2671"/>
                                  <a:pt x="2353" y="2614"/>
                                  <a:pt x="2353" y="2526"/>
                                </a:cubicBezTo>
                              </a:path>
                            </a:pathLst>
                          </a:custGeom>
                          <a:solidFill>
                            <a:srgbClr val="14BAED"/>
                          </a:solidFill>
                          <a:ln>
                            <a:noFill/>
                          </a:ln>
                        </wps:spPr>
                        <wps:style>
                          <a:lnRef idx="0">
                            <a:scrgbClr r="0" g="0" b="0"/>
                          </a:lnRef>
                          <a:fillRef idx="0">
                            <a:scrgbClr r="0" g="0" b="0"/>
                          </a:fillRef>
                          <a:effectRef idx="0">
                            <a:scrgbClr r="0" g="0" b="0"/>
                          </a:effectRef>
                          <a:fontRef idx="minor"/>
                        </wps:style>
                        <wps:bodyPr/>
                      </wps:wsp>
                    </wpg:grpSp>
                  </wpg:wgp>
                </a:graphicData>
              </a:graphic>
            </wp:anchor>
          </w:drawing>
        </mc:Choice>
        <mc:Fallback>
          <w:pict>
            <v:group w14:anchorId="64CEB35B" id="Groupe 206" o:spid="_x0000_s1026" style="position:absolute;margin-left:387.05pt;margin-top:62.35pt;width:81.15pt;height:550.95pt;z-index:251685888" coordsize="10307,699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">
              <v:group id="Grouper 4" o:spid="_x0000_s1027" style="position:absolute;left:1035;top:48566;width:9023;height:5099" coordorigin="626,57675" coordsize="17628,9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">
                <v:shape id="CustomShape 1" o:spid="_x0000_s1028" style="position:absolute;left:626;top:57675;width:8674;height:9969;visibility:visible;mso-wrap-style:square;v-text-anchor:top" coordsize="2528,2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" path="m1975,29r,c2382,29,2527,116,2527,348v,1394,-814,2556,-1598,2556c407,2904,,2323,,1830,,1162,523,755,610,87,697,,697,,697,v348,29,552,145,552,377c1249,813,320,1801,726,2294,1306,2265,1887,1249,1887,87r88,-58e" fillcolor="#0c1013" stroked="f">
                  <v:path arrowok="t"/>
                </v:shape>
                <v:group id="Grouper 2" o:spid="_x0000_s1029" style="position:absolute;left:9201;top:57675;width:9053;height:9770" coordorigin="9201,57675" coordsize="9053,9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">
                  <v:shape id="CustomShape 2" o:spid="_x0000_s1030" style="position:absolute;left:9201;top:57675;width:3783;height:9770;visibility:visible;mso-wrap-style:square;v-text-anchor:top" coordsize="1103,2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" path="m985,l,2846r116,l1102,,985,e" fillcolor="#14baed" stroked="f">
                    <v:path arrowok="t"/>
                  </v:shape>
                  <v:shape id="CustomShape 3" o:spid="_x0000_s1031" style="position:absolute;left:11077;top:57675;width:7177;height:9770;visibility:visible;mso-wrap-style:square;v-text-anchor:top" coordsize="2092,2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" path="m1974,2846r117,l1104,,929,,,2846r116,l291,2352r987,l1452,2846r145,l842,668,1016,145r958,2701m1249,2207r-930,l436,1858r697,l1249,2207m1074,1742r-581,l784,871r290,871e" fillcolor="#14baed" stroked="f">
                    <v:path arrowok="t"/>
                  </v:shape>
                </v:group>
              </v:group>
              <v:group id="Grouper 7" o:spid="_x0000_s1032" style="position:absolute;left:345;top:64870;width:9575;height:5099" coordorigin=",76768" coordsize="18703,9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">
                <v:shape id="CustomShape 4" o:spid="_x0000_s1033" style="position:absolute;top:76876;width:8869;height:9666;visibility:visible;mso-wrap-style:square;v-text-anchor:top" coordsize="2585,2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" path="m2352,1712r,c2352,2206,2352,2206,2352,2206v145,29,232,145,232,290c2584,2671,2439,2816,2265,2816v-145,,-261,-87,-290,-203c610,2613,610,2613,610,2613v-29,116,-145,203,-291,203c145,2816,,2671,,2496,,2351,87,2235,203,2206v,-494,,-494,,-494c87,1655,,1567,,1422,,1277,87,1161,203,1131v,-522,,-522,,-522c87,580,,464,,318,,145,145,,319,,494,,639,145,639,318v,146,-88,262,-204,291c435,1131,435,1131,435,1131v116,30,204,146,204,291c639,1567,551,1683,435,1712v,494,,494,,494c522,2235,581,2293,610,2380v1335,,1335,,1335,c1975,2293,2061,2235,2149,2206v,-494,,-494,,-494c2032,1683,1945,1567,1945,1422v,-145,87,-261,204,-291c2149,609,2149,609,2149,609,2032,580,1945,464,1945,318,1945,145,2091,,2265,v174,,319,145,319,318c2584,464,2497,580,2352,609v,522,,522,,522c2497,1161,2584,1277,2584,1422v,145,-87,233,-232,290m203,318r,c203,406,261,464,319,464v87,,146,-58,146,-146c465,261,406,202,319,202v-58,,-116,59,-116,116m203,1422r,c203,1480,261,1538,319,1538v87,,146,-58,146,-116c465,1335,406,1277,319,1277v-58,,-116,58,-116,145m465,2496r,c465,2409,406,2351,319,2351v-58,,-116,58,-116,145c203,2555,261,2613,319,2613v87,,146,-58,146,-117m2120,318r,c2120,406,2177,464,2265,464v58,,116,-58,116,-146c2381,261,2323,202,2265,202v-88,,-145,59,-145,116m2120,1422r,c2120,1480,2177,1538,2265,1538v58,,116,-58,116,-116c2381,1335,2323,1277,2265,1277v-88,,-145,58,-145,145m2381,2496r,c2381,2409,2323,2351,2265,2351v-88,,-145,58,-145,145c2120,2555,2177,2613,2265,2613v58,,116,-58,116,-117e" fillcolor="#14baed" stroked="f">
                  <v:path arrowok="t"/>
                </v:shape>
                <v:shape id="CustomShape 5" o:spid="_x0000_s1034" style="position:absolute;left:10033;top:76768;width:8670;height:9968;visibility:visible;mso-wrap-style:square;v-text-anchor:top" coordsize="2527,2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" path="m2468,1568r,c2352,1568,2264,1568,2148,1568v88,-523,175,-900,175,-1277c2323,175,2148,30,1829,30v-29,28,-29,28,-29,28c1684,30,1568,,1451,30v-57,57,-57,57,-57,57c958,1191,377,1685,,2614v522,261,522,261,522,261c609,2817,609,2817,609,2817v88,-232,174,-436,290,-668c1074,2149,1278,2149,1510,2149v-30,174,-59,377,-59,552c2003,2904,2003,2904,2003,2904v58,-58,58,-58,58,-58c2061,2671,2061,2410,2061,2149v87,,175,,262,c2468,2149,2526,1888,2526,1656r-58,-88m1596,1568r,c1451,1568,1335,1597,1190,1597,1364,1278,1568,929,1742,523v-30,348,-87,697,-146,1045e" fillcolor="#0c1013" stroked="f">
                  <v:path arrowok="t"/>
                </v:shape>
              </v:group>
              <v:group id="Grouper 8" o:spid="_x0000_s1035" style="position:absolute;left:172;width:10135;height:5149" coordorigin="730" coordsize="19797,10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">
                <v:shape id="CustomShape 13" o:spid="_x0000_s1036" style="position:absolute;left:10659;top:417;width:9869;height:9570;visibility:visible;mso-wrap-style:square;v-text-anchor:top" coordsize="2876,2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" path="m2526,2294r,c2671,2294,2758,2178,2758,2178v117,436,117,436,117,436c2875,2614,2701,2788,2410,2788v-290,,-581,-233,-581,-610c1829,1946,1829,1946,1829,1946v,58,-348,842,-1190,842c203,2788,,2527,,2178,,1656,435,1220,1800,988v,-436,-145,-581,-552,-581c726,407,609,755,580,988,87,755,87,755,87,755,87,755,319,,1248,v813,,1075,407,1075,988c2323,2033,2323,2033,2323,2033v,174,58,261,203,261m871,2353r,c1452,2353,1800,1540,1800,1424v,-175,,-175,,-175c842,1394,580,1772,580,2033v,232,116,320,291,320e" fillcolor="#0c1013" stroked="f">
                  <v:path arrowok="t"/>
                </v:shape>
                <v:shape id="CustomShape 14" o:spid="_x0000_s1037" style="position:absolute;left:730;width:8070;height:10067;visibility:visible;mso-wrap-style:square;v-text-anchor:top" coordsize="2352,2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" path="m,203l551,146,667,1974r-551,59l,203m2003,2381r-29,552l202,2701r30,-552l2003,2381m2351,r-58,2207l1712,2178,1799,r552,e" fillcolor="#14baed" stroked="f">
                  <v:path arrowok="t"/>
                </v:shape>
              </v:group>
              <v:group id="Grouper 6" o:spid="_x0000_s1038" style="position:absolute;left:172;top:32521;width:10122;height:5105" coordorigin="626,38180" coordsize="19776,9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">
                <v:shape id="CustomShape 15" o:spid="_x0000_s1039" style="position:absolute;left:10036;top:38180;width:10367;height:9968;visibility:visible;mso-wrap-style:square;v-text-anchor:top" coordsize="3021,2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" path="m2323,2033r,c2236,2236,2177,2439,2177,2643v,87,59,145,146,145c2642,2788,2816,2469,2933,2236v87,58,87,58,87,58c2788,2701,2555,2904,2207,2904v-291,,-436,-116,-436,-378c1771,2469,1829,2265,1858,2178v-29,,-29,,-29,c1451,2614,1161,2904,667,2904,231,2904,,2585,,2091,,1249,1161,,1975,v261,,464,146,464,407c2468,407,2468,407,2468,407,2555,87,2555,87,2555,87v465,,465,,465,l2323,2033m2264,929r,c2323,755,2381,639,2381,494,2381,262,2236,87,2003,87,1248,87,435,1540,435,2381v,233,87,465,348,465c1161,2846,1800,2265,1916,1888l2264,929e" fillcolor="#0c1013" stroked="f">
                  <v:path arrowok="t"/>
                </v:shape>
                <v:shape id="CustomShape 16" o:spid="_x0000_s1040" style="position:absolute;left:626;top:38493;width:7576;height:9670;visibility:visible;mso-wrap-style:square;v-text-anchor:top" coordsize="2208,2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" path="m377,175r,c377,291,291,377,175,377,59,377,,291,,175,,59,59,,175,,291,,377,59,377,175t,493l377,668v,116,-86,204,-202,204c59,872,,784,,668,,552,59,494,175,494v116,,202,58,202,174m377,1162r,c377,1278,291,1365,175,1365,59,1365,,1278,,1162,,1046,59,988,175,988v116,,202,58,202,174m377,1655r,c377,1771,291,1859,175,1859,59,1859,,1771,,1655,,1539,59,1453,175,1453v116,,202,86,202,202m407,2149r,c407,2266,320,2352,204,2352v-88,,-175,-86,-175,-203c29,2033,116,1946,204,1946v116,,203,87,203,203m755,2556r,c755,2672,668,2730,581,2730v-116,,-204,-58,-204,-174c377,2439,465,2352,581,2352v87,,174,87,174,204m1278,2643r,c1278,2759,1190,2817,1074,2817v-86,,-174,-58,-174,-174c900,2527,988,2439,1074,2439v116,,204,88,204,204m1801,2556r,c1801,2672,1714,2730,1626,2730v-116,,-203,-58,-203,-174c1423,2439,1510,2352,1626,2352v88,,175,87,175,204m2149,2149r,c2149,2266,2062,2352,1975,2352v-117,,-204,-86,-204,-203c1771,2033,1858,1946,1975,1946v87,,174,87,174,203m2207,175r,c2207,291,2120,377,2003,377v-116,,-173,-86,-173,-202c1830,59,1887,,2003,v117,,204,59,204,175m2207,668r,c2207,784,2120,872,2003,872v-116,,-173,-88,-173,-204c1830,552,1887,494,2003,494v117,,204,58,204,174m2207,1162r,c2207,1278,2120,1365,2003,1365v-116,,-173,-87,-173,-203c1830,1046,1887,988,2003,988v117,,204,58,204,174m2207,1655r,c2207,1771,2120,1859,2003,1859v-116,,-173,-88,-173,-204c1830,1539,1887,1453,2003,1453v117,,204,86,204,202e" fillcolor="#14baed" stroked="f">
                  <v:path arrowok="t"/>
                </v:shape>
              </v:group>
              <v:group id="Grouper 1" o:spid="_x0000_s1041" style="position:absolute;top:16303;width:10001;height:5004" coordorigin="730,19192" coordsize="19542,9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">
                <v:shape id="CustomShape 17" o:spid="_x0000_s1042" style="position:absolute;left:730;top:19300;width:9769;height:9666;visibility:visible;mso-wrap-style:square;v-text-anchor:top" coordsize="2847,2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" path="m1423,2555r,c1917,2555,2062,2323,2062,1858v,-1336,,-1336,,-1336c2062,348,2033,261,1829,261v-87,,-87,,-87,c1656,261,1597,232,1597,144,1597,57,1656,,1742,v175,,204,28,494,28c2498,28,2498,,2701,v87,,145,28,145,144c2846,232,2788,261,2701,261v-116,,-116,,-116,c2469,261,2439,348,2439,522v,1394,,1394,,1394c2439,2555,2091,2816,1423,2816v-668,,-987,-261,-987,-900c436,522,436,522,436,522,436,348,407,261,262,261v-87,,-87,,-87,c87,261,,232,,144,,28,58,,175,,348,,378,28,639,28,900,28,959,,1104,v116,,145,57,145,144c1249,232,1191,261,1104,261v-88,,-88,,-88,c843,261,784,348,784,522v,1336,,1336,,1336c784,2323,959,2555,1423,2555e" fillcolor="#0c1013" stroked="f">
                  <v:path arrowok="t"/>
                </v:shape>
                <v:shape id="CustomShape 18" o:spid="_x0000_s1043" style="position:absolute;left:11602;top:19192;width:8671;height:9769;visibility:visible;mso-wrap-style:square;v-text-anchor:top" coordsize="2527,2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" path="m2526,2526r,c2526,2701,2381,2846,2207,2846v-203,,-349,-145,-349,-320c1858,2381,1974,2265,2091,2236v,-494,,-494,,-494c2004,1713,1917,1656,1888,1568v-1278,,-1278,,-1278,c581,1656,523,1742,436,1772v,464,,464,,464c552,2265,639,2381,639,2526v,175,-145,320,-320,320c145,2846,,2701,,2526,,2381,87,2265,203,2236v,-464,,-464,,-464c87,1713,,1597,,1452,,1277,145,1133,319,1133v29,,59,,88,28c959,464,959,464,959,464v,-57,-30,-86,-30,-145c929,146,1075,,1278,v174,,319,146,319,319c1597,378,1597,407,1568,464v552,669,552,669,552,669c2149,1133,2178,1133,2207,1133v174,,319,144,319,319c2526,1597,2439,1713,2294,1742v,494,,494,,494c2439,2265,2526,2381,2526,2526m436,1452r,c436,1394,378,1336,319,1336v-87,,-144,58,-144,116c175,1540,232,1597,319,1597v59,,117,-57,117,-145m436,2526r,c436,2469,378,2410,319,2410v-87,,-144,59,-144,116c175,2614,232,2671,319,2671v59,,117,-57,117,-145m610,1336r,c1888,1336,1888,1336,1888,1336v,-29,29,-59,58,-87c1394,610,1394,610,1394,610v-29,29,-87,29,-116,29c1220,639,1161,639,1133,610,581,1277,581,1277,581,1277v29,30,29,30,29,59m1133,319r,c1133,407,1191,464,1278,464v87,,145,-57,145,-145c1423,262,1365,203,1278,203v-87,,-145,59,-145,116m2062,1452r,c2062,1540,2120,1597,2207,1597v58,,146,-57,146,-145c2353,1365,2265,1307,2207,1307v-87,,-145,58,-145,145m2353,2526r,c2353,2439,2265,2381,2207,2381v-87,,-145,58,-145,145c2062,2614,2120,2671,2207,2671v58,,146,-57,146,-145e" fillcolor="#14baed" stroked="f">
                  <v:path arrowok="t"/>
                </v:shape>
              </v:group>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886CD" w14:textId="2E11B4CD" w:rsidR="00CD475A" w:rsidRDefault="00AC6D8D" w:rsidP="00AC6D8D">
    <w:pPr>
      <w:pStyle w:val="En-ttemmoire"/>
    </w:pPr>
    <w:r>
      <w:tab/>
    </w:r>
    <w:r>
      <w:tab/>
    </w:r>
    <w:r w:rsidR="00262FCD">
      <w:t xml:space="preserve">Prénom Nom | </w:t>
    </w:r>
    <w:r w:rsidR="00FF6F5D">
      <w:fldChar w:fldCharType="begin"/>
    </w:r>
    <w:r w:rsidR="00FF6F5D">
      <w:instrText xml:space="preserve"> STYLEREF  "Titre 1"  \* MERGEFORMAT </w:instrText>
    </w:r>
    <w:r w:rsidR="00FF6F5D">
      <w:rPr>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0D92F" w14:textId="228C21EB" w:rsidR="008F5076" w:rsidRPr="008F5076" w:rsidRDefault="008F5076" w:rsidP="008F507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61904"/>
    <w:multiLevelType w:val="hybridMultilevel"/>
    <w:tmpl w:val="527E0AB6"/>
    <w:lvl w:ilvl="0" w:tplc="6A2CB9B2">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A8B2405"/>
    <w:multiLevelType w:val="multilevel"/>
    <w:tmpl w:val="2B3C10E0"/>
    <w:lvl w:ilvl="0">
      <w:start w:val="1"/>
      <w:numFmt w:val="bullet"/>
      <w:lvlText w:val=""/>
      <w:lvlJc w:val="left"/>
      <w:pPr>
        <w:ind w:left="720" w:hanging="360"/>
      </w:pPr>
      <w:rPr>
        <w:rFonts w:ascii="Symbol" w:hAnsi="Symbol" w:hint="default"/>
        <w:b/>
        <w:i w:val="0"/>
        <w:color w:val="0ABBEF"/>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01C3299"/>
    <w:multiLevelType w:val="multilevel"/>
    <w:tmpl w:val="3F1C692C"/>
    <w:numStyleLink w:val="Style2"/>
  </w:abstractNum>
  <w:abstractNum w:abstractNumId="3" w15:restartNumberingAfterBreak="0">
    <w:nsid w:val="21236DBC"/>
    <w:multiLevelType w:val="hybridMultilevel"/>
    <w:tmpl w:val="78BE6FA2"/>
    <w:lvl w:ilvl="0" w:tplc="1A9E6A68">
      <w:start w:val="1"/>
      <w:numFmt w:val="decimal"/>
      <w:lvlText w:val="1.%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2A83EBE"/>
    <w:multiLevelType w:val="hybridMultilevel"/>
    <w:tmpl w:val="88581C46"/>
    <w:lvl w:ilvl="0" w:tplc="23942D96">
      <w:start w:val="1"/>
      <w:numFmt w:val="lowerLetter"/>
      <w:lvlText w:val="%1."/>
      <w:lvlJc w:val="left"/>
      <w:pPr>
        <w:ind w:left="1004" w:hanging="360"/>
      </w:pPr>
      <w:rPr>
        <w:rFonts w:hint="default"/>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5" w15:restartNumberingAfterBreak="0">
    <w:nsid w:val="36EC29E2"/>
    <w:multiLevelType w:val="multilevel"/>
    <w:tmpl w:val="3F1C692C"/>
    <w:styleLink w:val="Style2"/>
    <w:lvl w:ilvl="0">
      <w:start w:val="1"/>
      <w:numFmt w:val="none"/>
      <w:isLgl/>
      <w:lvlText w:val=""/>
      <w:lvlJc w:val="left"/>
      <w:pPr>
        <w:ind w:left="360" w:hanging="360"/>
      </w:pPr>
      <w:rPr>
        <w:rFonts w:hint="default"/>
      </w:rPr>
    </w:lvl>
    <w:lvl w:ilvl="1">
      <w:start w:val="1"/>
      <w:numFmt w:val="decimal"/>
      <w:pStyle w:val="Titre2"/>
      <w:suff w:val="space"/>
      <w:lvlText w:val="%2."/>
      <w:lvlJc w:val="left"/>
      <w:pPr>
        <w:ind w:left="0" w:firstLine="0"/>
      </w:pPr>
      <w:rPr>
        <w:rFonts w:hint="default"/>
      </w:rPr>
    </w:lvl>
    <w:lvl w:ilvl="2">
      <w:start w:val="1"/>
      <w:numFmt w:val="decimal"/>
      <w:pStyle w:val="Titre3"/>
      <w:isLgl/>
      <w:suff w:val="space"/>
      <w:lvlText w:val="%2.%3."/>
      <w:lvlJc w:val="left"/>
      <w:pPr>
        <w:ind w:left="0" w:firstLine="0"/>
      </w:pPr>
      <w:rPr>
        <w:rFonts w:hint="default"/>
      </w:rPr>
    </w:lvl>
    <w:lvl w:ilvl="3">
      <w:start w:val="1"/>
      <w:numFmt w:val="decimal"/>
      <w:pStyle w:val="Titre4"/>
      <w:suff w:val="space"/>
      <w:lvlText w:val="%2.%3.%4."/>
      <w:lvlJc w:val="left"/>
      <w:pPr>
        <w:ind w:left="0" w:firstLine="0"/>
      </w:pPr>
      <w:rPr>
        <w:rFonts w:hint="default"/>
      </w:rPr>
    </w:lvl>
    <w:lvl w:ilvl="4">
      <w:start w:val="1"/>
      <w:numFmt w:val="decimal"/>
      <w:pStyle w:val="Titre5"/>
      <w:suff w:val="space"/>
      <w:lvlText w:val="%2.%3.%4.%5."/>
      <w:lvlJc w:val="left"/>
      <w:pPr>
        <w:ind w:left="0"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3853030C"/>
    <w:multiLevelType w:val="multilevel"/>
    <w:tmpl w:val="3F1C692C"/>
    <w:numStyleLink w:val="Style2"/>
  </w:abstractNum>
  <w:abstractNum w:abstractNumId="7" w15:restartNumberingAfterBreak="0">
    <w:nsid w:val="386B1B17"/>
    <w:multiLevelType w:val="multilevel"/>
    <w:tmpl w:val="D230053A"/>
    <w:lvl w:ilvl="0">
      <w:start w:val="1"/>
      <w:numFmt w:val="bullet"/>
      <w:pStyle w:val="Paragraphedeliste"/>
      <w:lvlText w:val="-"/>
      <w:lvlJc w:val="left"/>
      <w:pPr>
        <w:ind w:left="714" w:hanging="357"/>
      </w:pPr>
      <w:rPr>
        <w:rFonts w:ascii="Symbol" w:hAnsi="Symbol" w:hint="default"/>
        <w:color w:val="auto"/>
      </w:rPr>
    </w:lvl>
    <w:lvl w:ilvl="1">
      <w:start w:val="1"/>
      <w:numFmt w:val="bullet"/>
      <w:lvlText w:val=""/>
      <w:lvlJc w:val="left"/>
      <w:pPr>
        <w:ind w:left="1171" w:hanging="360"/>
      </w:pPr>
      <w:rPr>
        <w:rFonts w:ascii="Wingdings" w:hAnsi="Wingdings" w:hint="default"/>
      </w:rPr>
    </w:lvl>
    <w:lvl w:ilvl="2">
      <w:start w:val="1"/>
      <w:numFmt w:val="bullet"/>
      <w:lvlText w:val="o"/>
      <w:lvlJc w:val="left"/>
      <w:pPr>
        <w:ind w:left="1622" w:hanging="357"/>
      </w:pPr>
      <w:rPr>
        <w:rFonts w:ascii="Courier New" w:hAnsi="Courier New" w:hint="default"/>
      </w:rPr>
    </w:lvl>
    <w:lvl w:ilvl="3">
      <w:start w:val="1"/>
      <w:numFmt w:val="bullet"/>
      <w:lvlText w:val=""/>
      <w:lvlJc w:val="left"/>
      <w:pPr>
        <w:ind w:left="2076" w:hanging="357"/>
      </w:pPr>
      <w:rPr>
        <w:rFonts w:ascii="Symbol" w:hAnsi="Symbol" w:hint="default"/>
      </w:rPr>
    </w:lvl>
    <w:lvl w:ilvl="4">
      <w:start w:val="1"/>
      <w:numFmt w:val="bullet"/>
      <w:lvlText w:val="o"/>
      <w:lvlJc w:val="left"/>
      <w:pPr>
        <w:ind w:left="2530" w:hanging="357"/>
      </w:pPr>
      <w:rPr>
        <w:rFonts w:ascii="Courier New" w:hAnsi="Courier New" w:cs="Courier New" w:hint="default"/>
      </w:rPr>
    </w:lvl>
    <w:lvl w:ilvl="5">
      <w:start w:val="1"/>
      <w:numFmt w:val="bullet"/>
      <w:lvlText w:val=""/>
      <w:lvlJc w:val="left"/>
      <w:pPr>
        <w:ind w:left="2984" w:hanging="357"/>
      </w:pPr>
      <w:rPr>
        <w:rFonts w:ascii="Wingdings" w:hAnsi="Wingdings" w:hint="default"/>
      </w:rPr>
    </w:lvl>
    <w:lvl w:ilvl="6">
      <w:start w:val="1"/>
      <w:numFmt w:val="bullet"/>
      <w:lvlText w:val=""/>
      <w:lvlJc w:val="left"/>
      <w:pPr>
        <w:ind w:left="3438" w:hanging="357"/>
      </w:pPr>
      <w:rPr>
        <w:rFonts w:ascii="Symbol" w:hAnsi="Symbol" w:hint="default"/>
      </w:rPr>
    </w:lvl>
    <w:lvl w:ilvl="7">
      <w:start w:val="1"/>
      <w:numFmt w:val="bullet"/>
      <w:lvlText w:val="o"/>
      <w:lvlJc w:val="left"/>
      <w:pPr>
        <w:ind w:left="3892" w:hanging="357"/>
      </w:pPr>
      <w:rPr>
        <w:rFonts w:ascii="Courier New" w:hAnsi="Courier New" w:cs="Courier New" w:hint="default"/>
      </w:rPr>
    </w:lvl>
    <w:lvl w:ilvl="8">
      <w:start w:val="1"/>
      <w:numFmt w:val="bullet"/>
      <w:lvlText w:val=""/>
      <w:lvlJc w:val="left"/>
      <w:pPr>
        <w:ind w:left="4346" w:hanging="357"/>
      </w:pPr>
      <w:rPr>
        <w:rFonts w:ascii="Wingdings" w:hAnsi="Wingdings" w:hint="default"/>
      </w:rPr>
    </w:lvl>
  </w:abstractNum>
  <w:abstractNum w:abstractNumId="8" w15:restartNumberingAfterBreak="0">
    <w:nsid w:val="3C72308C"/>
    <w:multiLevelType w:val="hybridMultilevel"/>
    <w:tmpl w:val="C9C2A59A"/>
    <w:lvl w:ilvl="0" w:tplc="8340B6C4">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 w15:restartNumberingAfterBreak="0">
    <w:nsid w:val="3CC21FB2"/>
    <w:multiLevelType w:val="hybridMultilevel"/>
    <w:tmpl w:val="2BE08964"/>
    <w:lvl w:ilvl="0" w:tplc="48C8781A">
      <w:start w:val="1"/>
      <w:numFmt w:val="decimal"/>
      <w:suff w:val="space"/>
      <w:lvlText w:val="1.%1.1.1"/>
      <w:lvlJc w:val="left"/>
      <w:pPr>
        <w:ind w:left="851" w:hanging="491"/>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E3A6825"/>
    <w:multiLevelType w:val="multilevel"/>
    <w:tmpl w:val="352C2A84"/>
    <w:lvl w:ilvl="0">
      <w:start w:val="1"/>
      <w:numFmt w:val="bullet"/>
      <w:lvlText w:val=""/>
      <w:lvlJc w:val="left"/>
      <w:pPr>
        <w:ind w:left="1077" w:hanging="360"/>
      </w:pPr>
      <w:rPr>
        <w:rFonts w:ascii="Symbol" w:hAnsi="Symbol" w:hint="default"/>
        <w:color w:val="0ABBEF"/>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582534C"/>
    <w:multiLevelType w:val="multilevel"/>
    <w:tmpl w:val="3F1C692C"/>
    <w:numStyleLink w:val="Style2"/>
  </w:abstractNum>
  <w:abstractNum w:abstractNumId="12" w15:restartNumberingAfterBreak="0">
    <w:nsid w:val="4A0C03D1"/>
    <w:multiLevelType w:val="hybridMultilevel"/>
    <w:tmpl w:val="5F606A3A"/>
    <w:lvl w:ilvl="0" w:tplc="AA8C5876">
      <w:start w:val="1"/>
      <w:numFmt w:val="decimal"/>
      <w:suff w:val="space"/>
      <w:lvlText w:val="1.%1.1"/>
      <w:lvlJc w:val="left"/>
      <w:pPr>
        <w:ind w:left="851" w:hanging="491"/>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BAE1E63"/>
    <w:multiLevelType w:val="hybridMultilevel"/>
    <w:tmpl w:val="8EF6D6D8"/>
    <w:lvl w:ilvl="0" w:tplc="9D7AC864">
      <w:start w:val="1"/>
      <w:numFmt w:val="decimal"/>
      <w:suff w:val="space"/>
      <w:lvlText w:val="1.%1"/>
      <w:lvlJc w:val="left"/>
      <w:pPr>
        <w:ind w:left="851" w:hanging="491"/>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556A154D"/>
    <w:multiLevelType w:val="hybridMultilevel"/>
    <w:tmpl w:val="40068798"/>
    <w:lvl w:ilvl="0" w:tplc="45D4671C">
      <w:start w:val="1"/>
      <w:numFmt w:val="decimal"/>
      <w:lvlText w:val="%1."/>
      <w:lvlJc w:val="left"/>
      <w:pPr>
        <w:ind w:left="928"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3684C58"/>
    <w:multiLevelType w:val="hybridMultilevel"/>
    <w:tmpl w:val="03EE2276"/>
    <w:lvl w:ilvl="0" w:tplc="5AB401FE">
      <w:start w:val="1"/>
      <w:numFmt w:val="upperLetter"/>
      <w:lvlText w:val="%1."/>
      <w:lvlJc w:val="left"/>
      <w:pPr>
        <w:ind w:left="360" w:hanging="360"/>
      </w:pPr>
      <w:rPr>
        <w:rFonts w:hint="default"/>
        <w:b/>
        <w:i w:val="0"/>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2B13C32"/>
    <w:multiLevelType w:val="hybridMultilevel"/>
    <w:tmpl w:val="33964824"/>
    <w:lvl w:ilvl="0" w:tplc="DF72B3B0">
      <w:start w:val="1"/>
      <w:numFmt w:val="decimal"/>
      <w:suff w:val="space"/>
      <w:lvlText w:val="%1."/>
      <w:lvlJc w:val="left"/>
      <w:pPr>
        <w:ind w:left="851" w:hanging="491"/>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7E113590"/>
    <w:multiLevelType w:val="hybridMultilevel"/>
    <w:tmpl w:val="352C2A84"/>
    <w:lvl w:ilvl="0" w:tplc="C85AAD4E">
      <w:start w:val="1"/>
      <w:numFmt w:val="bullet"/>
      <w:lvlText w:val=""/>
      <w:lvlJc w:val="left"/>
      <w:pPr>
        <w:ind w:left="1077" w:hanging="360"/>
      </w:pPr>
      <w:rPr>
        <w:rFonts w:ascii="Symbol" w:hAnsi="Symbol" w:hint="default"/>
        <w:color w:val="0ABBE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71487375">
    <w:abstractNumId w:val="15"/>
  </w:num>
  <w:num w:numId="2" w16cid:durableId="791367471">
    <w:abstractNumId w:val="1"/>
  </w:num>
  <w:num w:numId="3" w16cid:durableId="1712222685">
    <w:abstractNumId w:val="17"/>
  </w:num>
  <w:num w:numId="4" w16cid:durableId="1985042365">
    <w:abstractNumId w:val="10"/>
  </w:num>
  <w:num w:numId="5" w16cid:durableId="969015376">
    <w:abstractNumId w:val="7"/>
  </w:num>
  <w:num w:numId="6" w16cid:durableId="1158888799">
    <w:abstractNumId w:val="14"/>
  </w:num>
  <w:num w:numId="7" w16cid:durableId="1038051233">
    <w:abstractNumId w:val="4"/>
  </w:num>
  <w:num w:numId="8" w16cid:durableId="771440710">
    <w:abstractNumId w:val="14"/>
    <w:lvlOverride w:ilvl="0">
      <w:startOverride w:val="1"/>
    </w:lvlOverride>
  </w:num>
  <w:num w:numId="9" w16cid:durableId="1719282971">
    <w:abstractNumId w:val="15"/>
    <w:lvlOverride w:ilvl="0">
      <w:startOverride w:val="1"/>
    </w:lvlOverride>
  </w:num>
  <w:num w:numId="10" w16cid:durableId="1292832481">
    <w:abstractNumId w:val="4"/>
    <w:lvlOverride w:ilvl="0">
      <w:startOverride w:val="1"/>
    </w:lvlOverride>
  </w:num>
  <w:num w:numId="11" w16cid:durableId="172036571">
    <w:abstractNumId w:val="15"/>
    <w:lvlOverride w:ilvl="0">
      <w:startOverride w:val="1"/>
    </w:lvlOverride>
  </w:num>
  <w:num w:numId="12" w16cid:durableId="154953446">
    <w:abstractNumId w:val="15"/>
    <w:lvlOverride w:ilvl="0">
      <w:startOverride w:val="1"/>
    </w:lvlOverride>
  </w:num>
  <w:num w:numId="13" w16cid:durableId="1842114609">
    <w:abstractNumId w:val="4"/>
    <w:lvlOverride w:ilvl="0">
      <w:startOverride w:val="1"/>
    </w:lvlOverride>
  </w:num>
  <w:num w:numId="14" w16cid:durableId="1127427708">
    <w:abstractNumId w:val="15"/>
    <w:lvlOverride w:ilvl="0">
      <w:startOverride w:val="1"/>
    </w:lvlOverride>
  </w:num>
  <w:num w:numId="15" w16cid:durableId="141317205">
    <w:abstractNumId w:val="4"/>
    <w:lvlOverride w:ilvl="0">
      <w:startOverride w:val="1"/>
    </w:lvlOverride>
  </w:num>
  <w:num w:numId="16" w16cid:durableId="1549219673">
    <w:abstractNumId w:val="4"/>
    <w:lvlOverride w:ilvl="0">
      <w:startOverride w:val="1"/>
    </w:lvlOverride>
  </w:num>
  <w:num w:numId="17" w16cid:durableId="1810366920">
    <w:abstractNumId w:val="14"/>
    <w:lvlOverride w:ilvl="0">
      <w:startOverride w:val="1"/>
    </w:lvlOverride>
  </w:num>
  <w:num w:numId="18" w16cid:durableId="739594656">
    <w:abstractNumId w:val="15"/>
    <w:lvlOverride w:ilvl="0">
      <w:startOverride w:val="1"/>
    </w:lvlOverride>
  </w:num>
  <w:num w:numId="19" w16cid:durableId="310259641">
    <w:abstractNumId w:val="15"/>
    <w:lvlOverride w:ilvl="0">
      <w:startOverride w:val="1"/>
    </w:lvlOverride>
  </w:num>
  <w:num w:numId="20" w16cid:durableId="2020279179">
    <w:abstractNumId w:val="4"/>
    <w:lvlOverride w:ilvl="0">
      <w:startOverride w:val="1"/>
    </w:lvlOverride>
  </w:num>
  <w:num w:numId="21" w16cid:durableId="405538332">
    <w:abstractNumId w:val="4"/>
    <w:lvlOverride w:ilvl="0">
      <w:startOverride w:val="1"/>
    </w:lvlOverride>
  </w:num>
  <w:num w:numId="22" w16cid:durableId="1504121698">
    <w:abstractNumId w:val="8"/>
  </w:num>
  <w:num w:numId="23" w16cid:durableId="444886781">
    <w:abstractNumId w:val="8"/>
    <w:lvlOverride w:ilvl="0">
      <w:startOverride w:val="1"/>
    </w:lvlOverride>
  </w:num>
  <w:num w:numId="24" w16cid:durableId="758599367">
    <w:abstractNumId w:val="0"/>
  </w:num>
  <w:num w:numId="25" w16cid:durableId="1589777363">
    <w:abstractNumId w:val="3"/>
  </w:num>
  <w:num w:numId="26" w16cid:durableId="1613171845">
    <w:abstractNumId w:val="3"/>
    <w:lvlOverride w:ilvl="0">
      <w:startOverride w:val="1"/>
    </w:lvlOverride>
  </w:num>
  <w:num w:numId="27" w16cid:durableId="259021809">
    <w:abstractNumId w:val="16"/>
  </w:num>
  <w:num w:numId="28" w16cid:durableId="1764258778">
    <w:abstractNumId w:val="13"/>
  </w:num>
  <w:num w:numId="29" w16cid:durableId="749891309">
    <w:abstractNumId w:val="12"/>
  </w:num>
  <w:num w:numId="30" w16cid:durableId="296842599">
    <w:abstractNumId w:val="9"/>
  </w:num>
  <w:num w:numId="31" w16cid:durableId="1581718210">
    <w:abstractNumId w:val="5"/>
  </w:num>
  <w:num w:numId="32" w16cid:durableId="970220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43091530">
    <w:abstractNumId w:val="11"/>
  </w:num>
  <w:num w:numId="34" w16cid:durableId="128937322">
    <w:abstractNumId w:val="6"/>
  </w:num>
  <w:num w:numId="35" w16cid:durableId="1931517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0"/>
  <w:hyphenationZone w:val="425"/>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59B"/>
    <w:rsid w:val="00002E35"/>
    <w:rsid w:val="000162C3"/>
    <w:rsid w:val="000251CA"/>
    <w:rsid w:val="00033989"/>
    <w:rsid w:val="0003400E"/>
    <w:rsid w:val="00046514"/>
    <w:rsid w:val="0005044C"/>
    <w:rsid w:val="000624F6"/>
    <w:rsid w:val="0008081E"/>
    <w:rsid w:val="000839C2"/>
    <w:rsid w:val="00090436"/>
    <w:rsid w:val="00091076"/>
    <w:rsid w:val="00091682"/>
    <w:rsid w:val="00092CE3"/>
    <w:rsid w:val="000941CA"/>
    <w:rsid w:val="00097679"/>
    <w:rsid w:val="000A3B25"/>
    <w:rsid w:val="000A7F0C"/>
    <w:rsid w:val="000B64EE"/>
    <w:rsid w:val="000C6552"/>
    <w:rsid w:val="000D10F4"/>
    <w:rsid w:val="000D1303"/>
    <w:rsid w:val="000D2BD5"/>
    <w:rsid w:val="000F2853"/>
    <w:rsid w:val="001264F7"/>
    <w:rsid w:val="00134AEA"/>
    <w:rsid w:val="00163785"/>
    <w:rsid w:val="00165224"/>
    <w:rsid w:val="0017074D"/>
    <w:rsid w:val="001814EF"/>
    <w:rsid w:val="00182BCD"/>
    <w:rsid w:val="001904E3"/>
    <w:rsid w:val="00192591"/>
    <w:rsid w:val="00195D68"/>
    <w:rsid w:val="001A683D"/>
    <w:rsid w:val="001A6AE8"/>
    <w:rsid w:val="001B2FCB"/>
    <w:rsid w:val="001D25A9"/>
    <w:rsid w:val="001D7E8D"/>
    <w:rsid w:val="001E3F8B"/>
    <w:rsid w:val="001F480F"/>
    <w:rsid w:val="00203DD1"/>
    <w:rsid w:val="00210F6D"/>
    <w:rsid w:val="00216FE9"/>
    <w:rsid w:val="00223E54"/>
    <w:rsid w:val="00224B60"/>
    <w:rsid w:val="00232BF3"/>
    <w:rsid w:val="00236BD7"/>
    <w:rsid w:val="002428F8"/>
    <w:rsid w:val="002451BB"/>
    <w:rsid w:val="002523F0"/>
    <w:rsid w:val="00262FCD"/>
    <w:rsid w:val="00277650"/>
    <w:rsid w:val="00282F12"/>
    <w:rsid w:val="00283419"/>
    <w:rsid w:val="002858D7"/>
    <w:rsid w:val="00290C91"/>
    <w:rsid w:val="0029579B"/>
    <w:rsid w:val="002A380B"/>
    <w:rsid w:val="002A5F75"/>
    <w:rsid w:val="002A63B8"/>
    <w:rsid w:val="002A6A30"/>
    <w:rsid w:val="002B2441"/>
    <w:rsid w:val="002B3356"/>
    <w:rsid w:val="002C0D1D"/>
    <w:rsid w:val="002D4B9A"/>
    <w:rsid w:val="002E0AB4"/>
    <w:rsid w:val="002E7763"/>
    <w:rsid w:val="002F0634"/>
    <w:rsid w:val="002F5401"/>
    <w:rsid w:val="00303DB2"/>
    <w:rsid w:val="003054FA"/>
    <w:rsid w:val="003059D5"/>
    <w:rsid w:val="00305DED"/>
    <w:rsid w:val="00311957"/>
    <w:rsid w:val="00313CA8"/>
    <w:rsid w:val="003260D9"/>
    <w:rsid w:val="00327F4D"/>
    <w:rsid w:val="00331B8A"/>
    <w:rsid w:val="003356A8"/>
    <w:rsid w:val="00335D1D"/>
    <w:rsid w:val="00342072"/>
    <w:rsid w:val="00360331"/>
    <w:rsid w:val="00370FA9"/>
    <w:rsid w:val="003777E5"/>
    <w:rsid w:val="0038582E"/>
    <w:rsid w:val="00387272"/>
    <w:rsid w:val="003A1A13"/>
    <w:rsid w:val="003B06B2"/>
    <w:rsid w:val="003B08B0"/>
    <w:rsid w:val="003B50B6"/>
    <w:rsid w:val="003B57DC"/>
    <w:rsid w:val="003C13E2"/>
    <w:rsid w:val="003C4962"/>
    <w:rsid w:val="003C7560"/>
    <w:rsid w:val="003E3B2A"/>
    <w:rsid w:val="003F29D2"/>
    <w:rsid w:val="0040073D"/>
    <w:rsid w:val="00402A44"/>
    <w:rsid w:val="004107F1"/>
    <w:rsid w:val="00413618"/>
    <w:rsid w:val="004173D3"/>
    <w:rsid w:val="004174DC"/>
    <w:rsid w:val="00426CAE"/>
    <w:rsid w:val="00441F25"/>
    <w:rsid w:val="004500B1"/>
    <w:rsid w:val="0045674B"/>
    <w:rsid w:val="00456B58"/>
    <w:rsid w:val="00466E68"/>
    <w:rsid w:val="00473509"/>
    <w:rsid w:val="00486BF1"/>
    <w:rsid w:val="004A6CFB"/>
    <w:rsid w:val="004B7446"/>
    <w:rsid w:val="004C06F6"/>
    <w:rsid w:val="004C6559"/>
    <w:rsid w:val="004C68DA"/>
    <w:rsid w:val="004C6C8A"/>
    <w:rsid w:val="004C6E4E"/>
    <w:rsid w:val="004D2832"/>
    <w:rsid w:val="004D7EF7"/>
    <w:rsid w:val="004E3F80"/>
    <w:rsid w:val="004F7AD9"/>
    <w:rsid w:val="00506979"/>
    <w:rsid w:val="005079CB"/>
    <w:rsid w:val="00524870"/>
    <w:rsid w:val="0053429B"/>
    <w:rsid w:val="005345B1"/>
    <w:rsid w:val="00536DBE"/>
    <w:rsid w:val="00537680"/>
    <w:rsid w:val="00543C99"/>
    <w:rsid w:val="005609CF"/>
    <w:rsid w:val="005618A6"/>
    <w:rsid w:val="00576410"/>
    <w:rsid w:val="00584942"/>
    <w:rsid w:val="005A1C0E"/>
    <w:rsid w:val="005A2A78"/>
    <w:rsid w:val="005A2ABB"/>
    <w:rsid w:val="005B3396"/>
    <w:rsid w:val="005C773B"/>
    <w:rsid w:val="005D753F"/>
    <w:rsid w:val="005F0741"/>
    <w:rsid w:val="005F4CC9"/>
    <w:rsid w:val="005F771E"/>
    <w:rsid w:val="00602E61"/>
    <w:rsid w:val="006059E0"/>
    <w:rsid w:val="0060701C"/>
    <w:rsid w:val="0061511C"/>
    <w:rsid w:val="00620D81"/>
    <w:rsid w:val="00624CBB"/>
    <w:rsid w:val="006267DB"/>
    <w:rsid w:val="00636843"/>
    <w:rsid w:val="00641FF0"/>
    <w:rsid w:val="00652A89"/>
    <w:rsid w:val="0065334D"/>
    <w:rsid w:val="00657D73"/>
    <w:rsid w:val="006702E3"/>
    <w:rsid w:val="00671B9A"/>
    <w:rsid w:val="006B506C"/>
    <w:rsid w:val="006B5E3B"/>
    <w:rsid w:val="006B68A4"/>
    <w:rsid w:val="006D177C"/>
    <w:rsid w:val="006D5C75"/>
    <w:rsid w:val="00700382"/>
    <w:rsid w:val="00701550"/>
    <w:rsid w:val="00704F73"/>
    <w:rsid w:val="00707F27"/>
    <w:rsid w:val="00711FE8"/>
    <w:rsid w:val="00725F70"/>
    <w:rsid w:val="00727782"/>
    <w:rsid w:val="00733114"/>
    <w:rsid w:val="0075299A"/>
    <w:rsid w:val="00762C91"/>
    <w:rsid w:val="00765176"/>
    <w:rsid w:val="00776EA7"/>
    <w:rsid w:val="00790A8F"/>
    <w:rsid w:val="0079161D"/>
    <w:rsid w:val="00793F62"/>
    <w:rsid w:val="00794C8F"/>
    <w:rsid w:val="00797C03"/>
    <w:rsid w:val="007A5B53"/>
    <w:rsid w:val="007B3C11"/>
    <w:rsid w:val="007C4FE1"/>
    <w:rsid w:val="007C6922"/>
    <w:rsid w:val="007D5F2E"/>
    <w:rsid w:val="007D6CEF"/>
    <w:rsid w:val="007F012B"/>
    <w:rsid w:val="0080073C"/>
    <w:rsid w:val="00806880"/>
    <w:rsid w:val="0081349E"/>
    <w:rsid w:val="00815B05"/>
    <w:rsid w:val="0082704A"/>
    <w:rsid w:val="00827167"/>
    <w:rsid w:val="00840EC6"/>
    <w:rsid w:val="00845DFE"/>
    <w:rsid w:val="00851C3A"/>
    <w:rsid w:val="008542CE"/>
    <w:rsid w:val="008556A3"/>
    <w:rsid w:val="00862BAF"/>
    <w:rsid w:val="008703DA"/>
    <w:rsid w:val="00875A78"/>
    <w:rsid w:val="00882FFD"/>
    <w:rsid w:val="00887D48"/>
    <w:rsid w:val="00897C42"/>
    <w:rsid w:val="008A1533"/>
    <w:rsid w:val="008B7DC9"/>
    <w:rsid w:val="008C1E97"/>
    <w:rsid w:val="008C4F38"/>
    <w:rsid w:val="008D08EA"/>
    <w:rsid w:val="008D3ECD"/>
    <w:rsid w:val="008E0018"/>
    <w:rsid w:val="008E2CD1"/>
    <w:rsid w:val="008F26A1"/>
    <w:rsid w:val="008F5076"/>
    <w:rsid w:val="00900BAE"/>
    <w:rsid w:val="00902ABA"/>
    <w:rsid w:val="00920778"/>
    <w:rsid w:val="00921C8D"/>
    <w:rsid w:val="009264DF"/>
    <w:rsid w:val="00955D2F"/>
    <w:rsid w:val="0095659B"/>
    <w:rsid w:val="0096163A"/>
    <w:rsid w:val="0098039E"/>
    <w:rsid w:val="0098126A"/>
    <w:rsid w:val="009857CF"/>
    <w:rsid w:val="009A1A5F"/>
    <w:rsid w:val="009A2AEE"/>
    <w:rsid w:val="009A55AE"/>
    <w:rsid w:val="009B174A"/>
    <w:rsid w:val="009B1753"/>
    <w:rsid w:val="009B47F9"/>
    <w:rsid w:val="009B5CFE"/>
    <w:rsid w:val="009B706B"/>
    <w:rsid w:val="009D1582"/>
    <w:rsid w:val="009E5CE6"/>
    <w:rsid w:val="009F20A7"/>
    <w:rsid w:val="009F42EA"/>
    <w:rsid w:val="009F67AF"/>
    <w:rsid w:val="00A02EB6"/>
    <w:rsid w:val="00A13D98"/>
    <w:rsid w:val="00A32671"/>
    <w:rsid w:val="00A449FF"/>
    <w:rsid w:val="00A45C74"/>
    <w:rsid w:val="00A60A8E"/>
    <w:rsid w:val="00A6419D"/>
    <w:rsid w:val="00A74496"/>
    <w:rsid w:val="00A9102D"/>
    <w:rsid w:val="00A92136"/>
    <w:rsid w:val="00A92BC2"/>
    <w:rsid w:val="00A93862"/>
    <w:rsid w:val="00AA0A9A"/>
    <w:rsid w:val="00AB4A37"/>
    <w:rsid w:val="00AC6D8D"/>
    <w:rsid w:val="00AD4A1E"/>
    <w:rsid w:val="00AD51E8"/>
    <w:rsid w:val="00AE44BB"/>
    <w:rsid w:val="00AE7661"/>
    <w:rsid w:val="00AF5795"/>
    <w:rsid w:val="00B24573"/>
    <w:rsid w:val="00B249A7"/>
    <w:rsid w:val="00B3532E"/>
    <w:rsid w:val="00B45780"/>
    <w:rsid w:val="00B506DE"/>
    <w:rsid w:val="00B50761"/>
    <w:rsid w:val="00B60E9B"/>
    <w:rsid w:val="00B62729"/>
    <w:rsid w:val="00B62782"/>
    <w:rsid w:val="00B72C7D"/>
    <w:rsid w:val="00B83F5E"/>
    <w:rsid w:val="00B90A95"/>
    <w:rsid w:val="00B95257"/>
    <w:rsid w:val="00BA3106"/>
    <w:rsid w:val="00BA4529"/>
    <w:rsid w:val="00BD4DC3"/>
    <w:rsid w:val="00BD4FB7"/>
    <w:rsid w:val="00BD54D5"/>
    <w:rsid w:val="00C16308"/>
    <w:rsid w:val="00C1730E"/>
    <w:rsid w:val="00C31017"/>
    <w:rsid w:val="00C402E5"/>
    <w:rsid w:val="00C526B7"/>
    <w:rsid w:val="00C57A40"/>
    <w:rsid w:val="00C63B67"/>
    <w:rsid w:val="00C6462C"/>
    <w:rsid w:val="00C72C74"/>
    <w:rsid w:val="00C8260E"/>
    <w:rsid w:val="00C845AA"/>
    <w:rsid w:val="00C852E2"/>
    <w:rsid w:val="00C9213C"/>
    <w:rsid w:val="00C93A6B"/>
    <w:rsid w:val="00C956C3"/>
    <w:rsid w:val="00C96ED6"/>
    <w:rsid w:val="00CB7BA9"/>
    <w:rsid w:val="00CC4715"/>
    <w:rsid w:val="00CC4A3F"/>
    <w:rsid w:val="00CC589B"/>
    <w:rsid w:val="00CD1234"/>
    <w:rsid w:val="00CD1E44"/>
    <w:rsid w:val="00CD3D9B"/>
    <w:rsid w:val="00CD475A"/>
    <w:rsid w:val="00CE2A93"/>
    <w:rsid w:val="00CE3263"/>
    <w:rsid w:val="00CE43CF"/>
    <w:rsid w:val="00D06236"/>
    <w:rsid w:val="00D116B0"/>
    <w:rsid w:val="00D21542"/>
    <w:rsid w:val="00D3179B"/>
    <w:rsid w:val="00D34280"/>
    <w:rsid w:val="00D45E81"/>
    <w:rsid w:val="00D63CF2"/>
    <w:rsid w:val="00D6403F"/>
    <w:rsid w:val="00D6642A"/>
    <w:rsid w:val="00D673FA"/>
    <w:rsid w:val="00D714A5"/>
    <w:rsid w:val="00D743F8"/>
    <w:rsid w:val="00D81A1A"/>
    <w:rsid w:val="00D838BE"/>
    <w:rsid w:val="00D90D26"/>
    <w:rsid w:val="00D93E98"/>
    <w:rsid w:val="00D94A0F"/>
    <w:rsid w:val="00D975A6"/>
    <w:rsid w:val="00DA306B"/>
    <w:rsid w:val="00DA4A91"/>
    <w:rsid w:val="00DB37CF"/>
    <w:rsid w:val="00DB534D"/>
    <w:rsid w:val="00DB6120"/>
    <w:rsid w:val="00DD0149"/>
    <w:rsid w:val="00DF230D"/>
    <w:rsid w:val="00DF37B2"/>
    <w:rsid w:val="00DF4E27"/>
    <w:rsid w:val="00DF5360"/>
    <w:rsid w:val="00E21EDB"/>
    <w:rsid w:val="00E242C2"/>
    <w:rsid w:val="00E31CBD"/>
    <w:rsid w:val="00E32717"/>
    <w:rsid w:val="00E42ADB"/>
    <w:rsid w:val="00E64811"/>
    <w:rsid w:val="00E666C6"/>
    <w:rsid w:val="00E72AD0"/>
    <w:rsid w:val="00E72AE6"/>
    <w:rsid w:val="00E9351D"/>
    <w:rsid w:val="00E93F1B"/>
    <w:rsid w:val="00EA16E1"/>
    <w:rsid w:val="00EA4232"/>
    <w:rsid w:val="00EA66AB"/>
    <w:rsid w:val="00EA6B22"/>
    <w:rsid w:val="00EA7599"/>
    <w:rsid w:val="00EB1882"/>
    <w:rsid w:val="00EB5BBF"/>
    <w:rsid w:val="00EC6039"/>
    <w:rsid w:val="00ED13E7"/>
    <w:rsid w:val="00ED2CB5"/>
    <w:rsid w:val="00ED2EB1"/>
    <w:rsid w:val="00ED55CD"/>
    <w:rsid w:val="00EE26B9"/>
    <w:rsid w:val="00EE7840"/>
    <w:rsid w:val="00EF1D6F"/>
    <w:rsid w:val="00EF589A"/>
    <w:rsid w:val="00F06D43"/>
    <w:rsid w:val="00F14E43"/>
    <w:rsid w:val="00F2099C"/>
    <w:rsid w:val="00F230AB"/>
    <w:rsid w:val="00F26DEA"/>
    <w:rsid w:val="00F470F2"/>
    <w:rsid w:val="00F47948"/>
    <w:rsid w:val="00F505E4"/>
    <w:rsid w:val="00F53567"/>
    <w:rsid w:val="00F72813"/>
    <w:rsid w:val="00F75C6F"/>
    <w:rsid w:val="00FB42D5"/>
    <w:rsid w:val="00FB4B36"/>
    <w:rsid w:val="00FC2CC5"/>
    <w:rsid w:val="00FC5277"/>
    <w:rsid w:val="00FC5FDB"/>
    <w:rsid w:val="00FD0A8A"/>
    <w:rsid w:val="00FD0B8C"/>
    <w:rsid w:val="00FD199E"/>
    <w:rsid w:val="00FD286A"/>
    <w:rsid w:val="00FD4948"/>
    <w:rsid w:val="00FD6B5F"/>
    <w:rsid w:val="00FE124F"/>
    <w:rsid w:val="00FF1C1D"/>
    <w:rsid w:val="00FF6F5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5F617A"/>
  <w14:defaultImageDpi w14:val="3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imes New Roman (Corps CS)"/>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EA7"/>
    <w:pPr>
      <w:spacing w:after="120" w:line="360" w:lineRule="auto"/>
      <w:ind w:firstLine="284"/>
      <w:jc w:val="both"/>
    </w:pPr>
    <w:rPr>
      <w:sz w:val="22"/>
    </w:rPr>
  </w:style>
  <w:style w:type="paragraph" w:styleId="Titre1">
    <w:name w:val="heading 1"/>
    <w:basedOn w:val="Normal"/>
    <w:next w:val="Normal"/>
    <w:link w:val="Titre1Car"/>
    <w:uiPriority w:val="9"/>
    <w:qFormat/>
    <w:rsid w:val="002F5401"/>
    <w:pPr>
      <w:keepNext/>
      <w:keepLines/>
      <w:pageBreakBefore/>
      <w:spacing w:before="480" w:after="480"/>
      <w:ind w:firstLine="0"/>
      <w:jc w:val="center"/>
      <w:outlineLvl w:val="0"/>
    </w:pPr>
    <w:rPr>
      <w:rFonts w:eastAsiaTheme="majorEastAsia" w:cs="Times New Roman (Titres CS)"/>
      <w:b/>
      <w:color w:val="0069B2"/>
      <w:sz w:val="32"/>
      <w:szCs w:val="32"/>
    </w:rPr>
  </w:style>
  <w:style w:type="paragraph" w:styleId="Titre2">
    <w:name w:val="heading 2"/>
    <w:basedOn w:val="Normal"/>
    <w:next w:val="Normal"/>
    <w:link w:val="Titre2Car"/>
    <w:autoRedefine/>
    <w:uiPriority w:val="9"/>
    <w:unhideWhenUsed/>
    <w:qFormat/>
    <w:rsid w:val="002E0AB4"/>
    <w:pPr>
      <w:keepNext/>
      <w:keepLines/>
      <w:numPr>
        <w:ilvl w:val="1"/>
        <w:numId w:val="35"/>
      </w:numPr>
      <w:jc w:val="left"/>
      <w:outlineLvl w:val="1"/>
    </w:pPr>
    <w:rPr>
      <w:b/>
      <w:sz w:val="32"/>
      <w:szCs w:val="32"/>
    </w:rPr>
  </w:style>
  <w:style w:type="paragraph" w:styleId="Titre3">
    <w:name w:val="heading 3"/>
    <w:basedOn w:val="Normal"/>
    <w:next w:val="Normal"/>
    <w:link w:val="Titre3Car"/>
    <w:autoRedefine/>
    <w:uiPriority w:val="9"/>
    <w:unhideWhenUsed/>
    <w:qFormat/>
    <w:rsid w:val="00A74496"/>
    <w:pPr>
      <w:keepNext/>
      <w:keepLines/>
      <w:numPr>
        <w:ilvl w:val="2"/>
        <w:numId w:val="35"/>
      </w:numPr>
      <w:outlineLvl w:val="2"/>
    </w:pPr>
    <w:rPr>
      <w:rFonts w:eastAsiaTheme="majorEastAsia" w:cstheme="majorBidi"/>
      <w:b/>
      <w:sz w:val="26"/>
      <w:szCs w:val="24"/>
    </w:rPr>
  </w:style>
  <w:style w:type="paragraph" w:styleId="Titre4">
    <w:name w:val="heading 4"/>
    <w:basedOn w:val="Normal"/>
    <w:next w:val="Normal"/>
    <w:link w:val="Titre4Car"/>
    <w:autoRedefine/>
    <w:uiPriority w:val="9"/>
    <w:unhideWhenUsed/>
    <w:qFormat/>
    <w:rsid w:val="00A74496"/>
    <w:pPr>
      <w:keepNext/>
      <w:keepLines/>
      <w:numPr>
        <w:ilvl w:val="3"/>
        <w:numId w:val="35"/>
      </w:numPr>
      <w:outlineLvl w:val="3"/>
    </w:pPr>
    <w:rPr>
      <w:rFonts w:eastAsiaTheme="majorEastAsia" w:cstheme="majorBidi"/>
      <w:b/>
      <w:iCs/>
      <w:color w:val="000000" w:themeColor="text1"/>
      <w:sz w:val="24"/>
    </w:rPr>
  </w:style>
  <w:style w:type="paragraph" w:styleId="Titre5">
    <w:name w:val="heading 5"/>
    <w:basedOn w:val="Normal"/>
    <w:next w:val="Normal"/>
    <w:link w:val="Titre5Car"/>
    <w:autoRedefine/>
    <w:uiPriority w:val="9"/>
    <w:unhideWhenUsed/>
    <w:qFormat/>
    <w:rsid w:val="00A74496"/>
    <w:pPr>
      <w:keepNext/>
      <w:keepLines/>
      <w:numPr>
        <w:ilvl w:val="4"/>
        <w:numId w:val="35"/>
      </w:numPr>
      <w:outlineLvl w:val="4"/>
    </w:pPr>
    <w:rPr>
      <w:rFonts w:eastAsiaTheme="majorEastAsia" w:cstheme="majorBidi"/>
      <w:b/>
    </w:rPr>
  </w:style>
  <w:style w:type="paragraph" w:styleId="Titre6">
    <w:name w:val="heading 6"/>
    <w:basedOn w:val="Normal"/>
    <w:next w:val="Normal"/>
    <w:link w:val="Titre6Car"/>
    <w:uiPriority w:val="9"/>
    <w:semiHidden/>
    <w:unhideWhenUsed/>
    <w:qFormat/>
    <w:rsid w:val="00A74496"/>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725F70"/>
    <w:rPr>
      <w:b/>
      <w:bCs/>
    </w:rPr>
  </w:style>
  <w:style w:type="character" w:customStyle="1" w:styleId="Titre1Car">
    <w:name w:val="Titre 1 Car"/>
    <w:basedOn w:val="Policepardfaut"/>
    <w:link w:val="Titre1"/>
    <w:uiPriority w:val="9"/>
    <w:rsid w:val="002F5401"/>
    <w:rPr>
      <w:rFonts w:eastAsiaTheme="majorEastAsia" w:cs="Times New Roman (Titres CS)"/>
      <w:b/>
      <w:color w:val="0069B2"/>
      <w:sz w:val="32"/>
      <w:szCs w:val="32"/>
    </w:rPr>
  </w:style>
  <w:style w:type="character" w:customStyle="1" w:styleId="Titre2Car">
    <w:name w:val="Titre 2 Car"/>
    <w:basedOn w:val="Policepardfaut"/>
    <w:link w:val="Titre2"/>
    <w:uiPriority w:val="9"/>
    <w:rsid w:val="002E0AB4"/>
    <w:rPr>
      <w:rFonts w:ascii="DejaVu Sans" w:hAnsi="DejaVu Sans"/>
      <w:b/>
      <w:sz w:val="32"/>
      <w:szCs w:val="32"/>
    </w:rPr>
  </w:style>
  <w:style w:type="character" w:customStyle="1" w:styleId="Titre3Car">
    <w:name w:val="Titre 3 Car"/>
    <w:basedOn w:val="Policepardfaut"/>
    <w:link w:val="Titre3"/>
    <w:uiPriority w:val="9"/>
    <w:rsid w:val="00A74496"/>
    <w:rPr>
      <w:rFonts w:ascii="DejaVu Sans" w:eastAsiaTheme="majorEastAsia" w:hAnsi="DejaVu Sans" w:cstheme="majorBidi"/>
      <w:b/>
      <w:sz w:val="26"/>
      <w:szCs w:val="24"/>
    </w:rPr>
  </w:style>
  <w:style w:type="paragraph" w:styleId="Citation">
    <w:name w:val="Quote"/>
    <w:basedOn w:val="Normal"/>
    <w:next w:val="Normal"/>
    <w:link w:val="CitationCar"/>
    <w:autoRedefine/>
    <w:uiPriority w:val="29"/>
    <w:qFormat/>
    <w:rsid w:val="003B57DC"/>
    <w:pPr>
      <w:spacing w:before="360" w:after="360"/>
      <w:ind w:left="862" w:right="862"/>
      <w:jc w:val="left"/>
    </w:pPr>
    <w:rPr>
      <w:i/>
      <w:iCs/>
      <w:color w:val="000000" w:themeColor="text1"/>
      <w:sz w:val="18"/>
    </w:rPr>
  </w:style>
  <w:style w:type="character" w:customStyle="1" w:styleId="CitationCar">
    <w:name w:val="Citation Car"/>
    <w:basedOn w:val="Policepardfaut"/>
    <w:link w:val="Citation"/>
    <w:uiPriority w:val="29"/>
    <w:rsid w:val="003B57DC"/>
    <w:rPr>
      <w:i/>
      <w:iCs/>
      <w:color w:val="000000" w:themeColor="text1"/>
      <w:sz w:val="18"/>
    </w:rPr>
  </w:style>
  <w:style w:type="character" w:customStyle="1" w:styleId="Titre4Car">
    <w:name w:val="Titre 4 Car"/>
    <w:basedOn w:val="Policepardfaut"/>
    <w:link w:val="Titre4"/>
    <w:uiPriority w:val="9"/>
    <w:rsid w:val="00134AEA"/>
    <w:rPr>
      <w:rFonts w:ascii="DejaVu Sans" w:eastAsiaTheme="majorEastAsia" w:hAnsi="DejaVu Sans" w:cstheme="majorBidi"/>
      <w:b/>
      <w:iCs/>
      <w:color w:val="000000" w:themeColor="text1"/>
      <w:sz w:val="24"/>
    </w:rPr>
  </w:style>
  <w:style w:type="paragraph" w:styleId="En-tte">
    <w:name w:val="header"/>
    <w:basedOn w:val="Normal"/>
    <w:link w:val="En-tteCar"/>
    <w:uiPriority w:val="99"/>
    <w:unhideWhenUsed/>
    <w:rsid w:val="00BD4FB7"/>
    <w:pPr>
      <w:tabs>
        <w:tab w:val="center" w:pos="4536"/>
        <w:tab w:val="right" w:pos="9072"/>
      </w:tabs>
    </w:pPr>
  </w:style>
  <w:style w:type="character" w:customStyle="1" w:styleId="En-tteCar">
    <w:name w:val="En-tête Car"/>
    <w:basedOn w:val="Policepardfaut"/>
    <w:link w:val="En-tte"/>
    <w:uiPriority w:val="99"/>
    <w:rsid w:val="00BD4FB7"/>
  </w:style>
  <w:style w:type="paragraph" w:styleId="Pieddepage">
    <w:name w:val="footer"/>
    <w:basedOn w:val="Normal"/>
    <w:link w:val="PieddepageCar"/>
    <w:autoRedefine/>
    <w:uiPriority w:val="99"/>
    <w:unhideWhenUsed/>
    <w:qFormat/>
    <w:rsid w:val="003B50B6"/>
    <w:pPr>
      <w:tabs>
        <w:tab w:val="center" w:pos="0"/>
        <w:tab w:val="center" w:pos="4536"/>
        <w:tab w:val="right" w:pos="9072"/>
      </w:tabs>
      <w:spacing w:after="0"/>
      <w:ind w:firstLine="0"/>
      <w:jc w:val="center"/>
    </w:pPr>
    <w:rPr>
      <w:color w:val="767171" w:themeColor="background2" w:themeShade="80"/>
      <w:sz w:val="16"/>
    </w:rPr>
  </w:style>
  <w:style w:type="character" w:customStyle="1" w:styleId="PieddepageCar">
    <w:name w:val="Pied de page Car"/>
    <w:basedOn w:val="Policepardfaut"/>
    <w:link w:val="Pieddepage"/>
    <w:uiPriority w:val="99"/>
    <w:rsid w:val="003B50B6"/>
    <w:rPr>
      <w:color w:val="767171" w:themeColor="background2" w:themeShade="80"/>
      <w:sz w:val="16"/>
    </w:rPr>
  </w:style>
  <w:style w:type="character" w:styleId="Numrodepage">
    <w:name w:val="page number"/>
    <w:basedOn w:val="Policepardfaut"/>
    <w:uiPriority w:val="99"/>
    <w:semiHidden/>
    <w:unhideWhenUsed/>
    <w:rsid w:val="0098126A"/>
  </w:style>
  <w:style w:type="paragraph" w:styleId="Titre">
    <w:name w:val="Title"/>
    <w:aliases w:val="Page de garde - titre première page"/>
    <w:basedOn w:val="Normal"/>
    <w:next w:val="Normal"/>
    <w:link w:val="TitreCar"/>
    <w:autoRedefine/>
    <w:uiPriority w:val="10"/>
    <w:qFormat/>
    <w:rsid w:val="002F5401"/>
    <w:pPr>
      <w:spacing w:before="840"/>
      <w:ind w:firstLine="0"/>
      <w:contextualSpacing/>
      <w:jc w:val="right"/>
    </w:pPr>
    <w:rPr>
      <w:rFonts w:eastAsiaTheme="majorEastAsia" w:cs="Times New Roman (Titres CS)"/>
      <w:b/>
      <w:color w:val="000000" w:themeColor="text1"/>
      <w:spacing w:val="-10"/>
      <w:kern w:val="28"/>
      <w:sz w:val="40"/>
      <w:szCs w:val="56"/>
    </w:rPr>
  </w:style>
  <w:style w:type="character" w:customStyle="1" w:styleId="TitreCar">
    <w:name w:val="Titre Car"/>
    <w:aliases w:val="Page de garde - titre première page Car"/>
    <w:basedOn w:val="Policepardfaut"/>
    <w:link w:val="Titre"/>
    <w:uiPriority w:val="10"/>
    <w:rsid w:val="002F5401"/>
    <w:rPr>
      <w:rFonts w:eastAsiaTheme="majorEastAsia" w:cs="Times New Roman (Titres CS)"/>
      <w:b/>
      <w:color w:val="000000" w:themeColor="text1"/>
      <w:spacing w:val="-10"/>
      <w:kern w:val="28"/>
      <w:sz w:val="40"/>
      <w:szCs w:val="56"/>
    </w:rPr>
  </w:style>
  <w:style w:type="paragraph" w:styleId="Sous-titre">
    <w:name w:val="Subtitle"/>
    <w:aliases w:val="Page de garde - Sous-titre"/>
    <w:basedOn w:val="Normal"/>
    <w:next w:val="Normal"/>
    <w:link w:val="Sous-titreCar"/>
    <w:autoRedefine/>
    <w:uiPriority w:val="11"/>
    <w:qFormat/>
    <w:rsid w:val="00C16308"/>
    <w:pPr>
      <w:numPr>
        <w:ilvl w:val="1"/>
      </w:numPr>
      <w:spacing w:before="120" w:after="360"/>
      <w:ind w:firstLine="284"/>
      <w:jc w:val="right"/>
    </w:pPr>
    <w:rPr>
      <w:rFonts w:eastAsiaTheme="minorEastAsia" w:cstheme="minorBidi"/>
      <w:b/>
      <w:i/>
      <w:color w:val="0069B2"/>
      <w:spacing w:val="15"/>
      <w:sz w:val="32"/>
      <w:szCs w:val="22"/>
    </w:rPr>
  </w:style>
  <w:style w:type="character" w:customStyle="1" w:styleId="Sous-titreCar">
    <w:name w:val="Sous-titre Car"/>
    <w:aliases w:val="Page de garde - Sous-titre Car"/>
    <w:basedOn w:val="Policepardfaut"/>
    <w:link w:val="Sous-titre"/>
    <w:uiPriority w:val="11"/>
    <w:rsid w:val="00C16308"/>
    <w:rPr>
      <w:rFonts w:ascii="DejaVu Sans" w:eastAsiaTheme="minorEastAsia" w:hAnsi="DejaVu Sans" w:cstheme="minorBidi"/>
      <w:b/>
      <w:i/>
      <w:color w:val="0069B2"/>
      <w:spacing w:val="15"/>
      <w:sz w:val="32"/>
      <w:szCs w:val="22"/>
    </w:rPr>
  </w:style>
  <w:style w:type="paragraph" w:customStyle="1" w:styleId="Italique">
    <w:name w:val="Italique"/>
    <w:basedOn w:val="Normal"/>
    <w:qFormat/>
    <w:rsid w:val="00620D81"/>
    <w:rPr>
      <w:rFonts w:ascii="Times New Roman" w:hAnsi="Times New Roman" w:cs="Times New Roman"/>
      <w:i/>
      <w:szCs w:val="22"/>
    </w:rPr>
  </w:style>
  <w:style w:type="paragraph" w:styleId="Paragraphedeliste">
    <w:name w:val="List Paragraph"/>
    <w:basedOn w:val="Normal"/>
    <w:uiPriority w:val="34"/>
    <w:qFormat/>
    <w:rsid w:val="00BA3106"/>
    <w:pPr>
      <w:numPr>
        <w:numId w:val="5"/>
      </w:numPr>
      <w:contextualSpacing/>
    </w:pPr>
  </w:style>
  <w:style w:type="character" w:styleId="Textedelespacerserv">
    <w:name w:val="Placeholder Text"/>
    <w:basedOn w:val="Policepardfaut"/>
    <w:uiPriority w:val="99"/>
    <w:semiHidden/>
    <w:rsid w:val="00EC6039"/>
    <w:rPr>
      <w:color w:val="808080"/>
    </w:rPr>
  </w:style>
  <w:style w:type="paragraph" w:styleId="TM2">
    <w:name w:val="toc 2"/>
    <w:basedOn w:val="Normal"/>
    <w:next w:val="Normal"/>
    <w:autoRedefine/>
    <w:uiPriority w:val="39"/>
    <w:unhideWhenUsed/>
    <w:rsid w:val="00097679"/>
    <w:pPr>
      <w:tabs>
        <w:tab w:val="right" w:leader="dot" w:pos="9639"/>
      </w:tabs>
      <w:spacing w:after="100" w:line="240" w:lineRule="auto"/>
      <w:ind w:left="284" w:firstLine="0"/>
    </w:pPr>
  </w:style>
  <w:style w:type="paragraph" w:styleId="TM1">
    <w:name w:val="toc 1"/>
    <w:basedOn w:val="Normal"/>
    <w:next w:val="Normal"/>
    <w:autoRedefine/>
    <w:uiPriority w:val="39"/>
    <w:unhideWhenUsed/>
    <w:rsid w:val="00097679"/>
    <w:pPr>
      <w:tabs>
        <w:tab w:val="right" w:leader="dot" w:pos="9639"/>
      </w:tabs>
      <w:spacing w:after="100" w:line="240" w:lineRule="auto"/>
      <w:ind w:firstLine="0"/>
    </w:pPr>
    <w:rPr>
      <w:b/>
    </w:rPr>
  </w:style>
  <w:style w:type="paragraph" w:styleId="TM3">
    <w:name w:val="toc 3"/>
    <w:basedOn w:val="Normal"/>
    <w:next w:val="Normal"/>
    <w:autoRedefine/>
    <w:uiPriority w:val="39"/>
    <w:unhideWhenUsed/>
    <w:rsid w:val="00097679"/>
    <w:pPr>
      <w:tabs>
        <w:tab w:val="right" w:leader="dot" w:pos="9639"/>
      </w:tabs>
      <w:spacing w:after="100" w:line="240" w:lineRule="auto"/>
      <w:ind w:left="567" w:firstLine="0"/>
    </w:pPr>
  </w:style>
  <w:style w:type="paragraph" w:styleId="TM4">
    <w:name w:val="toc 4"/>
    <w:basedOn w:val="Normal"/>
    <w:next w:val="Normal"/>
    <w:autoRedefine/>
    <w:uiPriority w:val="39"/>
    <w:unhideWhenUsed/>
    <w:rsid w:val="00D714A5"/>
    <w:pPr>
      <w:tabs>
        <w:tab w:val="right" w:leader="dot" w:pos="9639"/>
      </w:tabs>
      <w:spacing w:after="100" w:line="240" w:lineRule="auto"/>
      <w:ind w:left="851" w:firstLine="0"/>
    </w:pPr>
  </w:style>
  <w:style w:type="character" w:styleId="Lienhypertexte">
    <w:name w:val="Hyperlink"/>
    <w:basedOn w:val="Policepardfaut"/>
    <w:uiPriority w:val="99"/>
    <w:unhideWhenUsed/>
    <w:rsid w:val="006D177C"/>
    <w:rPr>
      <w:rFonts w:ascii="Verdana" w:hAnsi="Verdana"/>
      <w:color w:val="0563C1" w:themeColor="hyperlink"/>
      <w:u w:val="single"/>
    </w:rPr>
  </w:style>
  <w:style w:type="paragraph" w:styleId="En-ttedetabledesmatires">
    <w:name w:val="TOC Heading"/>
    <w:basedOn w:val="Titre1"/>
    <w:next w:val="Normal"/>
    <w:uiPriority w:val="39"/>
    <w:unhideWhenUsed/>
    <w:qFormat/>
    <w:rsid w:val="007D6CEF"/>
    <w:pPr>
      <w:spacing w:before="240" w:after="0" w:line="259" w:lineRule="auto"/>
      <w:jc w:val="left"/>
      <w:outlineLvl w:val="9"/>
    </w:pPr>
    <w:rPr>
      <w:rFonts w:asciiTheme="majorHAnsi" w:hAnsiTheme="majorHAnsi" w:cstheme="majorBidi"/>
      <w:b w:val="0"/>
      <w:caps/>
      <w:color w:val="2F5496" w:themeColor="accent1" w:themeShade="BF"/>
      <w:lang w:eastAsia="fr-FR"/>
    </w:rPr>
  </w:style>
  <w:style w:type="table" w:styleId="Grilledutableau">
    <w:name w:val="Table Grid"/>
    <w:basedOn w:val="TableauNormal"/>
    <w:uiPriority w:val="39"/>
    <w:rsid w:val="00A921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gende">
    <w:name w:val="caption"/>
    <w:basedOn w:val="Normal"/>
    <w:next w:val="Normal"/>
    <w:uiPriority w:val="35"/>
    <w:unhideWhenUsed/>
    <w:qFormat/>
    <w:rsid w:val="001A683D"/>
    <w:pPr>
      <w:spacing w:after="200"/>
    </w:pPr>
    <w:rPr>
      <w:i/>
      <w:iCs/>
      <w:color w:val="44546A" w:themeColor="text2"/>
      <w:sz w:val="18"/>
      <w:szCs w:val="18"/>
    </w:rPr>
  </w:style>
  <w:style w:type="character" w:customStyle="1" w:styleId="Titre5Car">
    <w:name w:val="Titre 5 Car"/>
    <w:basedOn w:val="Policepardfaut"/>
    <w:link w:val="Titre5"/>
    <w:uiPriority w:val="9"/>
    <w:rsid w:val="0095659B"/>
    <w:rPr>
      <w:rFonts w:eastAsiaTheme="majorEastAsia" w:cstheme="majorBidi"/>
      <w:b/>
    </w:rPr>
  </w:style>
  <w:style w:type="paragraph" w:styleId="Tabledesillustrations">
    <w:name w:val="table of figures"/>
    <w:basedOn w:val="Normal"/>
    <w:next w:val="Normal"/>
    <w:uiPriority w:val="99"/>
    <w:unhideWhenUsed/>
    <w:rsid w:val="00163785"/>
    <w:pPr>
      <w:spacing w:after="0"/>
    </w:pPr>
  </w:style>
  <w:style w:type="character" w:customStyle="1" w:styleId="Titre6Car">
    <w:name w:val="Titre 6 Car"/>
    <w:basedOn w:val="Policepardfaut"/>
    <w:link w:val="Titre6"/>
    <w:uiPriority w:val="9"/>
    <w:semiHidden/>
    <w:rsid w:val="00A74496"/>
    <w:rPr>
      <w:rFonts w:asciiTheme="majorHAnsi" w:eastAsiaTheme="majorEastAsia" w:hAnsiTheme="majorHAnsi" w:cstheme="majorBidi"/>
      <w:color w:val="1F3763" w:themeColor="accent1" w:themeShade="7F"/>
    </w:rPr>
  </w:style>
  <w:style w:type="paragraph" w:customStyle="1" w:styleId="EncadrNormal">
    <w:name w:val="Encadré_Normal"/>
    <w:basedOn w:val="Normal"/>
    <w:link w:val="EncadrNormalCar"/>
    <w:qFormat/>
    <w:rsid w:val="00D63CF2"/>
    <w:pPr>
      <w:spacing w:after="0"/>
    </w:pPr>
    <w:rPr>
      <w:rFonts w:eastAsia="Calibri" w:cs="Times New Roman"/>
      <w:w w:val="85"/>
      <w:sz w:val="18"/>
    </w:rPr>
  </w:style>
  <w:style w:type="character" w:customStyle="1" w:styleId="EncadrNormalCar">
    <w:name w:val="Encadré_Normal Car"/>
    <w:link w:val="EncadrNormal"/>
    <w:rsid w:val="00D63CF2"/>
    <w:rPr>
      <w:rFonts w:eastAsia="Calibri" w:cs="Times New Roman"/>
      <w:w w:val="85"/>
      <w:sz w:val="18"/>
    </w:rPr>
  </w:style>
  <w:style w:type="numbering" w:customStyle="1" w:styleId="Style2">
    <w:name w:val="Style2"/>
    <w:uiPriority w:val="99"/>
    <w:rsid w:val="00A74496"/>
    <w:pPr>
      <w:numPr>
        <w:numId w:val="31"/>
      </w:numPr>
    </w:pPr>
  </w:style>
  <w:style w:type="paragraph" w:styleId="Notedebasdepage">
    <w:name w:val="footnote text"/>
    <w:basedOn w:val="Normal"/>
    <w:link w:val="NotedebasdepageCar"/>
    <w:uiPriority w:val="99"/>
    <w:unhideWhenUsed/>
    <w:qFormat/>
    <w:rsid w:val="00AC6D8D"/>
    <w:pPr>
      <w:spacing w:after="0" w:line="240" w:lineRule="auto"/>
      <w:ind w:firstLine="0"/>
    </w:pPr>
    <w:rPr>
      <w:sz w:val="18"/>
    </w:rPr>
  </w:style>
  <w:style w:type="character" w:customStyle="1" w:styleId="NotedebasdepageCar">
    <w:name w:val="Note de bas de page Car"/>
    <w:basedOn w:val="Policepardfaut"/>
    <w:link w:val="Notedebasdepage"/>
    <w:uiPriority w:val="99"/>
    <w:rsid w:val="00AC6D8D"/>
    <w:rPr>
      <w:rFonts w:ascii="DejaVu Sans" w:hAnsi="DejaVu Sans"/>
      <w:sz w:val="18"/>
    </w:rPr>
  </w:style>
  <w:style w:type="character" w:styleId="Appelnotedebasdep">
    <w:name w:val="footnote reference"/>
    <w:basedOn w:val="Policepardfaut"/>
    <w:uiPriority w:val="99"/>
    <w:semiHidden/>
    <w:unhideWhenUsed/>
    <w:rsid w:val="00794C8F"/>
    <w:rPr>
      <w:vertAlign w:val="superscript"/>
    </w:rPr>
  </w:style>
  <w:style w:type="paragraph" w:styleId="Textedebulles">
    <w:name w:val="Balloon Text"/>
    <w:basedOn w:val="Normal"/>
    <w:link w:val="TextedebullesCar"/>
    <w:uiPriority w:val="99"/>
    <w:semiHidden/>
    <w:unhideWhenUsed/>
    <w:rsid w:val="00F72813"/>
    <w:pPr>
      <w:spacing w:after="0"/>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72813"/>
    <w:rPr>
      <w:rFonts w:ascii="Segoe UI" w:hAnsi="Segoe UI" w:cs="Segoe UI"/>
      <w:sz w:val="18"/>
      <w:szCs w:val="18"/>
    </w:rPr>
  </w:style>
  <w:style w:type="character" w:styleId="Appeldenotedefin">
    <w:name w:val="endnote reference"/>
    <w:basedOn w:val="Policepardfaut"/>
    <w:uiPriority w:val="99"/>
    <w:semiHidden/>
    <w:unhideWhenUsed/>
    <w:rsid w:val="00E9351D"/>
    <w:rPr>
      <w:vertAlign w:val="superscript"/>
    </w:rPr>
  </w:style>
  <w:style w:type="character" w:styleId="Numrodeligne">
    <w:name w:val="line number"/>
    <w:basedOn w:val="Policepardfaut"/>
    <w:uiPriority w:val="99"/>
    <w:semiHidden/>
    <w:unhideWhenUsed/>
    <w:rsid w:val="00413618"/>
  </w:style>
  <w:style w:type="paragraph" w:customStyle="1" w:styleId="En-ttemmoire">
    <w:name w:val="En-tête mémoire"/>
    <w:basedOn w:val="En-tte"/>
    <w:autoRedefine/>
    <w:qFormat/>
    <w:rsid w:val="00AC6D8D"/>
    <w:pPr>
      <w:tabs>
        <w:tab w:val="clear" w:pos="9072"/>
        <w:tab w:val="right" w:pos="9064"/>
      </w:tabs>
      <w:ind w:firstLine="0"/>
      <w:jc w:val="left"/>
    </w:pPr>
    <w:rPr>
      <w:sz w:val="16"/>
      <w:szCs w:val="16"/>
    </w:rPr>
  </w:style>
  <w:style w:type="paragraph" w:customStyle="1" w:styleId="Pagedegarde-datejuryconfidentialit">
    <w:name w:val="Page de garde - date | jury | confidentialité"/>
    <w:basedOn w:val="Normal"/>
    <w:link w:val="Pagedegarde-datejuryconfidentialitCar"/>
    <w:autoRedefine/>
    <w:qFormat/>
    <w:rsid w:val="00D6642A"/>
    <w:pPr>
      <w:ind w:firstLine="0"/>
    </w:pPr>
    <w:rPr>
      <w:b/>
      <w:color w:val="767171" w:themeColor="background2" w:themeShade="80"/>
      <w:sz w:val="28"/>
      <w:szCs w:val="28"/>
    </w:rPr>
  </w:style>
  <w:style w:type="paragraph" w:customStyle="1" w:styleId="Pagedegarde-textealigngauche">
    <w:name w:val="Page de garde - texte aligné à gauche"/>
    <w:basedOn w:val="Normal"/>
    <w:link w:val="Pagedegarde-textealigngaucheCar"/>
    <w:autoRedefine/>
    <w:qFormat/>
    <w:rsid w:val="00A13D98"/>
    <w:pPr>
      <w:spacing w:after="600"/>
      <w:ind w:firstLine="0"/>
      <w:contextualSpacing/>
    </w:pPr>
    <w:rPr>
      <w:color w:val="767171" w:themeColor="background2" w:themeShade="80"/>
      <w:sz w:val="24"/>
      <w:szCs w:val="24"/>
    </w:rPr>
  </w:style>
  <w:style w:type="character" w:customStyle="1" w:styleId="Pagedegarde-datejuryconfidentialitCar">
    <w:name w:val="Page de garde - date | jury | confidentialité Car"/>
    <w:basedOn w:val="Policepardfaut"/>
    <w:link w:val="Pagedegarde-datejuryconfidentialit"/>
    <w:rsid w:val="00D6642A"/>
    <w:rPr>
      <w:b/>
      <w:color w:val="767171" w:themeColor="background2" w:themeShade="80"/>
      <w:sz w:val="28"/>
      <w:szCs w:val="28"/>
    </w:rPr>
  </w:style>
  <w:style w:type="paragraph" w:customStyle="1" w:styleId="Pagedegarde-textealigndroite">
    <w:name w:val="Page de garde - texte aligné à droite"/>
    <w:basedOn w:val="Normal"/>
    <w:link w:val="Pagedegarde-textealigndroiteCar"/>
    <w:autoRedefine/>
    <w:qFormat/>
    <w:rsid w:val="00D673FA"/>
    <w:pPr>
      <w:ind w:firstLine="0"/>
      <w:jc w:val="right"/>
    </w:pPr>
    <w:rPr>
      <w:color w:val="767171" w:themeColor="background2" w:themeShade="80"/>
      <w:sz w:val="24"/>
      <w:szCs w:val="24"/>
    </w:rPr>
  </w:style>
  <w:style w:type="character" w:customStyle="1" w:styleId="Pagedegarde-textealigngaucheCar">
    <w:name w:val="Page de garde - texte aligné à gauche Car"/>
    <w:basedOn w:val="Policepardfaut"/>
    <w:link w:val="Pagedegarde-textealigngauche"/>
    <w:rsid w:val="00A13D98"/>
    <w:rPr>
      <w:rFonts w:ascii="DejaVu Sans" w:hAnsi="DejaVu Sans"/>
      <w:color w:val="767171" w:themeColor="background2" w:themeShade="80"/>
      <w:sz w:val="24"/>
      <w:szCs w:val="24"/>
    </w:rPr>
  </w:style>
  <w:style w:type="paragraph" w:customStyle="1" w:styleId="Pagedegarde-PrnomNom">
    <w:name w:val="Page de garde - Prénom Nom"/>
    <w:basedOn w:val="Pagedegarde-textealigndroite"/>
    <w:link w:val="Pagedegarde-PrnomNomCar"/>
    <w:autoRedefine/>
    <w:qFormat/>
    <w:rsid w:val="002F5401"/>
    <w:rPr>
      <w:b/>
      <w:color w:val="auto"/>
      <w:sz w:val="28"/>
      <w:szCs w:val="28"/>
    </w:rPr>
  </w:style>
  <w:style w:type="character" w:customStyle="1" w:styleId="Pagedegarde-textealigndroiteCar">
    <w:name w:val="Page de garde - texte aligné à droite Car"/>
    <w:basedOn w:val="Policepardfaut"/>
    <w:link w:val="Pagedegarde-textealigndroite"/>
    <w:rsid w:val="00D673FA"/>
    <w:rPr>
      <w:color w:val="767171" w:themeColor="background2" w:themeShade="80"/>
      <w:sz w:val="24"/>
      <w:szCs w:val="24"/>
    </w:rPr>
  </w:style>
  <w:style w:type="character" w:customStyle="1" w:styleId="Pagedegarde-PrnomNomCar">
    <w:name w:val="Page de garde - Prénom Nom Car"/>
    <w:basedOn w:val="Pagedegarde-textealigndroiteCar"/>
    <w:link w:val="Pagedegarde-PrnomNom"/>
    <w:rsid w:val="002F5401"/>
    <w:rPr>
      <w:b/>
      <w:color w:val="767171" w:themeColor="background2" w:themeShade="80"/>
      <w:sz w:val="28"/>
      <w:szCs w:val="28"/>
    </w:rPr>
  </w:style>
  <w:style w:type="paragraph" w:styleId="Index1">
    <w:name w:val="index 1"/>
    <w:basedOn w:val="Normal"/>
    <w:next w:val="Normal"/>
    <w:autoRedefine/>
    <w:uiPriority w:val="99"/>
    <w:unhideWhenUsed/>
    <w:rsid w:val="00543C99"/>
    <w:pPr>
      <w:spacing w:after="0"/>
      <w:ind w:left="200" w:hanging="200"/>
      <w:jc w:val="left"/>
    </w:pPr>
    <w:rPr>
      <w:rFonts w:asciiTheme="minorHAnsi" w:hAnsiTheme="minorHAnsi"/>
      <w:sz w:val="18"/>
      <w:szCs w:val="18"/>
    </w:rPr>
  </w:style>
  <w:style w:type="paragraph" w:styleId="Index2">
    <w:name w:val="index 2"/>
    <w:basedOn w:val="Normal"/>
    <w:next w:val="Normal"/>
    <w:autoRedefine/>
    <w:uiPriority w:val="99"/>
    <w:unhideWhenUsed/>
    <w:rsid w:val="00543C99"/>
    <w:pPr>
      <w:spacing w:after="0"/>
      <w:ind w:left="400" w:hanging="200"/>
      <w:jc w:val="left"/>
    </w:pPr>
    <w:rPr>
      <w:rFonts w:asciiTheme="minorHAnsi" w:hAnsiTheme="minorHAnsi"/>
      <w:sz w:val="18"/>
      <w:szCs w:val="18"/>
    </w:rPr>
  </w:style>
  <w:style w:type="paragraph" w:styleId="Index3">
    <w:name w:val="index 3"/>
    <w:basedOn w:val="Normal"/>
    <w:next w:val="Normal"/>
    <w:autoRedefine/>
    <w:uiPriority w:val="99"/>
    <w:unhideWhenUsed/>
    <w:rsid w:val="00543C99"/>
    <w:pPr>
      <w:spacing w:after="0"/>
      <w:ind w:left="600" w:hanging="200"/>
      <w:jc w:val="left"/>
    </w:pPr>
    <w:rPr>
      <w:rFonts w:asciiTheme="minorHAnsi" w:hAnsiTheme="minorHAnsi"/>
      <w:sz w:val="18"/>
      <w:szCs w:val="18"/>
    </w:rPr>
  </w:style>
  <w:style w:type="paragraph" w:styleId="Index4">
    <w:name w:val="index 4"/>
    <w:basedOn w:val="Normal"/>
    <w:next w:val="Normal"/>
    <w:autoRedefine/>
    <w:uiPriority w:val="99"/>
    <w:unhideWhenUsed/>
    <w:rsid w:val="00543C99"/>
    <w:pPr>
      <w:spacing w:after="0"/>
      <w:ind w:left="800" w:hanging="200"/>
      <w:jc w:val="left"/>
    </w:pPr>
    <w:rPr>
      <w:rFonts w:asciiTheme="minorHAnsi" w:hAnsiTheme="minorHAnsi"/>
      <w:sz w:val="18"/>
      <w:szCs w:val="18"/>
    </w:rPr>
  </w:style>
  <w:style w:type="paragraph" w:styleId="Index5">
    <w:name w:val="index 5"/>
    <w:basedOn w:val="Normal"/>
    <w:next w:val="Normal"/>
    <w:autoRedefine/>
    <w:uiPriority w:val="99"/>
    <w:unhideWhenUsed/>
    <w:rsid w:val="00543C99"/>
    <w:pPr>
      <w:spacing w:after="0"/>
      <w:ind w:left="1000" w:hanging="200"/>
      <w:jc w:val="left"/>
    </w:pPr>
    <w:rPr>
      <w:rFonts w:asciiTheme="minorHAnsi" w:hAnsiTheme="minorHAnsi"/>
      <w:sz w:val="18"/>
      <w:szCs w:val="18"/>
    </w:rPr>
  </w:style>
  <w:style w:type="paragraph" w:styleId="Index6">
    <w:name w:val="index 6"/>
    <w:basedOn w:val="Normal"/>
    <w:next w:val="Normal"/>
    <w:autoRedefine/>
    <w:uiPriority w:val="99"/>
    <w:unhideWhenUsed/>
    <w:rsid w:val="00543C99"/>
    <w:pPr>
      <w:spacing w:after="0"/>
      <w:ind w:left="1200" w:hanging="200"/>
      <w:jc w:val="left"/>
    </w:pPr>
    <w:rPr>
      <w:rFonts w:asciiTheme="minorHAnsi" w:hAnsiTheme="minorHAnsi"/>
      <w:sz w:val="18"/>
      <w:szCs w:val="18"/>
    </w:rPr>
  </w:style>
  <w:style w:type="paragraph" w:styleId="Index7">
    <w:name w:val="index 7"/>
    <w:basedOn w:val="Normal"/>
    <w:next w:val="Normal"/>
    <w:autoRedefine/>
    <w:uiPriority w:val="99"/>
    <w:unhideWhenUsed/>
    <w:rsid w:val="00543C99"/>
    <w:pPr>
      <w:spacing w:after="0"/>
      <w:ind w:left="1400" w:hanging="200"/>
      <w:jc w:val="left"/>
    </w:pPr>
    <w:rPr>
      <w:rFonts w:asciiTheme="minorHAnsi" w:hAnsiTheme="minorHAnsi"/>
      <w:sz w:val="18"/>
      <w:szCs w:val="18"/>
    </w:rPr>
  </w:style>
  <w:style w:type="paragraph" w:styleId="Index8">
    <w:name w:val="index 8"/>
    <w:basedOn w:val="Normal"/>
    <w:next w:val="Normal"/>
    <w:autoRedefine/>
    <w:uiPriority w:val="99"/>
    <w:unhideWhenUsed/>
    <w:rsid w:val="00543C99"/>
    <w:pPr>
      <w:spacing w:after="0"/>
      <w:ind w:left="1600" w:hanging="200"/>
      <w:jc w:val="left"/>
    </w:pPr>
    <w:rPr>
      <w:rFonts w:asciiTheme="minorHAnsi" w:hAnsiTheme="minorHAnsi"/>
      <w:sz w:val="18"/>
      <w:szCs w:val="18"/>
    </w:rPr>
  </w:style>
  <w:style w:type="paragraph" w:styleId="Index9">
    <w:name w:val="index 9"/>
    <w:basedOn w:val="Normal"/>
    <w:next w:val="Normal"/>
    <w:autoRedefine/>
    <w:uiPriority w:val="99"/>
    <w:unhideWhenUsed/>
    <w:rsid w:val="00543C99"/>
    <w:pPr>
      <w:spacing w:after="0"/>
      <w:ind w:left="1800" w:hanging="200"/>
      <w:jc w:val="left"/>
    </w:pPr>
    <w:rPr>
      <w:rFonts w:asciiTheme="minorHAnsi" w:hAnsiTheme="minorHAnsi"/>
      <w:sz w:val="18"/>
      <w:szCs w:val="18"/>
    </w:rPr>
  </w:style>
  <w:style w:type="paragraph" w:styleId="Titreindex">
    <w:name w:val="index heading"/>
    <w:basedOn w:val="Normal"/>
    <w:next w:val="Index1"/>
    <w:uiPriority w:val="99"/>
    <w:unhideWhenUsed/>
    <w:rsid w:val="00543C99"/>
    <w:pPr>
      <w:spacing w:before="240"/>
      <w:ind w:left="140"/>
      <w:jc w:val="left"/>
    </w:pPr>
    <w:rPr>
      <w:rFonts w:asciiTheme="majorHAnsi" w:hAnsiTheme="majorHAnsi"/>
      <w:b/>
      <w:bCs/>
      <w:sz w:val="28"/>
      <w:szCs w:val="28"/>
    </w:rPr>
  </w:style>
  <w:style w:type="character" w:styleId="Rfrenceintense">
    <w:name w:val="Intense Reference"/>
    <w:basedOn w:val="Policepardfaut"/>
    <w:uiPriority w:val="32"/>
    <w:qFormat/>
    <w:rsid w:val="00033989"/>
    <w:rPr>
      <w:b/>
      <w:bCs/>
      <w:smallCaps/>
      <w:color w:val="00B0F0"/>
      <w:spacing w:val="5"/>
    </w:rPr>
  </w:style>
  <w:style w:type="character" w:styleId="Marquedecommentaire">
    <w:name w:val="annotation reference"/>
    <w:basedOn w:val="Policepardfaut"/>
    <w:uiPriority w:val="99"/>
    <w:semiHidden/>
    <w:unhideWhenUsed/>
    <w:rsid w:val="00D6642A"/>
    <w:rPr>
      <w:sz w:val="16"/>
      <w:szCs w:val="16"/>
    </w:rPr>
  </w:style>
  <w:style w:type="paragraph" w:styleId="Commentaire">
    <w:name w:val="annotation text"/>
    <w:basedOn w:val="Normal"/>
    <w:link w:val="CommentaireCar"/>
    <w:uiPriority w:val="99"/>
    <w:semiHidden/>
    <w:unhideWhenUsed/>
    <w:rsid w:val="00D6642A"/>
  </w:style>
  <w:style w:type="character" w:customStyle="1" w:styleId="CommentaireCar">
    <w:name w:val="Commentaire Car"/>
    <w:basedOn w:val="Policepardfaut"/>
    <w:link w:val="Commentaire"/>
    <w:uiPriority w:val="99"/>
    <w:semiHidden/>
    <w:rsid w:val="00D6642A"/>
  </w:style>
  <w:style w:type="paragraph" w:styleId="Objetducommentaire">
    <w:name w:val="annotation subject"/>
    <w:basedOn w:val="Commentaire"/>
    <w:next w:val="Commentaire"/>
    <w:link w:val="ObjetducommentaireCar"/>
    <w:uiPriority w:val="99"/>
    <w:semiHidden/>
    <w:unhideWhenUsed/>
    <w:rsid w:val="00D6642A"/>
    <w:rPr>
      <w:b/>
      <w:bCs/>
    </w:rPr>
  </w:style>
  <w:style w:type="character" w:customStyle="1" w:styleId="ObjetducommentaireCar">
    <w:name w:val="Objet du commentaire Car"/>
    <w:basedOn w:val="CommentaireCar"/>
    <w:link w:val="Objetducommentaire"/>
    <w:uiPriority w:val="99"/>
    <w:semiHidden/>
    <w:rsid w:val="00D6642A"/>
    <w:rPr>
      <w:b/>
      <w:bCs/>
    </w:rPr>
  </w:style>
  <w:style w:type="paragraph" w:styleId="Rvision">
    <w:name w:val="Revision"/>
    <w:hidden/>
    <w:uiPriority w:val="99"/>
    <w:semiHidden/>
    <w:rsid w:val="00D6642A"/>
  </w:style>
  <w:style w:type="character" w:styleId="Lienhypertextesuivivisit">
    <w:name w:val="FollowedHyperlink"/>
    <w:basedOn w:val="Policepardfaut"/>
    <w:uiPriority w:val="99"/>
    <w:semiHidden/>
    <w:unhideWhenUsed/>
    <w:rsid w:val="00232BF3"/>
    <w:rPr>
      <w:color w:val="954F72" w:themeColor="followedHyperlink"/>
      <w:u w:val="single"/>
    </w:rPr>
  </w:style>
  <w:style w:type="paragraph" w:styleId="Bibliographie">
    <w:name w:val="Bibliography"/>
    <w:basedOn w:val="Normal"/>
    <w:next w:val="Normal"/>
    <w:uiPriority w:val="37"/>
    <w:unhideWhenUsed/>
    <w:rsid w:val="009F42EA"/>
    <w:pPr>
      <w:spacing w:after="0"/>
      <w:ind w:left="720" w:hanging="720"/>
    </w:pPr>
  </w:style>
  <w:style w:type="paragraph" w:customStyle="1" w:styleId="Titrersums">
    <w:name w:val="Titre résumés"/>
    <w:basedOn w:val="Titre1"/>
    <w:next w:val="Normal"/>
    <w:qFormat/>
    <w:rsid w:val="008F5076"/>
    <w:pPr>
      <w:pageBreakBefore w:val="0"/>
      <w:jc w:val="left"/>
    </w:pPr>
  </w:style>
  <w:style w:type="paragraph" w:customStyle="1" w:styleId="TitreAnnexe">
    <w:name w:val="Titre_Annexe"/>
    <w:basedOn w:val="Titre2"/>
    <w:next w:val="Normal"/>
    <w:qFormat/>
    <w:rsid w:val="008F5076"/>
    <w:pPr>
      <w:numPr>
        <w:numId w:val="0"/>
      </w:numPr>
    </w:pPr>
  </w:style>
  <w:style w:type="character" w:styleId="Mentionnonrsolue">
    <w:name w:val="Unresolved Mention"/>
    <w:basedOn w:val="Policepardfaut"/>
    <w:uiPriority w:val="99"/>
    <w:semiHidden/>
    <w:unhideWhenUsed/>
    <w:rsid w:val="002E0AB4"/>
    <w:rPr>
      <w:color w:val="605E5C"/>
      <w:shd w:val="clear" w:color="auto" w:fill="E1DFDD"/>
    </w:rPr>
  </w:style>
  <w:style w:type="paragraph" w:styleId="TM5">
    <w:name w:val="toc 5"/>
    <w:basedOn w:val="Normal"/>
    <w:next w:val="Normal"/>
    <w:autoRedefine/>
    <w:uiPriority w:val="39"/>
    <w:semiHidden/>
    <w:unhideWhenUsed/>
    <w:rsid w:val="008E2CD1"/>
    <w:pPr>
      <w:spacing w:after="100"/>
      <w:ind w:left="1134" w:firstLine="0"/>
    </w:pPr>
  </w:style>
  <w:style w:type="paragraph" w:styleId="TM6">
    <w:name w:val="toc 6"/>
    <w:basedOn w:val="Normal"/>
    <w:next w:val="Normal"/>
    <w:autoRedefine/>
    <w:uiPriority w:val="39"/>
    <w:semiHidden/>
    <w:unhideWhenUsed/>
    <w:rsid w:val="008E2CD1"/>
    <w:pPr>
      <w:spacing w:after="100"/>
      <w:ind w:left="1418"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740033">
      <w:bodyDiv w:val="1"/>
      <w:marLeft w:val="0"/>
      <w:marRight w:val="0"/>
      <w:marTop w:val="0"/>
      <w:marBottom w:val="0"/>
      <w:divBdr>
        <w:top w:val="none" w:sz="0" w:space="0" w:color="auto"/>
        <w:left w:val="none" w:sz="0" w:space="0" w:color="auto"/>
        <w:bottom w:val="none" w:sz="0" w:space="0" w:color="auto"/>
        <w:right w:val="none" w:sz="0" w:space="0" w:color="auto"/>
      </w:divBdr>
    </w:div>
    <w:div w:id="551814267">
      <w:bodyDiv w:val="1"/>
      <w:marLeft w:val="0"/>
      <w:marRight w:val="0"/>
      <w:marTop w:val="0"/>
      <w:marBottom w:val="0"/>
      <w:divBdr>
        <w:top w:val="none" w:sz="0" w:space="0" w:color="auto"/>
        <w:left w:val="none" w:sz="0" w:space="0" w:color="auto"/>
        <w:bottom w:val="none" w:sz="0" w:space="0" w:color="auto"/>
        <w:right w:val="none" w:sz="0" w:space="0" w:color="auto"/>
      </w:divBdr>
    </w:div>
    <w:div w:id="1200708255">
      <w:bodyDiv w:val="1"/>
      <w:marLeft w:val="0"/>
      <w:marRight w:val="0"/>
      <w:marTop w:val="0"/>
      <w:marBottom w:val="0"/>
      <w:divBdr>
        <w:top w:val="none" w:sz="0" w:space="0" w:color="auto"/>
        <w:left w:val="none" w:sz="0" w:space="0" w:color="auto"/>
        <w:bottom w:val="none" w:sz="0" w:space="0" w:color="auto"/>
        <w:right w:val="none" w:sz="0" w:space="0" w:color="auto"/>
      </w:divBdr>
    </w:div>
    <w:div w:id="1368484817">
      <w:bodyDiv w:val="1"/>
      <w:marLeft w:val="0"/>
      <w:marRight w:val="0"/>
      <w:marTop w:val="0"/>
      <w:marBottom w:val="0"/>
      <w:divBdr>
        <w:top w:val="none" w:sz="0" w:space="0" w:color="auto"/>
        <w:left w:val="none" w:sz="0" w:space="0" w:color="auto"/>
        <w:bottom w:val="none" w:sz="0" w:space="0" w:color="auto"/>
        <w:right w:val="none" w:sz="0" w:space="0" w:color="auto"/>
      </w:divBdr>
      <w:divsChild>
        <w:div w:id="698897948">
          <w:marLeft w:val="0"/>
          <w:marRight w:val="0"/>
          <w:marTop w:val="0"/>
          <w:marBottom w:val="0"/>
          <w:divBdr>
            <w:top w:val="none" w:sz="0" w:space="0" w:color="auto"/>
            <w:left w:val="none" w:sz="0" w:space="0" w:color="auto"/>
            <w:bottom w:val="none" w:sz="0" w:space="0" w:color="auto"/>
            <w:right w:val="none" w:sz="0" w:space="0" w:color="auto"/>
          </w:divBdr>
        </w:div>
        <w:div w:id="334496144">
          <w:marLeft w:val="0"/>
          <w:marRight w:val="0"/>
          <w:marTop w:val="0"/>
          <w:marBottom w:val="0"/>
          <w:divBdr>
            <w:top w:val="none" w:sz="0" w:space="0" w:color="auto"/>
            <w:left w:val="none" w:sz="0" w:space="0" w:color="auto"/>
            <w:bottom w:val="none" w:sz="0" w:space="0" w:color="auto"/>
            <w:right w:val="none" w:sz="0" w:space="0" w:color="auto"/>
          </w:divBdr>
        </w:div>
        <w:div w:id="74059343">
          <w:marLeft w:val="0"/>
          <w:marRight w:val="0"/>
          <w:marTop w:val="0"/>
          <w:marBottom w:val="0"/>
          <w:divBdr>
            <w:top w:val="none" w:sz="0" w:space="0" w:color="auto"/>
            <w:left w:val="none" w:sz="0" w:space="0" w:color="auto"/>
            <w:bottom w:val="none" w:sz="0" w:space="0" w:color="auto"/>
            <w:right w:val="none" w:sz="0" w:space="0" w:color="auto"/>
          </w:divBdr>
        </w:div>
        <w:div w:id="2097167186">
          <w:marLeft w:val="0"/>
          <w:marRight w:val="0"/>
          <w:marTop w:val="0"/>
          <w:marBottom w:val="0"/>
          <w:divBdr>
            <w:top w:val="none" w:sz="0" w:space="0" w:color="auto"/>
            <w:left w:val="none" w:sz="0" w:space="0" w:color="auto"/>
            <w:bottom w:val="none" w:sz="0" w:space="0" w:color="auto"/>
            <w:right w:val="none" w:sz="0" w:space="0" w:color="auto"/>
          </w:divBdr>
        </w:div>
        <w:div w:id="1373193849">
          <w:marLeft w:val="0"/>
          <w:marRight w:val="0"/>
          <w:marTop w:val="0"/>
          <w:marBottom w:val="0"/>
          <w:divBdr>
            <w:top w:val="none" w:sz="0" w:space="0" w:color="auto"/>
            <w:left w:val="none" w:sz="0" w:space="0" w:color="auto"/>
            <w:bottom w:val="none" w:sz="0" w:space="0" w:color="auto"/>
            <w:right w:val="none" w:sz="0" w:space="0" w:color="auto"/>
          </w:divBdr>
        </w:div>
        <w:div w:id="579603822">
          <w:marLeft w:val="0"/>
          <w:marRight w:val="0"/>
          <w:marTop w:val="0"/>
          <w:marBottom w:val="0"/>
          <w:divBdr>
            <w:top w:val="none" w:sz="0" w:space="0" w:color="auto"/>
            <w:left w:val="none" w:sz="0" w:space="0" w:color="auto"/>
            <w:bottom w:val="none" w:sz="0" w:space="0" w:color="auto"/>
            <w:right w:val="none" w:sz="0" w:space="0" w:color="auto"/>
          </w:divBdr>
        </w:div>
      </w:divsChild>
    </w:div>
    <w:div w:id="1823231461">
      <w:bodyDiv w:val="1"/>
      <w:marLeft w:val="0"/>
      <w:marRight w:val="0"/>
      <w:marTop w:val="0"/>
      <w:marBottom w:val="0"/>
      <w:divBdr>
        <w:top w:val="none" w:sz="0" w:space="0" w:color="auto"/>
        <w:left w:val="none" w:sz="0" w:space="0" w:color="auto"/>
        <w:bottom w:val="none" w:sz="0" w:space="0" w:color="auto"/>
        <w:right w:val="none" w:sz="0" w:space="0" w:color="auto"/>
      </w:divBdr>
    </w:div>
    <w:div w:id="1889678562">
      <w:bodyDiv w:val="1"/>
      <w:marLeft w:val="0"/>
      <w:marRight w:val="0"/>
      <w:marTop w:val="0"/>
      <w:marBottom w:val="0"/>
      <w:divBdr>
        <w:top w:val="none" w:sz="0" w:space="0" w:color="auto"/>
        <w:left w:val="none" w:sz="0" w:space="0" w:color="auto"/>
        <w:bottom w:val="none" w:sz="0" w:space="0" w:color="auto"/>
        <w:right w:val="none" w:sz="0" w:space="0" w:color="auto"/>
      </w:divBdr>
    </w:div>
    <w:div w:id="1931238109">
      <w:bodyDiv w:val="1"/>
      <w:marLeft w:val="0"/>
      <w:marRight w:val="0"/>
      <w:marTop w:val="0"/>
      <w:marBottom w:val="0"/>
      <w:divBdr>
        <w:top w:val="none" w:sz="0" w:space="0" w:color="auto"/>
        <w:left w:val="none" w:sz="0" w:space="0" w:color="auto"/>
        <w:bottom w:val="none" w:sz="0" w:space="0" w:color="auto"/>
        <w:right w:val="none" w:sz="0" w:space="0" w:color="auto"/>
      </w:divBdr>
    </w:div>
    <w:div w:id="214600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une.univ-angers.fr/services/utiliser-un-modele-de-document"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ersonnalisé 2">
      <a:majorFont>
        <a:latin typeface="Verdana"/>
        <a:ea typeface=""/>
        <a:cs typeface=""/>
      </a:majorFont>
      <a:minorFont>
        <a:latin typeface="Verdana"/>
        <a:ea typeface=""/>
        <a:cs typeface=""/>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2.xml><?xml version="1.0" encoding="utf-8"?>
<p:properties xmlns:p="http://schemas.microsoft.com/office/2006/metadata/properties" xmlns:xsi="http://www.w3.org/2001/XMLSchema-instance" xmlns:pc="http://schemas.microsoft.com/office/infopath/2007/PartnerControls">
  <documentManagement>
    <TaxCatchAll xmlns="5ca93edb-24bc-43cc-982a-a587910e358d" xsi:nil="true"/>
    <Etatdavancement xmlns="bace55ee-cef9-4fc5-a6dd-1b311af220e9" xsi:nil="true"/>
    <Contenu xmlns="bace55ee-cef9-4fc5-a6dd-1b311af220e9" xsi:nil="true"/>
    <lcf76f155ced4ddcb4097134ff3c332f xmlns="bace55ee-cef9-4fc5-a6dd-1b311af220e9">
      <Terms xmlns="http://schemas.microsoft.com/office/infopath/2007/PartnerControls"/>
    </lcf76f155ced4ddcb4097134ff3c332f>
    <Note_x002d_autresdocuments xmlns="bace55ee-cef9-4fc5-a6dd-1b311af220e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C47BB6FD5E0644482F7993E7974B01F" ma:contentTypeVersion="16" ma:contentTypeDescription="Crée un document." ma:contentTypeScope="" ma:versionID="6b53d431572e6a3c0a57c5724a18d973">
  <xsd:schema xmlns:xsd="http://www.w3.org/2001/XMLSchema" xmlns:xs="http://www.w3.org/2001/XMLSchema" xmlns:p="http://schemas.microsoft.com/office/2006/metadata/properties" xmlns:ns2="bace55ee-cef9-4fc5-a6dd-1b311af220e9" xmlns:ns3="5ca93edb-24bc-43cc-982a-a587910e358d" targetNamespace="http://schemas.microsoft.com/office/2006/metadata/properties" ma:root="true" ma:fieldsID="f5f29f88aa36ba794c2ed5ac511d5d10" ns2:_="" ns3:_="">
    <xsd:import namespace="bace55ee-cef9-4fc5-a6dd-1b311af220e9"/>
    <xsd:import namespace="5ca93edb-24bc-43cc-982a-a587910e35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Etatdavancement"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Contenu" minOccurs="0"/>
                <xsd:element ref="ns2:Note_x002d_autresdocu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ce55ee-cef9-4fc5-a6dd-1b311af220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Etatdavancement" ma:index="12" nillable="true" ma:displayName="Etat d'avancement" ma:format="Dropdown" ma:internalName="Etatdavancement">
      <xsd:simpleType>
        <xsd:restriction base="dms:Choice">
          <xsd:enumeration value="Fait"/>
          <xsd:enumeration value="En cours"/>
          <xsd:enumeration value="A faire"/>
        </xsd:restriction>
      </xsd:simpleType>
    </xsd:element>
    <xsd:element name="lcf76f155ced4ddcb4097134ff3c332f" ma:index="14" nillable="true" ma:taxonomy="true" ma:internalName="lcf76f155ced4ddcb4097134ff3c332f" ma:taxonomyFieldName="MediaServiceImageTags" ma:displayName="Balises d’images" ma:readOnly="false" ma:fieldId="{5cf76f15-5ced-4ddc-b409-7134ff3c332f}" ma:taxonomyMulti="true" ma:sspId="b5b653c1-67c0-47ee-9f90-5adcbc6bc1b0"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Contenu" ma:index="22" nillable="true" ma:displayName="Contenu" ma:format="Dropdown" ma:internalName="Contenu">
      <xsd:simpleType>
        <xsd:restriction base="dms:Text">
          <xsd:maxLength value="255"/>
        </xsd:restriction>
      </xsd:simpleType>
    </xsd:element>
    <xsd:element name="Note_x002d_autresdocuments" ma:index="23" nillable="true" ma:displayName="Note - autres documents" ma:format="Dropdown" ma:internalName="Note_x002d_autresdocument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ca93edb-24bc-43cc-982a-a587910e358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1257200-577d-413c-a90a-28afbcb94056}" ma:internalName="TaxCatchAll" ma:showField="CatchAllData" ma:web="5ca93edb-24bc-43cc-982a-a587910e35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8B611C-B213-4A9B-A156-C5CF5D6DE40D}">
  <ds:schemaRefs>
    <ds:schemaRef ds:uri="http://schemas.openxmlformats.org/officeDocument/2006/bibliography"/>
  </ds:schemaRefs>
</ds:datastoreItem>
</file>

<file path=customXml/itemProps2.xml><?xml version="1.0" encoding="utf-8"?>
<ds:datastoreItem xmlns:ds="http://schemas.openxmlformats.org/officeDocument/2006/customXml" ds:itemID="{350D8C5A-B0A1-4792-8B3B-7F00C9033F42}">
  <ds:schemaRefs>
    <ds:schemaRef ds:uri="http://schemas.microsoft.com/office/2006/metadata/properties"/>
    <ds:schemaRef ds:uri="http://schemas.microsoft.com/office/infopath/2007/PartnerControls"/>
    <ds:schemaRef ds:uri="5ca93edb-24bc-43cc-982a-a587910e358d"/>
    <ds:schemaRef ds:uri="bace55ee-cef9-4fc5-a6dd-1b311af220e9"/>
  </ds:schemaRefs>
</ds:datastoreItem>
</file>

<file path=customXml/itemProps3.xml><?xml version="1.0" encoding="utf-8"?>
<ds:datastoreItem xmlns:ds="http://schemas.openxmlformats.org/officeDocument/2006/customXml" ds:itemID="{34A6D533-D0E6-42D5-B6A1-8B03DD85E32A}">
  <ds:schemaRefs>
    <ds:schemaRef ds:uri="http://schemas.microsoft.com/sharepoint/v3/contenttype/forms"/>
  </ds:schemaRefs>
</ds:datastoreItem>
</file>

<file path=customXml/itemProps4.xml><?xml version="1.0" encoding="utf-8"?>
<ds:datastoreItem xmlns:ds="http://schemas.openxmlformats.org/officeDocument/2006/customXml" ds:itemID="{845CA3B1-32BC-40B5-A2FE-AFE8D3C8E4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ce55ee-cef9-4fc5-a6dd-1b311af220e9"/>
    <ds:schemaRef ds:uri="5ca93edb-24bc-43cc-982a-a587910e35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Modele_memoire_20260522_word.dotx</Template>
  <TotalTime>276</TotalTime>
  <Pages>8</Pages>
  <Words>365</Words>
  <Characters>2009</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Titre de la thèse / du mémoire</vt:lpstr>
    </vt:vector>
  </TitlesOfParts>
  <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Titre de la thèse / du mémoire</dc:title>
  <dc:subject/>
  <dc:creator>Joane Gautier</dc:creator>
  <cp:keywords/>
  <dc:description/>
  <cp:lastModifiedBy>Sylvain Machefert</cp:lastModifiedBy>
  <cp:revision>14</cp:revision>
  <cp:lastPrinted>2026-05-07T08:56:00Z</cp:lastPrinted>
  <dcterms:created xsi:type="dcterms:W3CDTF">2025-09-25T09:09:00Z</dcterms:created>
  <dcterms:modified xsi:type="dcterms:W3CDTF">2026-05-22T12:47:00Z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zotero-version="8.0.3"&gt;&lt;session id="YAuP8YJg"/&gt;&lt;style id="http://www.zotero.org/styles/apa" locale="fr-FR" hasBibliography="1" bibliographyStyleHasBeenSet="0"/&gt;&lt;prefs&gt;&lt;pref name="fieldType" value="Field"/&gt;&lt;pref name="automaticJourna</vt:lpwstr>
  </property>
  <property fmtid="{D5CDD505-2E9C-101B-9397-08002B2CF9AE}" pid="3" name="ZOTERO_PREF_2">
    <vt:lpwstr>lAbbreviations" value="true"/&gt;&lt;/prefs&gt;&lt;/data&gt;</vt:lpwstr>
  </property>
  <property fmtid="{D5CDD505-2E9C-101B-9397-08002B2CF9AE}" pid="4" name="ContentTypeId">
    <vt:lpwstr>0x010100FC47BB6FD5E0644482F7993E7974B01F</vt:lpwstr>
  </property>
  <property fmtid="{D5CDD505-2E9C-101B-9397-08002B2CF9AE}" pid="5" name="MediaServiceImageTags">
    <vt:lpwstr/>
  </property>
</Properties>
</file>